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0C23FD" w14:textId="77777777" w:rsidR="000A1042" w:rsidRPr="000A1042" w:rsidRDefault="000A1042" w:rsidP="000A1042">
      <w:pPr>
        <w:keepNext/>
        <w:keepLines/>
        <w:spacing w:before="240" w:after="0" w:line="240" w:lineRule="auto"/>
        <w:outlineLvl w:val="0"/>
        <w:rPr>
          <w:rFonts w:eastAsiaTheme="majorEastAsia" w:cstheme="majorBidi"/>
          <w:bCs/>
          <w:sz w:val="24"/>
          <w:szCs w:val="32"/>
        </w:rPr>
      </w:pPr>
      <w:r w:rsidRPr="000A1042">
        <w:rPr>
          <w:rFonts w:eastAsiaTheme="majorEastAsia" w:cstheme="majorBidi"/>
          <w:b/>
          <w:sz w:val="24"/>
          <w:szCs w:val="32"/>
        </w:rPr>
        <w:t>INSTRUCTIONS</w:t>
      </w:r>
      <w:r w:rsidRPr="000A1042">
        <w:rPr>
          <w:rFonts w:eastAsiaTheme="majorEastAsia" w:cstheme="majorBidi"/>
          <w:bCs/>
          <w:sz w:val="24"/>
          <w:szCs w:val="32"/>
        </w:rPr>
        <w:t>:</w:t>
      </w:r>
    </w:p>
    <w:p w14:paraId="63CD9978" w14:textId="77777777" w:rsidR="000A1042" w:rsidRPr="000A1042" w:rsidRDefault="000A1042" w:rsidP="000A1042">
      <w:pPr>
        <w:spacing w:after="0" w:line="240" w:lineRule="auto"/>
      </w:pPr>
      <w:r w:rsidRPr="000A1042">
        <w:t>Below you will find template text for York U’s email signature.</w:t>
      </w:r>
    </w:p>
    <w:p w14:paraId="61857466" w14:textId="77777777" w:rsidR="000A1042" w:rsidRPr="000A1042" w:rsidRDefault="000A1042" w:rsidP="000A1042">
      <w:pPr>
        <w:spacing w:after="0" w:line="240" w:lineRule="auto"/>
      </w:pPr>
      <w:r w:rsidRPr="000A1042">
        <w:t>Edit the text to reflect your personal information.</w:t>
      </w:r>
    </w:p>
    <w:p w14:paraId="57CF44CB" w14:textId="77777777" w:rsidR="000A1042" w:rsidRPr="000A1042" w:rsidRDefault="000A1042" w:rsidP="000A1042">
      <w:pPr>
        <w:spacing w:after="0" w:line="240" w:lineRule="auto"/>
      </w:pPr>
      <w:r w:rsidRPr="000A1042">
        <w:t>First Name includes Chosen Name.</w:t>
      </w:r>
    </w:p>
    <w:p w14:paraId="458F147C" w14:textId="77777777" w:rsidR="000A1042" w:rsidRPr="000A1042" w:rsidRDefault="000A1042" w:rsidP="000A1042">
      <w:pPr>
        <w:spacing w:after="0" w:line="240" w:lineRule="auto"/>
      </w:pPr>
      <w:r w:rsidRPr="000A1042">
        <w:t>Be sure to reset the links for your email address and website if necessary.</w:t>
      </w:r>
    </w:p>
    <w:p w14:paraId="1D11B2BD" w14:textId="77777777" w:rsidR="000A1042" w:rsidRPr="000A1042" w:rsidRDefault="000A1042" w:rsidP="000A1042">
      <w:pPr>
        <w:spacing w:after="0" w:line="240" w:lineRule="auto"/>
      </w:pPr>
      <w:r w:rsidRPr="000A1042">
        <w:t>Once your edits have been completed, copy and paste the text into a new signature within Outlook preferences.</w:t>
      </w:r>
    </w:p>
    <w:p w14:paraId="4B02C065" w14:textId="77777777" w:rsidR="000A1042" w:rsidRPr="000A1042" w:rsidRDefault="000A1042" w:rsidP="000A1042">
      <w:pPr>
        <w:spacing w:after="0" w:line="240" w:lineRule="auto"/>
      </w:pPr>
    </w:p>
    <w:p w14:paraId="439BC453" w14:textId="77777777" w:rsidR="000A1042" w:rsidRPr="000A1042" w:rsidRDefault="000A1042" w:rsidP="000A1042">
      <w:pPr>
        <w:spacing w:after="0" w:line="240" w:lineRule="auto"/>
        <w:rPr>
          <w:b/>
          <w:bCs/>
        </w:rPr>
      </w:pPr>
      <w:r w:rsidRPr="000A1042">
        <w:rPr>
          <w:b/>
          <w:bCs/>
        </w:rPr>
        <w:t>Rules:</w:t>
      </w:r>
    </w:p>
    <w:p w14:paraId="49C771A1" w14:textId="77777777" w:rsidR="000A1042" w:rsidRPr="000A1042" w:rsidRDefault="000A1042" w:rsidP="000A1042">
      <w:pPr>
        <w:spacing w:after="0" w:line="240" w:lineRule="auto"/>
      </w:pPr>
      <w:r w:rsidRPr="000A1042">
        <w:rPr>
          <w:b/>
          <w:bCs/>
        </w:rPr>
        <w:t>1.</w:t>
      </w:r>
      <w:r w:rsidRPr="000A1042">
        <w:t xml:space="preserve"> No other logos are permitted other than the York U logo.</w:t>
      </w:r>
    </w:p>
    <w:p w14:paraId="035F004A" w14:textId="77777777" w:rsidR="00C05A5D" w:rsidRDefault="00A43DCD" w:rsidP="00C05A5D">
      <w:pPr>
        <w:pStyle w:val="NoParagraphStyle"/>
        <w:snapToGrid w:val="0"/>
        <w:spacing w:line="240" w:lineRule="auto"/>
        <w:rPr>
          <w:b/>
          <w:i/>
          <w:iCs/>
          <w:sz w:val="17"/>
        </w:rPr>
      </w:pPr>
      <w:r w:rsidRPr="005C1F9A">
        <w:rPr>
          <w:b/>
          <w:bCs/>
        </w:rPr>
        <w:t>2.</w:t>
      </w:r>
      <w:r>
        <w:t xml:space="preserve"> </w:t>
      </w:r>
      <w:r w:rsidRPr="00D0362C">
        <w:t xml:space="preserve">Only one ranking is permitted, in text, at the bottom of the signature at one time. Select one that best represents your area. </w:t>
      </w:r>
      <w:r>
        <w:t xml:space="preserve"> </w:t>
      </w:r>
      <w:r w:rsidRPr="00B00B54">
        <w:rPr>
          <w:i/>
          <w:iCs/>
          <w:sz w:val="18"/>
          <w:szCs w:val="18"/>
        </w:rPr>
        <w:t>Adding a ranking is optional.</w:t>
      </w:r>
      <w:r w:rsidRPr="00D0362C">
        <w:br/>
        <w:t xml:space="preserve">For example: </w:t>
      </w:r>
      <w:r w:rsidRPr="00D0362C">
        <w:br/>
      </w:r>
      <w:r w:rsidR="00C05A5D">
        <w:rPr>
          <w:b/>
          <w:i/>
          <w:iCs/>
          <w:sz w:val="17"/>
          <w:lang w:val="en-CA"/>
        </w:rPr>
        <w:t xml:space="preserve">Top </w:t>
      </w:r>
      <w:r w:rsidR="00533AF1">
        <w:rPr>
          <w:b/>
          <w:i/>
          <w:iCs/>
          <w:sz w:val="17"/>
          <w:lang w:val="en-CA"/>
        </w:rPr>
        <w:t>40</w:t>
      </w:r>
      <w:r w:rsidR="00C05A5D">
        <w:rPr>
          <w:b/>
          <w:i/>
          <w:iCs/>
          <w:sz w:val="17"/>
          <w:lang w:val="en-CA"/>
        </w:rPr>
        <w:t xml:space="preserve"> in the world out of </w:t>
      </w:r>
      <w:r w:rsidR="00533AF1">
        <w:rPr>
          <w:b/>
          <w:i/>
          <w:iCs/>
          <w:sz w:val="17"/>
          <w:lang w:val="en-CA"/>
        </w:rPr>
        <w:t>2,300+</w:t>
      </w:r>
      <w:r w:rsidR="00C05A5D" w:rsidRPr="00522BC2">
        <w:rPr>
          <w:b/>
          <w:i/>
          <w:iCs/>
          <w:sz w:val="17"/>
          <w:lang w:val="en-CA"/>
        </w:rPr>
        <w:t xml:space="preserve"> universities</w:t>
      </w:r>
      <w:r w:rsidR="00C05A5D">
        <w:rPr>
          <w:b/>
          <w:i/>
          <w:iCs/>
          <w:sz w:val="17"/>
          <w:lang w:val="en-CA"/>
        </w:rPr>
        <w:br/>
      </w:r>
      <w:r w:rsidR="00C05A5D" w:rsidRPr="00522BC2">
        <w:rPr>
          <w:b/>
          <w:i/>
          <w:iCs/>
          <w:sz w:val="17"/>
          <w:lang w:val="en-CA"/>
        </w:rPr>
        <w:t xml:space="preserve">Times Higher Education Impact Rankings </w:t>
      </w:r>
      <w:r w:rsidR="00533AF1">
        <w:rPr>
          <w:b/>
          <w:i/>
          <w:iCs/>
          <w:sz w:val="17"/>
          <w:lang w:val="en-CA"/>
        </w:rPr>
        <w:t>2025</w:t>
      </w:r>
      <w:r w:rsidR="00C05A5D">
        <w:rPr>
          <w:b/>
          <w:i/>
          <w:iCs/>
          <w:sz w:val="17"/>
          <w:lang w:val="en-CA"/>
        </w:rPr>
        <w:br/>
      </w:r>
      <w:r w:rsidR="00C05A5D" w:rsidRPr="00896F0D">
        <w:rPr>
          <w:rStyle w:val="IntenseEmphasis"/>
        </w:rPr>
        <w:t>or</w:t>
      </w:r>
      <w:r w:rsidR="00C05A5D" w:rsidRPr="00896F0D">
        <w:rPr>
          <w:rStyle w:val="IntenseEmphasis"/>
        </w:rPr>
        <w:br/>
      </w:r>
      <w:r w:rsidR="00C05A5D" w:rsidRPr="00522BC2">
        <w:rPr>
          <w:b/>
          <w:i/>
          <w:iCs/>
          <w:sz w:val="17"/>
        </w:rPr>
        <w:t xml:space="preserve">Canada’s Greenest Employers </w:t>
      </w:r>
      <w:r w:rsidR="00533AF1">
        <w:rPr>
          <w:b/>
          <w:i/>
          <w:iCs/>
          <w:sz w:val="17"/>
        </w:rPr>
        <w:t>2025</w:t>
      </w:r>
      <w:r w:rsidR="00C05A5D" w:rsidRPr="00522BC2">
        <w:rPr>
          <w:b/>
          <w:i/>
          <w:iCs/>
          <w:sz w:val="17"/>
        </w:rPr>
        <w:br/>
        <w:t>1</w:t>
      </w:r>
      <w:r w:rsidR="00533AF1">
        <w:rPr>
          <w:b/>
          <w:i/>
          <w:iCs/>
          <w:sz w:val="17"/>
        </w:rPr>
        <w:t>3</w:t>
      </w:r>
      <w:r w:rsidR="00C05A5D" w:rsidRPr="00522BC2">
        <w:rPr>
          <w:b/>
          <w:i/>
          <w:iCs/>
          <w:sz w:val="17"/>
        </w:rPr>
        <w:t xml:space="preserve"> consecutive years</w:t>
      </w:r>
    </w:p>
    <w:p w14:paraId="6E9ABF57" w14:textId="77777777" w:rsidR="00C05A5D" w:rsidRDefault="00C05A5D" w:rsidP="00C05A5D">
      <w:pPr>
        <w:pStyle w:val="NoParagraphStyle"/>
        <w:snapToGrid w:val="0"/>
        <w:spacing w:line="240" w:lineRule="auto"/>
        <w:rPr>
          <w:b/>
          <w:bCs/>
          <w:i/>
          <w:iCs/>
          <w:color w:val="auto"/>
          <w:sz w:val="17"/>
          <w:szCs w:val="17"/>
        </w:rPr>
      </w:pPr>
      <w:r w:rsidRPr="00896F0D">
        <w:rPr>
          <w:rStyle w:val="IntenseEmphasis"/>
        </w:rPr>
        <w:t>or</w:t>
      </w:r>
      <w:r w:rsidRPr="00896F0D">
        <w:rPr>
          <w:rStyle w:val="IntenseEmphasis"/>
        </w:rPr>
        <w:br/>
      </w:r>
      <w:r>
        <w:rPr>
          <w:b/>
          <w:bCs/>
          <w:i/>
          <w:iCs/>
          <w:color w:val="auto"/>
          <w:sz w:val="17"/>
          <w:szCs w:val="17"/>
        </w:rPr>
        <w:t xml:space="preserve">Canada’s Best Diversity Employers </w:t>
      </w:r>
      <w:r w:rsidR="00533AF1">
        <w:rPr>
          <w:b/>
          <w:bCs/>
          <w:i/>
          <w:iCs/>
          <w:color w:val="auto"/>
          <w:sz w:val="17"/>
          <w:szCs w:val="17"/>
        </w:rPr>
        <w:t>2025</w:t>
      </w:r>
    </w:p>
    <w:p w14:paraId="41AB701B" w14:textId="77777777" w:rsidR="000A1042" w:rsidRPr="000A1042" w:rsidRDefault="000A1042" w:rsidP="00C05A5D">
      <w:pPr>
        <w:pStyle w:val="NoParagraphStyle"/>
        <w:snapToGrid w:val="0"/>
        <w:spacing w:line="240" w:lineRule="auto"/>
      </w:pPr>
      <w:r w:rsidRPr="000A1042">
        <w:rPr>
          <w:b/>
          <w:bCs/>
        </w:rPr>
        <w:t>3.</w:t>
      </w:r>
      <w:r w:rsidRPr="000A1042">
        <w:t xml:space="preserve"> Gender Pronouns: Include pronouns below your name. </w:t>
      </w:r>
      <w:r w:rsidRPr="000A1042">
        <w:br/>
        <w:t xml:space="preserve">For example: (they / them); (she / her); (she / they); (he / him). </w:t>
      </w:r>
      <w:r w:rsidRPr="000A1042">
        <w:rPr>
          <w:i/>
          <w:iCs/>
          <w:sz w:val="18"/>
          <w:szCs w:val="18"/>
        </w:rPr>
        <w:t>Including pronouns in your signature is optional.</w:t>
      </w:r>
    </w:p>
    <w:p w14:paraId="68F88D41" w14:textId="77777777" w:rsidR="000A1042" w:rsidRPr="000A1042" w:rsidRDefault="000A1042" w:rsidP="000A1042">
      <w:pPr>
        <w:spacing w:after="0" w:line="240" w:lineRule="auto"/>
      </w:pPr>
      <w:r w:rsidRPr="000A1042">
        <w:rPr>
          <w:b/>
          <w:bCs/>
        </w:rPr>
        <w:t>4.</w:t>
      </w:r>
      <w:r w:rsidRPr="000A1042">
        <w:t xml:space="preserve"> Do not change the size or position of the York logos.</w:t>
      </w:r>
    </w:p>
    <w:p w14:paraId="224FE177" w14:textId="77777777" w:rsidR="000A1042" w:rsidRPr="000A1042" w:rsidRDefault="000A1042" w:rsidP="000A1042">
      <w:pPr>
        <w:spacing w:after="0" w:line="240" w:lineRule="auto"/>
      </w:pPr>
      <w:r w:rsidRPr="000A1042">
        <w:rPr>
          <w:b/>
          <w:bCs/>
        </w:rPr>
        <w:t>5.</w:t>
      </w:r>
      <w:r w:rsidRPr="000A1042">
        <w:t xml:space="preserve"> Due to AODA, do not replace the vertical bar with a bullet. </w:t>
      </w:r>
    </w:p>
    <w:p w14:paraId="6D894674" w14:textId="77777777" w:rsidR="000A1042" w:rsidRPr="000A1042" w:rsidRDefault="000A1042" w:rsidP="000A1042">
      <w:pPr>
        <w:spacing w:after="0" w:line="240" w:lineRule="auto"/>
      </w:pPr>
      <w:r w:rsidRPr="000A1042">
        <w:rPr>
          <w:b/>
          <w:bCs/>
        </w:rPr>
        <w:t>6.</w:t>
      </w:r>
      <w:r w:rsidRPr="000A1042">
        <w:t xml:space="preserve"> Keep line length to under 55 characters to avoid text wrapping (bad breaks) on mobile devices.</w:t>
      </w:r>
    </w:p>
    <w:p w14:paraId="4660C122" w14:textId="77777777" w:rsidR="000A1042" w:rsidRPr="000A1042" w:rsidRDefault="000A1042" w:rsidP="000A1042">
      <w:pPr>
        <w:spacing w:after="0" w:line="240" w:lineRule="auto"/>
      </w:pPr>
      <w:r w:rsidRPr="000A1042">
        <w:rPr>
          <w:b/>
          <w:bCs/>
        </w:rPr>
        <w:t>7.</w:t>
      </w:r>
      <w:r w:rsidRPr="000A1042">
        <w:t xml:space="preserve"> Land Acknowledgement: include after logo and ranking.</w:t>
      </w:r>
    </w:p>
    <w:p w14:paraId="08DE0BE6" w14:textId="77777777" w:rsidR="000A1042" w:rsidRPr="000A1042" w:rsidRDefault="000A1042" w:rsidP="000A1042">
      <w:pPr>
        <w:spacing w:after="0" w:line="240" w:lineRule="auto"/>
      </w:pPr>
    </w:p>
    <w:p w14:paraId="497B222A" w14:textId="77777777" w:rsidR="006F248B" w:rsidRDefault="006F248B" w:rsidP="008A0B95">
      <w:pPr>
        <w:pStyle w:val="BasicParagraph"/>
        <w:snapToGrid w:val="0"/>
        <w:spacing w:line="240" w:lineRule="auto"/>
        <w:rPr>
          <w:rFonts w:cs="IBM Plex Sans"/>
          <w:b/>
          <w:bCs/>
        </w:rPr>
      </w:pPr>
    </w:p>
    <w:p w14:paraId="13DA7429" w14:textId="77777777" w:rsidR="006F248B" w:rsidRDefault="006F248B" w:rsidP="008A0B95">
      <w:pPr>
        <w:pStyle w:val="BasicParagraph"/>
        <w:snapToGrid w:val="0"/>
        <w:spacing w:line="240" w:lineRule="auto"/>
        <w:rPr>
          <w:rFonts w:cs="IBM Plex Sans"/>
          <w:b/>
          <w:bCs/>
        </w:rPr>
      </w:pPr>
    </w:p>
    <w:p w14:paraId="3EA706A3" w14:textId="77777777" w:rsidR="006F248B" w:rsidRDefault="006F248B" w:rsidP="008A0B95">
      <w:pPr>
        <w:pStyle w:val="BasicParagraph"/>
        <w:snapToGrid w:val="0"/>
        <w:spacing w:line="240" w:lineRule="auto"/>
        <w:rPr>
          <w:rFonts w:cs="IBM Plex Sans"/>
          <w:b/>
          <w:bCs/>
        </w:rPr>
      </w:pPr>
    </w:p>
    <w:p w14:paraId="28B66878" w14:textId="77777777" w:rsidR="00490AE1" w:rsidRDefault="00490AE1" w:rsidP="00490AE1">
      <w:pPr>
        <w:pStyle w:val="BasicParagraph"/>
        <w:snapToGrid w:val="0"/>
        <w:spacing w:line="240" w:lineRule="auto"/>
        <w:rPr>
          <w:rFonts w:cs="IBM Plex Sans"/>
          <w:b/>
          <w:bCs/>
        </w:rPr>
      </w:pPr>
      <w:r>
        <w:rPr>
          <w:rFonts w:cs="IBM Plex Sans"/>
          <w:b/>
          <w:bCs/>
        </w:rPr>
        <w:t>First/Chosen Name Last Name Degree</w:t>
      </w:r>
    </w:p>
    <w:p w14:paraId="78D2817B" w14:textId="77777777" w:rsidR="00495542" w:rsidRDefault="00495542" w:rsidP="00495542">
      <w:pPr>
        <w:pStyle w:val="BasicParagraph"/>
        <w:snapToGrid w:val="0"/>
        <w:spacing w:line="240" w:lineRule="auto"/>
        <w:rPr>
          <w:rFonts w:cs="IBM Plex Sans"/>
          <w:b/>
          <w:bCs/>
        </w:rPr>
      </w:pPr>
      <w:r>
        <w:rPr>
          <w:rFonts w:cs="IBM Plex Sans"/>
          <w:b/>
          <w:bCs/>
        </w:rPr>
        <w:t xml:space="preserve">Gender Pronouns </w:t>
      </w:r>
      <w:r>
        <w:rPr>
          <w:rFonts w:cs="IBM Plex Sans"/>
          <w:b/>
          <w:bCs/>
        </w:rPr>
        <w:tab/>
      </w:r>
      <w:r w:rsidRPr="009201F9">
        <w:rPr>
          <w:rFonts w:cs="IBM Plex Sans"/>
          <w:i/>
          <w:iCs/>
          <w:sz w:val="16"/>
          <w:szCs w:val="16"/>
        </w:rPr>
        <w:t>(optional)</w:t>
      </w:r>
    </w:p>
    <w:p w14:paraId="3EBE4D3C" w14:textId="77777777" w:rsidR="008A0B95" w:rsidRDefault="008A0B95" w:rsidP="008A0B95">
      <w:pPr>
        <w:pStyle w:val="BasicParagraph"/>
        <w:snapToGrid w:val="0"/>
        <w:spacing w:line="240" w:lineRule="auto"/>
        <w:rPr>
          <w:rFonts w:ascii="IBM Plex Sans SemiBold" w:hAnsi="IBM Plex Sans SemiBold" w:cs="IBM Plex Sans SemiBold"/>
          <w:b/>
          <w:bCs/>
        </w:rPr>
      </w:pPr>
      <w:r>
        <w:rPr>
          <w:rFonts w:cs="IBM Plex Sans"/>
          <w:b/>
          <w:bCs/>
        </w:rPr>
        <w:t>Position Title</w:t>
      </w:r>
    </w:p>
    <w:p w14:paraId="25A5D2E3" w14:textId="77777777" w:rsidR="008A0B95" w:rsidRDefault="008A0B95" w:rsidP="008A0B95">
      <w:pPr>
        <w:pStyle w:val="BasicParagraph"/>
        <w:snapToGrid w:val="0"/>
        <w:spacing w:line="240" w:lineRule="auto"/>
        <w:rPr>
          <w:rFonts w:ascii="IBM Plex Sans Medium" w:hAnsi="IBM Plex Sans Medium" w:cs="IBM Plex Sans Medium"/>
        </w:rPr>
      </w:pPr>
      <w:r>
        <w:rPr>
          <w:rFonts w:cs="IBM Plex Sans"/>
          <w:b/>
          <w:bCs/>
        </w:rPr>
        <w:t>Department/Unit Name</w:t>
      </w:r>
    </w:p>
    <w:p w14:paraId="65980B01" w14:textId="77777777" w:rsidR="008A0B95" w:rsidRDefault="008A0B95"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C 416-123-0000</w:t>
      </w:r>
    </w:p>
    <w:p w14:paraId="14EB1C94"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T 416-736-2100 ext 00000 | ALT 416-123-0000</w:t>
      </w:r>
    </w:p>
    <w:p w14:paraId="1AB40CDF" w14:textId="77777777" w:rsidR="008A0B95" w:rsidRDefault="008A0B95" w:rsidP="008A0B95">
      <w:pPr>
        <w:pStyle w:val="BasicParagraph"/>
        <w:snapToGrid w:val="0"/>
        <w:spacing w:line="240" w:lineRule="auto"/>
        <w:rPr>
          <w:rFonts w:ascii="IBM Plex Sans Text" w:hAnsi="IBM Plex Sans Text" w:cs="IBM Plex Sans Text"/>
          <w:sz w:val="17"/>
          <w:szCs w:val="17"/>
        </w:rPr>
      </w:pPr>
      <w:hyperlink r:id="rId8" w:history="1">
        <w:r w:rsidRPr="007537EF">
          <w:rPr>
            <w:rStyle w:val="Hyperlink"/>
            <w:rFonts w:ascii="IBM Plex Sans Text" w:hAnsi="IBM Plex Sans Text" w:cs="IBM Plex Sans Text"/>
            <w:sz w:val="17"/>
            <w:szCs w:val="17"/>
          </w:rPr>
          <w:t>your.email@yorku.ca</w:t>
        </w:r>
      </w:hyperlink>
      <w:r>
        <w:rPr>
          <w:rFonts w:ascii="IBM Plex Sans Text" w:hAnsi="IBM Plex Sans Text" w:cs="IBM Plex Sans Text"/>
          <w:sz w:val="17"/>
          <w:szCs w:val="17"/>
        </w:rPr>
        <w:t xml:space="preserve"> | </w:t>
      </w:r>
      <w:hyperlink r:id="rId9" w:history="1">
        <w:r w:rsidRPr="00692715">
          <w:rPr>
            <w:rStyle w:val="Hyperlink"/>
            <w:rFonts w:ascii="IBM Plex Sans Text" w:hAnsi="IBM Plex Sans Text" w:cs="IBM Plex Sans Text"/>
            <w:sz w:val="17"/>
            <w:szCs w:val="17"/>
          </w:rPr>
          <w:t>ampd.yorku.ca</w:t>
        </w:r>
      </w:hyperlink>
    </w:p>
    <w:p w14:paraId="085E75D8" w14:textId="77777777" w:rsidR="008A0B95" w:rsidRDefault="008A0B95"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School of the Arts, Media, Performance &amp; Design</w:t>
      </w:r>
      <w:r w:rsidR="00563AAD">
        <w:rPr>
          <w:rFonts w:ascii="IBM Plex Sans Text" w:hAnsi="IBM Plex Sans Text" w:cs="IBM Plex Sans Text"/>
          <w:sz w:val="17"/>
          <w:szCs w:val="17"/>
        </w:rPr>
        <w:br/>
      </w:r>
      <w:r>
        <w:rPr>
          <w:rFonts w:ascii="IBM Plex Sans Text" w:hAnsi="IBM Plex Sans Text" w:cs="IBM Plex Sans Text"/>
          <w:caps/>
          <w:sz w:val="17"/>
          <w:szCs w:val="17"/>
        </w:rPr>
        <w:t>York University</w:t>
      </w:r>
    </w:p>
    <w:p w14:paraId="2ADBA71A"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Office No. Campus Building</w:t>
      </w:r>
    </w:p>
    <w:p w14:paraId="47A65CCC"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4700 Keele Street Toronto ON, Canada M3J 1P3</w:t>
      </w:r>
    </w:p>
    <w:p w14:paraId="5442DB78" w14:textId="77777777" w:rsidR="008A0B95" w:rsidRDefault="008A0B95" w:rsidP="008A0B95">
      <w:pPr>
        <w:pStyle w:val="BasicParagraph"/>
        <w:snapToGrid w:val="0"/>
        <w:spacing w:line="240" w:lineRule="auto"/>
        <w:rPr>
          <w:rFonts w:cs="IBM Plex Sans"/>
          <w:b/>
          <w:bCs/>
          <w:i/>
          <w:iCs/>
          <w:sz w:val="17"/>
          <w:szCs w:val="17"/>
        </w:rPr>
      </w:pPr>
      <w:r>
        <w:rPr>
          <w:rFonts w:cs="IBM Plex Sans"/>
          <w:b/>
          <w:bCs/>
          <w:i/>
          <w:iCs/>
          <w:noProof/>
          <w:sz w:val="17"/>
          <w:szCs w:val="17"/>
        </w:rPr>
        <w:drawing>
          <wp:inline distT="0" distB="0" distL="0" distR="0" wp14:anchorId="541FC266" wp14:editId="6171A56F">
            <wp:extent cx="3196800" cy="547200"/>
            <wp:effectExtent l="0" t="0" r="3810" b="0"/>
            <wp:docPr id="1" name="Picture 1" descr="School of the Arts, Media, Performance &amp; Design | YORK UNIVERSITY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chool of the Arts, Media, Performance &amp; Design | YORK UNIVERSITY Logo">
                      <a:extLst>
                        <a:ext uri="{C183D7F6-B498-43B3-948B-1728B52AA6E4}">
                          <adec:decorative xmlns:adec="http://schemas.microsoft.com/office/drawing/2017/decorative" val="0"/>
                        </a:ext>
                      </a:extLst>
                    </pic:cNvPr>
                    <pic:cNvPicPr/>
                  </pic:nvPicPr>
                  <pic:blipFill>
                    <a:blip r:embed="rId10">
                      <a:extLst>
                        <a:ext uri="{28A0092B-C50C-407E-A947-70E740481C1C}">
                          <a14:useLocalDpi xmlns:a14="http://schemas.microsoft.com/office/drawing/2010/main" val="0"/>
                        </a:ext>
                      </a:extLst>
                    </a:blip>
                    <a:stretch>
                      <a:fillRect/>
                    </a:stretch>
                  </pic:blipFill>
                  <pic:spPr>
                    <a:xfrm>
                      <a:off x="0" y="0"/>
                      <a:ext cx="3196800" cy="547200"/>
                    </a:xfrm>
                    <a:prstGeom prst="rect">
                      <a:avLst/>
                    </a:prstGeom>
                  </pic:spPr>
                </pic:pic>
              </a:graphicData>
            </a:graphic>
          </wp:inline>
        </w:drawing>
      </w:r>
    </w:p>
    <w:p w14:paraId="23EA70DF" w14:textId="77777777" w:rsidR="00A63B21" w:rsidRPr="00C16687" w:rsidRDefault="00B878D8" w:rsidP="00A63B21">
      <w:pPr>
        <w:pStyle w:val="RankingText"/>
      </w:pPr>
      <w:r w:rsidRPr="00B878D8">
        <w:rPr>
          <w:iCs/>
          <w:lang w:val="en-CA"/>
        </w:rPr>
        <w:t xml:space="preserve">Top </w:t>
      </w:r>
      <w:r w:rsidR="00533AF1">
        <w:rPr>
          <w:iCs/>
          <w:lang w:val="en-CA"/>
        </w:rPr>
        <w:t>40</w:t>
      </w:r>
      <w:r w:rsidRPr="00B878D8">
        <w:rPr>
          <w:iCs/>
          <w:lang w:val="en-CA"/>
        </w:rPr>
        <w:t xml:space="preserve"> in the world out of </w:t>
      </w:r>
      <w:r w:rsidR="00533AF1">
        <w:rPr>
          <w:iCs/>
          <w:lang w:val="en-CA"/>
        </w:rPr>
        <w:t>2,300+</w:t>
      </w:r>
      <w:r w:rsidRPr="00B878D8">
        <w:rPr>
          <w:iCs/>
          <w:lang w:val="en-CA"/>
        </w:rPr>
        <w:t xml:space="preserve"> universities</w:t>
      </w:r>
      <w:r w:rsidRPr="00B878D8">
        <w:rPr>
          <w:iCs/>
          <w:lang w:val="en-CA"/>
        </w:rPr>
        <w:br/>
        <w:t xml:space="preserve">Times Higher Education Impact Rankings </w:t>
      </w:r>
      <w:r w:rsidR="00533AF1">
        <w:rPr>
          <w:iCs/>
          <w:lang w:val="en-CA"/>
        </w:rPr>
        <w:t>2025</w:t>
      </w:r>
      <w:r w:rsidR="00A63B21">
        <w:tab/>
      </w:r>
      <w:r w:rsidR="00A63B21" w:rsidRPr="00C16687">
        <w:t>(optional)</w:t>
      </w:r>
    </w:p>
    <w:p w14:paraId="73F8F286" w14:textId="77777777" w:rsidR="00EB36CA" w:rsidRPr="005F1BD9" w:rsidRDefault="00EB36CA" w:rsidP="00EB36CA">
      <w:pPr>
        <w:pStyle w:val="BasicParagraph"/>
        <w:snapToGrid w:val="0"/>
        <w:spacing w:before="120" w:line="240" w:lineRule="auto"/>
        <w:rPr>
          <w:rFonts w:cs="IBM Plex Sans"/>
          <w:i/>
          <w:iCs/>
          <w:sz w:val="16"/>
          <w:szCs w:val="16"/>
        </w:rPr>
      </w:pPr>
      <w:r w:rsidRPr="005F1BD9">
        <w:rPr>
          <w:rFonts w:cs="IBM Plex Sans"/>
          <w:i/>
          <w:iCs/>
          <w:sz w:val="16"/>
          <w:szCs w:val="16"/>
        </w:rPr>
        <w:t>We recognize that many Indigenous Nations have longstanding relationships with the territories upon which York University campuses are located that precede the establishment of York University. York University acknowledges its presence on the traditional territory of many Indigenous Nations. The area known as Tkaronto has been care taken by the Anishinabek Nation, the Haudenosaunee Confederacy, and the Huron-Wendat. It is now home to many First Nation, Inuit and Métis communities. We acknowledge the current treaty holders, the Mississaugas of the Credit First Nation. This territory is subject of the Dish with One Spoon Wampum Belt Covenant, an agreement to peaceably share and care for the Great Lakes region.</w:t>
      </w:r>
    </w:p>
    <w:p w14:paraId="307D04E1" w14:textId="77777777" w:rsidR="00C8025B" w:rsidRPr="006D28D3" w:rsidRDefault="00C8025B" w:rsidP="00C8025B">
      <w:pPr>
        <w:pStyle w:val="BasicParagraph"/>
        <w:snapToGrid w:val="0"/>
        <w:spacing w:before="120" w:line="216" w:lineRule="auto"/>
        <w:rPr>
          <w:rFonts w:ascii="IBM Plex Sans Light" w:hAnsi="IBM Plex Sans Light" w:cs="IBM Plex Sans"/>
          <w:color w:val="808080" w:themeColor="background1" w:themeShade="80"/>
          <w:sz w:val="16"/>
          <w:szCs w:val="16"/>
          <w:lang w:val="en-CA"/>
        </w:rPr>
      </w:pPr>
      <w:r w:rsidRPr="006D28D3">
        <w:rPr>
          <w:rFonts w:ascii="IBM Plex Sans Light" w:hAnsi="IBM Plex Sans Light" w:cs="IBM Plex Sans"/>
          <w:color w:val="808080" w:themeColor="background1" w:themeShade="80"/>
          <w:sz w:val="16"/>
          <w:szCs w:val="16"/>
          <w:lang w:val="en-CA"/>
        </w:rPr>
        <w:t>This electronic mail (e-mail), including any attachments, is intended only for the recipient(s) to whom it is addressed and may contain information that is privileged, confidential and/or exempt from disclosure. No waiver of privilege, confidentiality or any other protection is intended by virtue of its communication by the internet. Any unauthorized use, dissemination or copying is strictly prohibited. If you have received this e-mail in error, or are not named as a recipient, please immediately notify the sender and destroy all copies of it.</w:t>
      </w:r>
    </w:p>
    <w:p w14:paraId="4730EB81" w14:textId="77777777" w:rsidR="008A0B95" w:rsidRDefault="008A0B95" w:rsidP="008A0B95">
      <w:pPr>
        <w:pStyle w:val="BasicParagraph"/>
        <w:snapToGrid w:val="0"/>
        <w:spacing w:line="240" w:lineRule="auto"/>
        <w:rPr>
          <w:rFonts w:cs="IBM Plex Sans"/>
          <w:b/>
          <w:bCs/>
        </w:rPr>
      </w:pPr>
    </w:p>
    <w:p w14:paraId="3AC77D72" w14:textId="77777777" w:rsidR="00B64164" w:rsidRDefault="00B64164" w:rsidP="008A0B95">
      <w:pPr>
        <w:pStyle w:val="BasicParagraph"/>
        <w:snapToGrid w:val="0"/>
        <w:spacing w:line="240" w:lineRule="auto"/>
        <w:rPr>
          <w:rFonts w:cs="IBM Plex Sans"/>
          <w:b/>
          <w:bCs/>
        </w:rPr>
      </w:pPr>
    </w:p>
    <w:p w14:paraId="12244021" w14:textId="77777777" w:rsidR="00B64164" w:rsidRDefault="00B64164" w:rsidP="008A0B95">
      <w:pPr>
        <w:pStyle w:val="BasicParagraph"/>
        <w:snapToGrid w:val="0"/>
        <w:spacing w:line="240" w:lineRule="auto"/>
        <w:rPr>
          <w:rFonts w:cs="IBM Plex Sans"/>
          <w:b/>
          <w:bCs/>
        </w:rPr>
      </w:pPr>
    </w:p>
    <w:p w14:paraId="13BCF0EE" w14:textId="77777777" w:rsidR="00B64164" w:rsidRDefault="00B64164" w:rsidP="008A0B95">
      <w:pPr>
        <w:pStyle w:val="BasicParagraph"/>
        <w:snapToGrid w:val="0"/>
        <w:spacing w:line="240" w:lineRule="auto"/>
        <w:rPr>
          <w:rFonts w:cs="IBM Plex Sans"/>
          <w:b/>
          <w:bCs/>
        </w:rPr>
      </w:pPr>
    </w:p>
    <w:p w14:paraId="5273A41D" w14:textId="77777777" w:rsidR="00B64164" w:rsidRDefault="00B64164" w:rsidP="008A0B95">
      <w:pPr>
        <w:pStyle w:val="BasicParagraph"/>
        <w:snapToGrid w:val="0"/>
        <w:spacing w:line="240" w:lineRule="auto"/>
        <w:rPr>
          <w:rFonts w:cs="IBM Plex Sans"/>
          <w:b/>
          <w:bCs/>
        </w:rPr>
      </w:pPr>
    </w:p>
    <w:p w14:paraId="396BDB94" w14:textId="77777777" w:rsidR="008A0B95" w:rsidRDefault="008A0B95" w:rsidP="008A0B95">
      <w:pPr>
        <w:pStyle w:val="BasicParagraph"/>
        <w:snapToGrid w:val="0"/>
        <w:spacing w:line="240" w:lineRule="auto"/>
        <w:rPr>
          <w:rFonts w:cs="IBM Plex Sans"/>
          <w:b/>
          <w:bCs/>
        </w:rPr>
      </w:pPr>
    </w:p>
    <w:p w14:paraId="79D39DF2" w14:textId="77777777" w:rsidR="00490AE1" w:rsidRDefault="00490AE1" w:rsidP="00490AE1">
      <w:pPr>
        <w:pStyle w:val="BasicParagraph"/>
        <w:snapToGrid w:val="0"/>
        <w:spacing w:line="240" w:lineRule="auto"/>
        <w:rPr>
          <w:rFonts w:cs="IBM Plex Sans"/>
          <w:b/>
          <w:bCs/>
        </w:rPr>
      </w:pPr>
      <w:r>
        <w:rPr>
          <w:rFonts w:cs="IBM Plex Sans"/>
          <w:b/>
          <w:bCs/>
        </w:rPr>
        <w:t>First/Chosen Name Last Name Degree</w:t>
      </w:r>
    </w:p>
    <w:p w14:paraId="465F3D4E" w14:textId="77777777" w:rsidR="00495542" w:rsidRDefault="00495542" w:rsidP="00495542">
      <w:pPr>
        <w:pStyle w:val="BasicParagraph"/>
        <w:snapToGrid w:val="0"/>
        <w:spacing w:line="240" w:lineRule="auto"/>
        <w:rPr>
          <w:rFonts w:cs="IBM Plex Sans"/>
          <w:b/>
          <w:bCs/>
        </w:rPr>
      </w:pPr>
      <w:r>
        <w:rPr>
          <w:rFonts w:cs="IBM Plex Sans"/>
          <w:b/>
          <w:bCs/>
        </w:rPr>
        <w:t xml:space="preserve">Gender Pronouns </w:t>
      </w:r>
      <w:r>
        <w:rPr>
          <w:rFonts w:cs="IBM Plex Sans"/>
          <w:b/>
          <w:bCs/>
        </w:rPr>
        <w:tab/>
      </w:r>
      <w:r w:rsidRPr="009201F9">
        <w:rPr>
          <w:rFonts w:cs="IBM Plex Sans"/>
          <w:i/>
          <w:iCs/>
          <w:sz w:val="16"/>
          <w:szCs w:val="16"/>
        </w:rPr>
        <w:t>(optional)</w:t>
      </w:r>
    </w:p>
    <w:p w14:paraId="4EBFC4DC" w14:textId="77777777" w:rsidR="008A0B95" w:rsidRDefault="008A0B95" w:rsidP="008A0B95">
      <w:pPr>
        <w:pStyle w:val="BasicParagraph"/>
        <w:snapToGrid w:val="0"/>
        <w:spacing w:line="240" w:lineRule="auto"/>
        <w:rPr>
          <w:rFonts w:ascii="IBM Plex Sans SemiBold" w:hAnsi="IBM Plex Sans SemiBold" w:cs="IBM Plex Sans SemiBold"/>
          <w:b/>
          <w:bCs/>
        </w:rPr>
      </w:pPr>
      <w:r>
        <w:rPr>
          <w:rFonts w:cs="IBM Plex Sans"/>
          <w:b/>
          <w:bCs/>
        </w:rPr>
        <w:t>Position Title</w:t>
      </w:r>
    </w:p>
    <w:p w14:paraId="2DEFF880" w14:textId="77777777" w:rsidR="008A0B95" w:rsidRDefault="008A0B95" w:rsidP="008A0B95">
      <w:pPr>
        <w:pStyle w:val="BasicParagraph"/>
        <w:snapToGrid w:val="0"/>
        <w:spacing w:line="240" w:lineRule="auto"/>
        <w:rPr>
          <w:rFonts w:ascii="IBM Plex Sans Medium" w:hAnsi="IBM Plex Sans Medium" w:cs="IBM Plex Sans Medium"/>
        </w:rPr>
      </w:pPr>
      <w:r>
        <w:rPr>
          <w:rFonts w:cs="IBM Plex Sans"/>
          <w:b/>
          <w:bCs/>
        </w:rPr>
        <w:t>Department/Unit Name</w:t>
      </w:r>
    </w:p>
    <w:p w14:paraId="6A1D1266" w14:textId="77777777" w:rsidR="008A0B95" w:rsidRDefault="008A0B95"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C 416-123-0000</w:t>
      </w:r>
    </w:p>
    <w:p w14:paraId="7857D354"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T 416-736-2100 ext 00000 | ALT 416-123-0000</w:t>
      </w:r>
    </w:p>
    <w:p w14:paraId="5C533C85" w14:textId="77777777" w:rsidR="008A0B95" w:rsidRDefault="008A0B95" w:rsidP="008A0B95">
      <w:pPr>
        <w:pStyle w:val="BasicParagraph"/>
        <w:snapToGrid w:val="0"/>
        <w:spacing w:line="240" w:lineRule="auto"/>
        <w:rPr>
          <w:rFonts w:ascii="IBM Plex Sans Text" w:hAnsi="IBM Plex Sans Text" w:cs="IBM Plex Sans Text"/>
          <w:sz w:val="17"/>
          <w:szCs w:val="17"/>
        </w:rPr>
      </w:pPr>
      <w:hyperlink r:id="rId11" w:history="1">
        <w:r w:rsidRPr="007537EF">
          <w:rPr>
            <w:rStyle w:val="Hyperlink"/>
            <w:rFonts w:ascii="IBM Plex Sans Text" w:hAnsi="IBM Plex Sans Text" w:cs="IBM Plex Sans Text"/>
            <w:sz w:val="17"/>
            <w:szCs w:val="17"/>
          </w:rPr>
          <w:t>your.email@yorku.ca</w:t>
        </w:r>
      </w:hyperlink>
      <w:r>
        <w:rPr>
          <w:rFonts w:ascii="IBM Plex Sans Text" w:hAnsi="IBM Plex Sans Text" w:cs="IBM Plex Sans Text"/>
          <w:sz w:val="17"/>
          <w:szCs w:val="17"/>
        </w:rPr>
        <w:t xml:space="preserve"> | </w:t>
      </w:r>
      <w:hyperlink r:id="rId12" w:history="1">
        <w:r w:rsidR="00E8511A">
          <w:rPr>
            <w:rStyle w:val="Hyperlink"/>
            <w:rFonts w:ascii="IBM Plex Sans Text" w:hAnsi="IBM Plex Sans Text" w:cs="IBM Plex Sans Text"/>
            <w:sz w:val="17"/>
            <w:szCs w:val="17"/>
          </w:rPr>
          <w:t>edu</w:t>
        </w:r>
        <w:r w:rsidRPr="00692715">
          <w:rPr>
            <w:rStyle w:val="Hyperlink"/>
            <w:rFonts w:ascii="IBM Plex Sans Text" w:hAnsi="IBM Plex Sans Text" w:cs="IBM Plex Sans Text"/>
            <w:sz w:val="17"/>
            <w:szCs w:val="17"/>
          </w:rPr>
          <w:t>.yorku.ca</w:t>
        </w:r>
      </w:hyperlink>
    </w:p>
    <w:p w14:paraId="00458FAA" w14:textId="77777777" w:rsidR="008A0B95" w:rsidRDefault="00563AAD"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Faculty of Education</w:t>
      </w:r>
      <w:r w:rsidR="008A0B95">
        <w:rPr>
          <w:rFonts w:ascii="IBM Plex Sans Text" w:hAnsi="IBM Plex Sans Text" w:cs="IBM Plex Sans Text"/>
          <w:sz w:val="17"/>
          <w:szCs w:val="17"/>
        </w:rPr>
        <w:t xml:space="preserve"> | </w:t>
      </w:r>
      <w:r w:rsidR="008A0B95">
        <w:rPr>
          <w:rFonts w:ascii="IBM Plex Sans Text" w:hAnsi="IBM Plex Sans Text" w:cs="IBM Plex Sans Text"/>
          <w:caps/>
          <w:sz w:val="17"/>
          <w:szCs w:val="17"/>
        </w:rPr>
        <w:t>York University</w:t>
      </w:r>
    </w:p>
    <w:p w14:paraId="07A51BF7"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Office No. Campus Building</w:t>
      </w:r>
    </w:p>
    <w:p w14:paraId="642E96D7"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4700 Keele Street Toronto ON, Canada M3J 1P3</w:t>
      </w:r>
    </w:p>
    <w:p w14:paraId="6A5DA297" w14:textId="77777777" w:rsidR="008A0B95" w:rsidRDefault="00D33FC8" w:rsidP="008A0B95">
      <w:pPr>
        <w:pStyle w:val="BasicParagraph"/>
        <w:snapToGrid w:val="0"/>
        <w:spacing w:line="240" w:lineRule="auto"/>
        <w:rPr>
          <w:rFonts w:cs="IBM Plex Sans"/>
          <w:b/>
          <w:bCs/>
          <w:i/>
          <w:iCs/>
          <w:sz w:val="17"/>
          <w:szCs w:val="17"/>
        </w:rPr>
      </w:pPr>
      <w:r>
        <w:rPr>
          <w:rFonts w:cs="IBM Plex Sans"/>
          <w:b/>
          <w:bCs/>
          <w:i/>
          <w:iCs/>
          <w:noProof/>
          <w:sz w:val="17"/>
          <w:szCs w:val="17"/>
        </w:rPr>
        <w:drawing>
          <wp:inline distT="0" distB="0" distL="0" distR="0" wp14:anchorId="5FE4801E" wp14:editId="5C13F535">
            <wp:extent cx="2239200" cy="547200"/>
            <wp:effectExtent l="0" t="0" r="0" b="0"/>
            <wp:docPr id="10" name="Picture 10" descr="Faculty of Education | York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Faculty of Education | York University Logo"/>
                    <pic:cNvPicPr/>
                  </pic:nvPicPr>
                  <pic:blipFill>
                    <a:blip r:embed="rId13">
                      <a:extLst>
                        <a:ext uri="{28A0092B-C50C-407E-A947-70E740481C1C}">
                          <a14:useLocalDpi xmlns:a14="http://schemas.microsoft.com/office/drawing/2010/main" val="0"/>
                        </a:ext>
                      </a:extLst>
                    </a:blip>
                    <a:stretch>
                      <a:fillRect/>
                    </a:stretch>
                  </pic:blipFill>
                  <pic:spPr>
                    <a:xfrm>
                      <a:off x="0" y="0"/>
                      <a:ext cx="2239200" cy="547200"/>
                    </a:xfrm>
                    <a:prstGeom prst="rect">
                      <a:avLst/>
                    </a:prstGeom>
                  </pic:spPr>
                </pic:pic>
              </a:graphicData>
            </a:graphic>
          </wp:inline>
        </w:drawing>
      </w:r>
    </w:p>
    <w:p w14:paraId="25336C60" w14:textId="77777777" w:rsidR="00A63B21" w:rsidRPr="00C16687" w:rsidRDefault="00B878D8" w:rsidP="00A63B21">
      <w:pPr>
        <w:pStyle w:val="RankingText"/>
      </w:pPr>
      <w:r w:rsidRPr="00B878D8">
        <w:rPr>
          <w:iCs/>
          <w:lang w:val="en-CA"/>
        </w:rPr>
        <w:t xml:space="preserve">Top </w:t>
      </w:r>
      <w:r w:rsidR="00533AF1">
        <w:rPr>
          <w:iCs/>
          <w:lang w:val="en-CA"/>
        </w:rPr>
        <w:t>40</w:t>
      </w:r>
      <w:r w:rsidRPr="00B878D8">
        <w:rPr>
          <w:iCs/>
          <w:lang w:val="en-CA"/>
        </w:rPr>
        <w:t xml:space="preserve"> in the world out of </w:t>
      </w:r>
      <w:r w:rsidR="00533AF1">
        <w:rPr>
          <w:iCs/>
          <w:lang w:val="en-CA"/>
        </w:rPr>
        <w:t>2,300+</w:t>
      </w:r>
      <w:r w:rsidRPr="00B878D8">
        <w:rPr>
          <w:iCs/>
          <w:lang w:val="en-CA"/>
        </w:rPr>
        <w:t xml:space="preserve"> universities</w:t>
      </w:r>
      <w:r w:rsidRPr="00B878D8">
        <w:rPr>
          <w:iCs/>
          <w:lang w:val="en-CA"/>
        </w:rPr>
        <w:br/>
        <w:t xml:space="preserve">Times Higher Education Impact Rankings </w:t>
      </w:r>
      <w:r w:rsidR="00533AF1">
        <w:rPr>
          <w:iCs/>
          <w:lang w:val="en-CA"/>
        </w:rPr>
        <w:t>2025</w:t>
      </w:r>
      <w:r w:rsidR="00A63B21">
        <w:tab/>
      </w:r>
      <w:r w:rsidR="00A63B21" w:rsidRPr="00C16687">
        <w:t>(optional)</w:t>
      </w:r>
    </w:p>
    <w:p w14:paraId="40D15978" w14:textId="77777777" w:rsidR="00EB36CA" w:rsidRPr="005F1BD9" w:rsidRDefault="00EB36CA" w:rsidP="00EB36CA">
      <w:pPr>
        <w:pStyle w:val="BasicParagraph"/>
        <w:snapToGrid w:val="0"/>
        <w:spacing w:before="120" w:line="240" w:lineRule="auto"/>
        <w:rPr>
          <w:rFonts w:cs="IBM Plex Sans"/>
          <w:i/>
          <w:iCs/>
          <w:sz w:val="16"/>
          <w:szCs w:val="16"/>
        </w:rPr>
      </w:pPr>
      <w:r w:rsidRPr="005F1BD9">
        <w:rPr>
          <w:rFonts w:cs="IBM Plex Sans"/>
          <w:i/>
          <w:iCs/>
          <w:sz w:val="16"/>
          <w:szCs w:val="16"/>
        </w:rPr>
        <w:t>We recognize that many Indigenous Nations have longstanding relationships with the territories upon which York University campuses are located that precede the establishment of York University. York University acknowledges its presence on the traditional territory of many Indigenous Nations. The area known as Tkaronto has been care taken by the Anishinabek Nation, the Haudenosaunee Confederacy, and the Huron-Wendat. It is now home to many First Nation, Inuit and Métis communities. We acknowledge the current treaty holders, the Mississaugas of the Credit First Nation. This territory is subject of the Dish with One Spoon Wampum Belt Covenant, an agreement to peaceably share and care for the Great Lakes region.</w:t>
      </w:r>
    </w:p>
    <w:p w14:paraId="3A622C15" w14:textId="77777777" w:rsidR="00C8025B" w:rsidRPr="006D28D3" w:rsidRDefault="00C8025B" w:rsidP="00C8025B">
      <w:pPr>
        <w:pStyle w:val="BasicParagraph"/>
        <w:snapToGrid w:val="0"/>
        <w:spacing w:before="120" w:line="216" w:lineRule="auto"/>
        <w:rPr>
          <w:rFonts w:ascii="IBM Plex Sans Light" w:hAnsi="IBM Plex Sans Light" w:cs="IBM Plex Sans"/>
          <w:color w:val="808080" w:themeColor="background1" w:themeShade="80"/>
          <w:sz w:val="16"/>
          <w:szCs w:val="16"/>
          <w:lang w:val="en-CA"/>
        </w:rPr>
      </w:pPr>
      <w:r w:rsidRPr="006D28D3">
        <w:rPr>
          <w:rFonts w:ascii="IBM Plex Sans Light" w:hAnsi="IBM Plex Sans Light" w:cs="IBM Plex Sans"/>
          <w:color w:val="808080" w:themeColor="background1" w:themeShade="80"/>
          <w:sz w:val="16"/>
          <w:szCs w:val="16"/>
          <w:lang w:val="en-CA"/>
        </w:rPr>
        <w:t>This electronic mail (e-mail), including any attachments, is intended only for the recipient(s) to whom it is addressed and may contain information that is privileged, confidential and/or exempt from disclosure. No waiver of privilege, confidentiality or any other protection is intended by virtue of its communication by the internet. Any unauthorized use, dissemination or copying is strictly prohibited. If you have received this e-mail in error, or are not named as a recipient, please immediately notify the sender and destroy all copies of it.</w:t>
      </w:r>
    </w:p>
    <w:p w14:paraId="6341F326" w14:textId="77777777" w:rsidR="008A0B95" w:rsidRDefault="008A0B95" w:rsidP="008A0B95">
      <w:pPr>
        <w:pStyle w:val="BasicParagraph"/>
        <w:snapToGrid w:val="0"/>
        <w:spacing w:line="240" w:lineRule="auto"/>
        <w:rPr>
          <w:rFonts w:cs="IBM Plex Sans"/>
          <w:b/>
          <w:bCs/>
        </w:rPr>
      </w:pPr>
    </w:p>
    <w:p w14:paraId="7419EA9E" w14:textId="77777777" w:rsidR="00B53AE8" w:rsidRDefault="00B53AE8" w:rsidP="008A0B95">
      <w:pPr>
        <w:pStyle w:val="BasicParagraph"/>
        <w:snapToGrid w:val="0"/>
        <w:spacing w:line="240" w:lineRule="auto"/>
        <w:rPr>
          <w:rFonts w:cs="IBM Plex Sans"/>
          <w:b/>
          <w:bCs/>
        </w:rPr>
      </w:pPr>
    </w:p>
    <w:p w14:paraId="214AAC3B" w14:textId="77777777" w:rsidR="00B53AE8" w:rsidRDefault="00B53AE8" w:rsidP="008A0B95">
      <w:pPr>
        <w:pStyle w:val="BasicParagraph"/>
        <w:snapToGrid w:val="0"/>
        <w:spacing w:line="240" w:lineRule="auto"/>
        <w:rPr>
          <w:rFonts w:cs="IBM Plex Sans"/>
          <w:b/>
          <w:bCs/>
        </w:rPr>
      </w:pPr>
    </w:p>
    <w:p w14:paraId="48BE1E70" w14:textId="77777777" w:rsidR="00490AE1" w:rsidRDefault="00490AE1" w:rsidP="00490AE1">
      <w:pPr>
        <w:pStyle w:val="BasicParagraph"/>
        <w:snapToGrid w:val="0"/>
        <w:spacing w:line="240" w:lineRule="auto"/>
        <w:rPr>
          <w:rFonts w:cs="IBM Plex Sans"/>
          <w:b/>
          <w:bCs/>
        </w:rPr>
      </w:pPr>
      <w:r>
        <w:rPr>
          <w:rFonts w:cs="IBM Plex Sans"/>
          <w:b/>
          <w:bCs/>
        </w:rPr>
        <w:t>First/Chosen Name Last Name Degree</w:t>
      </w:r>
    </w:p>
    <w:p w14:paraId="40A281B5" w14:textId="77777777" w:rsidR="00495542" w:rsidRDefault="00495542" w:rsidP="00495542">
      <w:pPr>
        <w:pStyle w:val="BasicParagraph"/>
        <w:snapToGrid w:val="0"/>
        <w:spacing w:line="240" w:lineRule="auto"/>
        <w:rPr>
          <w:rFonts w:cs="IBM Plex Sans"/>
          <w:b/>
          <w:bCs/>
        </w:rPr>
      </w:pPr>
      <w:r>
        <w:rPr>
          <w:rFonts w:cs="IBM Plex Sans"/>
          <w:b/>
          <w:bCs/>
        </w:rPr>
        <w:t xml:space="preserve">Gender Pronouns </w:t>
      </w:r>
      <w:r>
        <w:rPr>
          <w:rFonts w:cs="IBM Plex Sans"/>
          <w:b/>
          <w:bCs/>
        </w:rPr>
        <w:tab/>
      </w:r>
      <w:r w:rsidRPr="009201F9">
        <w:rPr>
          <w:rFonts w:cs="IBM Plex Sans"/>
          <w:i/>
          <w:iCs/>
          <w:sz w:val="16"/>
          <w:szCs w:val="16"/>
        </w:rPr>
        <w:t>(optional)</w:t>
      </w:r>
    </w:p>
    <w:p w14:paraId="3556E07C" w14:textId="77777777" w:rsidR="008A0B95" w:rsidRDefault="008A0B95" w:rsidP="008A0B95">
      <w:pPr>
        <w:pStyle w:val="BasicParagraph"/>
        <w:snapToGrid w:val="0"/>
        <w:spacing w:line="240" w:lineRule="auto"/>
        <w:rPr>
          <w:rFonts w:ascii="IBM Plex Sans SemiBold" w:hAnsi="IBM Plex Sans SemiBold" w:cs="IBM Plex Sans SemiBold"/>
          <w:b/>
          <w:bCs/>
        </w:rPr>
      </w:pPr>
      <w:r>
        <w:rPr>
          <w:rFonts w:cs="IBM Plex Sans"/>
          <w:b/>
          <w:bCs/>
        </w:rPr>
        <w:t>Position Title</w:t>
      </w:r>
    </w:p>
    <w:p w14:paraId="60EEC5D1" w14:textId="77777777" w:rsidR="008A0B95" w:rsidRDefault="008A0B95" w:rsidP="008A0B95">
      <w:pPr>
        <w:pStyle w:val="BasicParagraph"/>
        <w:snapToGrid w:val="0"/>
        <w:spacing w:line="240" w:lineRule="auto"/>
        <w:rPr>
          <w:rFonts w:ascii="IBM Plex Sans Medium" w:hAnsi="IBM Plex Sans Medium" w:cs="IBM Plex Sans Medium"/>
        </w:rPr>
      </w:pPr>
      <w:r>
        <w:rPr>
          <w:rFonts w:cs="IBM Plex Sans"/>
          <w:b/>
          <w:bCs/>
        </w:rPr>
        <w:t>Department/Unit Name</w:t>
      </w:r>
    </w:p>
    <w:p w14:paraId="4327DBC9" w14:textId="77777777" w:rsidR="008A0B95" w:rsidRDefault="008A0B95"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C 416-123-0000</w:t>
      </w:r>
    </w:p>
    <w:p w14:paraId="6B278755"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T 416-736-2100 ext 00000 | ALT 416-123-0000</w:t>
      </w:r>
    </w:p>
    <w:p w14:paraId="667FB57F" w14:textId="77777777" w:rsidR="008A0B95" w:rsidRDefault="008A0B95" w:rsidP="008A0B95">
      <w:pPr>
        <w:pStyle w:val="BasicParagraph"/>
        <w:snapToGrid w:val="0"/>
        <w:spacing w:line="240" w:lineRule="auto"/>
        <w:rPr>
          <w:rFonts w:ascii="IBM Plex Sans Text" w:hAnsi="IBM Plex Sans Text" w:cs="IBM Plex Sans Text"/>
          <w:sz w:val="17"/>
          <w:szCs w:val="17"/>
        </w:rPr>
      </w:pPr>
      <w:hyperlink r:id="rId14" w:history="1">
        <w:r w:rsidRPr="007537EF">
          <w:rPr>
            <w:rStyle w:val="Hyperlink"/>
            <w:rFonts w:ascii="IBM Plex Sans Text" w:hAnsi="IBM Plex Sans Text" w:cs="IBM Plex Sans Text"/>
            <w:sz w:val="17"/>
            <w:szCs w:val="17"/>
          </w:rPr>
          <w:t>your.email@yorku.ca</w:t>
        </w:r>
      </w:hyperlink>
      <w:r>
        <w:rPr>
          <w:rFonts w:ascii="IBM Plex Sans Text" w:hAnsi="IBM Plex Sans Text" w:cs="IBM Plex Sans Text"/>
          <w:sz w:val="17"/>
          <w:szCs w:val="17"/>
        </w:rPr>
        <w:t xml:space="preserve"> | </w:t>
      </w:r>
      <w:hyperlink r:id="rId15" w:history="1">
        <w:r w:rsidR="00316897">
          <w:rPr>
            <w:rStyle w:val="Hyperlink"/>
            <w:rFonts w:ascii="IBM Plex Sans Text" w:hAnsi="IBM Plex Sans Text" w:cs="IBM Plex Sans Text"/>
            <w:sz w:val="17"/>
            <w:szCs w:val="17"/>
          </w:rPr>
          <w:t>euc</w:t>
        </w:r>
        <w:r w:rsidRPr="00692715">
          <w:rPr>
            <w:rStyle w:val="Hyperlink"/>
            <w:rFonts w:ascii="IBM Plex Sans Text" w:hAnsi="IBM Plex Sans Text" w:cs="IBM Plex Sans Text"/>
            <w:sz w:val="17"/>
            <w:szCs w:val="17"/>
          </w:rPr>
          <w:t>.yorku.ca</w:t>
        </w:r>
      </w:hyperlink>
    </w:p>
    <w:p w14:paraId="4C62BF73" w14:textId="77777777" w:rsidR="008A0B95" w:rsidRDefault="00563AAD"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Faculty of Environmental &amp; Urban Change</w:t>
      </w:r>
      <w:r w:rsidR="008A0B95">
        <w:rPr>
          <w:rFonts w:ascii="IBM Plex Sans Text" w:hAnsi="IBM Plex Sans Text" w:cs="IBM Plex Sans Text"/>
          <w:sz w:val="17"/>
          <w:szCs w:val="17"/>
        </w:rPr>
        <w:t xml:space="preserve"> | </w:t>
      </w:r>
      <w:r w:rsidR="008A0B95">
        <w:rPr>
          <w:rFonts w:ascii="IBM Plex Sans Text" w:hAnsi="IBM Plex Sans Text" w:cs="IBM Plex Sans Text"/>
          <w:caps/>
          <w:sz w:val="17"/>
          <w:szCs w:val="17"/>
        </w:rPr>
        <w:t>York University</w:t>
      </w:r>
    </w:p>
    <w:p w14:paraId="0357715A"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Office No. Campus Building</w:t>
      </w:r>
    </w:p>
    <w:p w14:paraId="4CA4439D"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4700 Keele Street Toronto ON, Canada M3J 1P3</w:t>
      </w:r>
    </w:p>
    <w:p w14:paraId="54C2C789" w14:textId="77777777" w:rsidR="008A0B95" w:rsidRDefault="00D33FC8" w:rsidP="008A0B95">
      <w:pPr>
        <w:pStyle w:val="BasicParagraph"/>
        <w:snapToGrid w:val="0"/>
        <w:spacing w:line="240" w:lineRule="auto"/>
        <w:rPr>
          <w:rFonts w:cs="IBM Plex Sans"/>
          <w:b/>
          <w:bCs/>
          <w:i/>
          <w:iCs/>
          <w:sz w:val="17"/>
          <w:szCs w:val="17"/>
        </w:rPr>
      </w:pPr>
      <w:r>
        <w:rPr>
          <w:rFonts w:cs="IBM Plex Sans"/>
          <w:b/>
          <w:bCs/>
          <w:i/>
          <w:iCs/>
          <w:noProof/>
          <w:sz w:val="17"/>
          <w:szCs w:val="17"/>
        </w:rPr>
        <w:drawing>
          <wp:inline distT="0" distB="0" distL="0" distR="0" wp14:anchorId="04B2EB31" wp14:editId="5EF570B8">
            <wp:extent cx="2664000" cy="547200"/>
            <wp:effectExtent l="0" t="0" r="3175" b="0"/>
            <wp:docPr id="11" name="Picture 11" descr="Faculty of Environmental &amp; Urban Change  | York University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Faculty of Environmental &amp; Urban Change  | York University Logo&#10;"/>
                    <pic:cNvPicPr/>
                  </pic:nvPicPr>
                  <pic:blipFill>
                    <a:blip r:embed="rId16">
                      <a:extLst>
                        <a:ext uri="{28A0092B-C50C-407E-A947-70E740481C1C}">
                          <a14:useLocalDpi xmlns:a14="http://schemas.microsoft.com/office/drawing/2010/main" val="0"/>
                        </a:ext>
                      </a:extLst>
                    </a:blip>
                    <a:stretch>
                      <a:fillRect/>
                    </a:stretch>
                  </pic:blipFill>
                  <pic:spPr>
                    <a:xfrm>
                      <a:off x="0" y="0"/>
                      <a:ext cx="2664000" cy="547200"/>
                    </a:xfrm>
                    <a:prstGeom prst="rect">
                      <a:avLst/>
                    </a:prstGeom>
                  </pic:spPr>
                </pic:pic>
              </a:graphicData>
            </a:graphic>
          </wp:inline>
        </w:drawing>
      </w:r>
    </w:p>
    <w:p w14:paraId="4F6DA304" w14:textId="77777777" w:rsidR="00A63B21" w:rsidRPr="00C16687" w:rsidRDefault="00B878D8" w:rsidP="00A63B21">
      <w:pPr>
        <w:pStyle w:val="RankingText"/>
      </w:pPr>
      <w:r w:rsidRPr="00B878D8">
        <w:rPr>
          <w:iCs/>
          <w:lang w:val="en-CA"/>
        </w:rPr>
        <w:t xml:space="preserve">Top </w:t>
      </w:r>
      <w:r w:rsidR="00533AF1">
        <w:rPr>
          <w:iCs/>
          <w:lang w:val="en-CA"/>
        </w:rPr>
        <w:t>40</w:t>
      </w:r>
      <w:r w:rsidRPr="00B878D8">
        <w:rPr>
          <w:iCs/>
          <w:lang w:val="en-CA"/>
        </w:rPr>
        <w:t xml:space="preserve"> in the world out of </w:t>
      </w:r>
      <w:r w:rsidR="00533AF1">
        <w:rPr>
          <w:iCs/>
          <w:lang w:val="en-CA"/>
        </w:rPr>
        <w:t>2,300+</w:t>
      </w:r>
      <w:r w:rsidRPr="00B878D8">
        <w:rPr>
          <w:iCs/>
          <w:lang w:val="en-CA"/>
        </w:rPr>
        <w:t xml:space="preserve"> universities</w:t>
      </w:r>
      <w:r w:rsidRPr="00B878D8">
        <w:rPr>
          <w:iCs/>
          <w:lang w:val="en-CA"/>
        </w:rPr>
        <w:br/>
        <w:t xml:space="preserve">Times Higher Education Impact Rankings </w:t>
      </w:r>
      <w:r w:rsidR="00533AF1">
        <w:rPr>
          <w:iCs/>
          <w:lang w:val="en-CA"/>
        </w:rPr>
        <w:t>2025</w:t>
      </w:r>
      <w:r w:rsidR="00A63B21">
        <w:tab/>
      </w:r>
      <w:r w:rsidR="00A63B21" w:rsidRPr="00C16687">
        <w:t>(optional)</w:t>
      </w:r>
    </w:p>
    <w:p w14:paraId="3C13BEE6" w14:textId="77777777" w:rsidR="00EB36CA" w:rsidRPr="005F1BD9" w:rsidRDefault="00EB36CA" w:rsidP="00EB36CA">
      <w:pPr>
        <w:pStyle w:val="BasicParagraph"/>
        <w:snapToGrid w:val="0"/>
        <w:spacing w:before="120" w:line="240" w:lineRule="auto"/>
        <w:rPr>
          <w:rFonts w:cs="IBM Plex Sans"/>
          <w:i/>
          <w:iCs/>
          <w:sz w:val="16"/>
          <w:szCs w:val="16"/>
        </w:rPr>
      </w:pPr>
      <w:r w:rsidRPr="005F1BD9">
        <w:rPr>
          <w:rFonts w:cs="IBM Plex Sans"/>
          <w:i/>
          <w:iCs/>
          <w:sz w:val="16"/>
          <w:szCs w:val="16"/>
        </w:rPr>
        <w:t>We recognize that many Indigenous Nations have longstanding relationships with the territories upon which York University campuses are located that precede the establishment of York University. York University acknowledges its presence on the traditional territory of many Indigenous Nations. The area known as Tkaronto has been care taken by the Anishinabek Nation, the Haudenosaunee Confederacy, and the Huron-Wendat. It is now home to many First Nation, Inuit and Métis communities. We acknowledge the current treaty holders, the Mississaugas of the Credit First Nation. This territory is subject of the Dish with One Spoon Wampum Belt Covenant, an agreement to peaceably share and care for the Great Lakes region.</w:t>
      </w:r>
    </w:p>
    <w:p w14:paraId="5C8F4D5A" w14:textId="77777777" w:rsidR="00C8025B" w:rsidRPr="006D28D3" w:rsidRDefault="00C8025B" w:rsidP="00C8025B">
      <w:pPr>
        <w:pStyle w:val="BasicParagraph"/>
        <w:snapToGrid w:val="0"/>
        <w:spacing w:before="120" w:line="216" w:lineRule="auto"/>
        <w:rPr>
          <w:rFonts w:ascii="IBM Plex Sans Light" w:hAnsi="IBM Plex Sans Light" w:cs="IBM Plex Sans"/>
          <w:color w:val="808080" w:themeColor="background1" w:themeShade="80"/>
          <w:sz w:val="16"/>
          <w:szCs w:val="16"/>
          <w:lang w:val="en-CA"/>
        </w:rPr>
      </w:pPr>
      <w:r w:rsidRPr="006D28D3">
        <w:rPr>
          <w:rFonts w:ascii="IBM Plex Sans Light" w:hAnsi="IBM Plex Sans Light" w:cs="IBM Plex Sans"/>
          <w:color w:val="808080" w:themeColor="background1" w:themeShade="80"/>
          <w:sz w:val="16"/>
          <w:szCs w:val="16"/>
          <w:lang w:val="en-CA"/>
        </w:rPr>
        <w:t>This electronic mail (e-mail), including any attachments, is intended only for the recipient(s) to whom it is addressed and may contain information that is privileged, confidential and/or exempt from disclosure. No waiver of privilege, confidentiality or any other protection is intended by virtue of its communication by the internet. Any unauthorized use, dissemination or copying is strictly prohibited. If you have received this e-mail in error, or are not named as a recipient, please immediately notify the sender and destroy all copies of it.</w:t>
      </w:r>
    </w:p>
    <w:p w14:paraId="009760B2" w14:textId="77777777" w:rsidR="008A0B95" w:rsidRDefault="008A0B95" w:rsidP="008A0B95">
      <w:pPr>
        <w:pStyle w:val="BasicParagraph"/>
        <w:snapToGrid w:val="0"/>
        <w:spacing w:line="240" w:lineRule="auto"/>
        <w:rPr>
          <w:rFonts w:cs="IBM Plex Sans"/>
          <w:b/>
          <w:bCs/>
        </w:rPr>
      </w:pPr>
    </w:p>
    <w:p w14:paraId="4A654ED3" w14:textId="77777777" w:rsidR="00B53AE8" w:rsidRDefault="00B53AE8">
      <w:pPr>
        <w:rPr>
          <w:rFonts w:cs="IBM Plex Sans"/>
          <w:b/>
          <w:bCs/>
          <w:color w:val="000000"/>
          <w:szCs w:val="20"/>
        </w:rPr>
      </w:pPr>
    </w:p>
    <w:p w14:paraId="2B8DDD68" w14:textId="77777777" w:rsidR="008A0B95" w:rsidRDefault="008A0B95" w:rsidP="008A0B95">
      <w:pPr>
        <w:pStyle w:val="BasicParagraph"/>
        <w:snapToGrid w:val="0"/>
        <w:spacing w:line="240" w:lineRule="auto"/>
        <w:rPr>
          <w:rFonts w:cs="IBM Plex Sans"/>
          <w:b/>
          <w:bCs/>
        </w:rPr>
      </w:pPr>
    </w:p>
    <w:p w14:paraId="7C739B2C" w14:textId="77777777" w:rsidR="00490AE1" w:rsidRDefault="00490AE1" w:rsidP="00490AE1">
      <w:pPr>
        <w:pStyle w:val="BasicParagraph"/>
        <w:snapToGrid w:val="0"/>
        <w:spacing w:line="240" w:lineRule="auto"/>
        <w:rPr>
          <w:rFonts w:cs="IBM Plex Sans"/>
          <w:b/>
          <w:bCs/>
        </w:rPr>
      </w:pPr>
      <w:r>
        <w:rPr>
          <w:rFonts w:cs="IBM Plex Sans"/>
          <w:b/>
          <w:bCs/>
        </w:rPr>
        <w:t>First/Chosen Name Last Name Degree</w:t>
      </w:r>
    </w:p>
    <w:p w14:paraId="7A14D041" w14:textId="77777777" w:rsidR="00495542" w:rsidRDefault="00495542" w:rsidP="00495542">
      <w:pPr>
        <w:pStyle w:val="BasicParagraph"/>
        <w:snapToGrid w:val="0"/>
        <w:spacing w:line="240" w:lineRule="auto"/>
        <w:rPr>
          <w:rFonts w:cs="IBM Plex Sans"/>
          <w:b/>
          <w:bCs/>
        </w:rPr>
      </w:pPr>
      <w:r>
        <w:rPr>
          <w:rFonts w:cs="IBM Plex Sans"/>
          <w:b/>
          <w:bCs/>
        </w:rPr>
        <w:t xml:space="preserve">Gender Pronouns </w:t>
      </w:r>
      <w:r>
        <w:rPr>
          <w:rFonts w:cs="IBM Plex Sans"/>
          <w:b/>
          <w:bCs/>
        </w:rPr>
        <w:tab/>
      </w:r>
      <w:r w:rsidRPr="009201F9">
        <w:rPr>
          <w:rFonts w:cs="IBM Plex Sans"/>
          <w:i/>
          <w:iCs/>
          <w:sz w:val="16"/>
          <w:szCs w:val="16"/>
        </w:rPr>
        <w:t>(optional)</w:t>
      </w:r>
    </w:p>
    <w:p w14:paraId="0B8655C3" w14:textId="77777777" w:rsidR="008A0B95" w:rsidRDefault="008A0B95" w:rsidP="008A0B95">
      <w:pPr>
        <w:pStyle w:val="BasicParagraph"/>
        <w:snapToGrid w:val="0"/>
        <w:spacing w:line="240" w:lineRule="auto"/>
        <w:rPr>
          <w:rFonts w:ascii="IBM Plex Sans SemiBold" w:hAnsi="IBM Plex Sans SemiBold" w:cs="IBM Plex Sans SemiBold"/>
          <w:b/>
          <w:bCs/>
        </w:rPr>
      </w:pPr>
      <w:r>
        <w:rPr>
          <w:rFonts w:cs="IBM Plex Sans"/>
          <w:b/>
          <w:bCs/>
        </w:rPr>
        <w:t>Position Title</w:t>
      </w:r>
    </w:p>
    <w:p w14:paraId="3B94CEF7" w14:textId="77777777" w:rsidR="008A0B95" w:rsidRDefault="008A0B95" w:rsidP="008A0B95">
      <w:pPr>
        <w:pStyle w:val="BasicParagraph"/>
        <w:snapToGrid w:val="0"/>
        <w:spacing w:line="240" w:lineRule="auto"/>
        <w:rPr>
          <w:rFonts w:ascii="IBM Plex Sans Medium" w:hAnsi="IBM Plex Sans Medium" w:cs="IBM Plex Sans Medium"/>
        </w:rPr>
      </w:pPr>
      <w:r>
        <w:rPr>
          <w:rFonts w:cs="IBM Plex Sans"/>
          <w:b/>
          <w:bCs/>
        </w:rPr>
        <w:t>Department/Unit Name</w:t>
      </w:r>
    </w:p>
    <w:p w14:paraId="56D4AB40" w14:textId="77777777" w:rsidR="008A0B95" w:rsidRDefault="008A0B95"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C 416-123-0000</w:t>
      </w:r>
    </w:p>
    <w:p w14:paraId="37BAA811"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T 416-736-2100 ext 00000 | ALT 416-123-0000</w:t>
      </w:r>
    </w:p>
    <w:p w14:paraId="0ECE6AA5" w14:textId="77777777" w:rsidR="008A0B95" w:rsidRDefault="008A0B95" w:rsidP="008A0B95">
      <w:pPr>
        <w:pStyle w:val="BasicParagraph"/>
        <w:snapToGrid w:val="0"/>
        <w:spacing w:line="240" w:lineRule="auto"/>
        <w:rPr>
          <w:rFonts w:ascii="IBM Plex Sans Text" w:hAnsi="IBM Plex Sans Text" w:cs="IBM Plex Sans Text"/>
          <w:sz w:val="17"/>
          <w:szCs w:val="17"/>
        </w:rPr>
      </w:pPr>
      <w:hyperlink r:id="rId17" w:history="1">
        <w:r w:rsidRPr="007537EF">
          <w:rPr>
            <w:rStyle w:val="Hyperlink"/>
            <w:rFonts w:ascii="IBM Plex Sans Text" w:hAnsi="IBM Plex Sans Text" w:cs="IBM Plex Sans Text"/>
            <w:sz w:val="17"/>
            <w:szCs w:val="17"/>
          </w:rPr>
          <w:t>your.email@yorku.ca</w:t>
        </w:r>
      </w:hyperlink>
      <w:r>
        <w:rPr>
          <w:rFonts w:ascii="IBM Plex Sans Text" w:hAnsi="IBM Plex Sans Text" w:cs="IBM Plex Sans Text"/>
          <w:sz w:val="17"/>
          <w:szCs w:val="17"/>
        </w:rPr>
        <w:t xml:space="preserve"> | </w:t>
      </w:r>
      <w:hyperlink r:id="rId18" w:history="1">
        <w:r w:rsidR="00597AAC">
          <w:rPr>
            <w:rStyle w:val="Hyperlink"/>
            <w:rFonts w:ascii="IBM Plex Sans Text" w:hAnsi="IBM Plex Sans Text" w:cs="IBM Plex Sans Text"/>
            <w:sz w:val="17"/>
            <w:szCs w:val="17"/>
          </w:rPr>
          <w:t>gradstudies</w:t>
        </w:r>
        <w:r w:rsidRPr="00692715">
          <w:rPr>
            <w:rStyle w:val="Hyperlink"/>
            <w:rFonts w:ascii="IBM Plex Sans Text" w:hAnsi="IBM Plex Sans Text" w:cs="IBM Plex Sans Text"/>
            <w:sz w:val="17"/>
            <w:szCs w:val="17"/>
          </w:rPr>
          <w:t>.yorku.ca</w:t>
        </w:r>
      </w:hyperlink>
    </w:p>
    <w:p w14:paraId="1FDE06F2" w14:textId="77777777" w:rsidR="008A0B95" w:rsidRDefault="00597AAC"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Faculty of Graduate Studies</w:t>
      </w:r>
      <w:r w:rsidR="008A0B95">
        <w:rPr>
          <w:rFonts w:ascii="IBM Plex Sans Text" w:hAnsi="IBM Plex Sans Text" w:cs="IBM Plex Sans Text"/>
          <w:sz w:val="17"/>
          <w:szCs w:val="17"/>
        </w:rPr>
        <w:t xml:space="preserve"> | </w:t>
      </w:r>
      <w:r w:rsidR="008A0B95">
        <w:rPr>
          <w:rFonts w:ascii="IBM Plex Sans Text" w:hAnsi="IBM Plex Sans Text" w:cs="IBM Plex Sans Text"/>
          <w:caps/>
          <w:sz w:val="17"/>
          <w:szCs w:val="17"/>
        </w:rPr>
        <w:t>York University</w:t>
      </w:r>
    </w:p>
    <w:p w14:paraId="23BD44F0"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Office No. Campus Building</w:t>
      </w:r>
    </w:p>
    <w:p w14:paraId="2F0A688E"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4700 Keele Street Toronto ON, Canada M3J 1P3</w:t>
      </w:r>
    </w:p>
    <w:p w14:paraId="3D59E05C" w14:textId="77777777" w:rsidR="008A0B95" w:rsidRDefault="00D33FC8" w:rsidP="008A0B95">
      <w:pPr>
        <w:pStyle w:val="BasicParagraph"/>
        <w:snapToGrid w:val="0"/>
        <w:spacing w:line="240" w:lineRule="auto"/>
        <w:rPr>
          <w:rFonts w:cs="IBM Plex Sans"/>
          <w:b/>
          <w:bCs/>
          <w:i/>
          <w:iCs/>
          <w:sz w:val="17"/>
          <w:szCs w:val="17"/>
        </w:rPr>
      </w:pPr>
      <w:r>
        <w:rPr>
          <w:rFonts w:cs="IBM Plex Sans"/>
          <w:b/>
          <w:bCs/>
          <w:i/>
          <w:iCs/>
          <w:noProof/>
          <w:sz w:val="17"/>
          <w:szCs w:val="17"/>
        </w:rPr>
        <w:drawing>
          <wp:inline distT="0" distB="0" distL="0" distR="0" wp14:anchorId="08F22C59" wp14:editId="4D9BFC37">
            <wp:extent cx="2188800" cy="547200"/>
            <wp:effectExtent l="0" t="0" r="0" b="0"/>
            <wp:docPr id="12" name="Picture 12" descr="Faculty of Graduate Studies  | York University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Faculty of Graduate Studies  | York University Logo&#10;"/>
                    <pic:cNvPicPr/>
                  </pic:nvPicPr>
                  <pic:blipFill>
                    <a:blip r:embed="rId19">
                      <a:extLst>
                        <a:ext uri="{28A0092B-C50C-407E-A947-70E740481C1C}">
                          <a14:useLocalDpi xmlns:a14="http://schemas.microsoft.com/office/drawing/2010/main" val="0"/>
                        </a:ext>
                      </a:extLst>
                    </a:blip>
                    <a:stretch>
                      <a:fillRect/>
                    </a:stretch>
                  </pic:blipFill>
                  <pic:spPr>
                    <a:xfrm>
                      <a:off x="0" y="0"/>
                      <a:ext cx="2188800" cy="547200"/>
                    </a:xfrm>
                    <a:prstGeom prst="rect">
                      <a:avLst/>
                    </a:prstGeom>
                  </pic:spPr>
                </pic:pic>
              </a:graphicData>
            </a:graphic>
          </wp:inline>
        </w:drawing>
      </w:r>
    </w:p>
    <w:p w14:paraId="3C00FBEB" w14:textId="77777777" w:rsidR="00A63B21" w:rsidRPr="00C16687" w:rsidRDefault="00B878D8" w:rsidP="00A63B21">
      <w:pPr>
        <w:pStyle w:val="RankingText"/>
      </w:pPr>
      <w:r w:rsidRPr="00B878D8">
        <w:rPr>
          <w:iCs/>
          <w:lang w:val="en-CA"/>
        </w:rPr>
        <w:t xml:space="preserve">Top </w:t>
      </w:r>
      <w:r w:rsidR="00533AF1">
        <w:rPr>
          <w:iCs/>
          <w:lang w:val="en-CA"/>
        </w:rPr>
        <w:t>40</w:t>
      </w:r>
      <w:r w:rsidRPr="00B878D8">
        <w:rPr>
          <w:iCs/>
          <w:lang w:val="en-CA"/>
        </w:rPr>
        <w:t xml:space="preserve"> in the world out of </w:t>
      </w:r>
      <w:r w:rsidR="00533AF1">
        <w:rPr>
          <w:iCs/>
          <w:lang w:val="en-CA"/>
        </w:rPr>
        <w:t>2,300+</w:t>
      </w:r>
      <w:r w:rsidRPr="00B878D8">
        <w:rPr>
          <w:iCs/>
          <w:lang w:val="en-CA"/>
        </w:rPr>
        <w:t xml:space="preserve"> universities</w:t>
      </w:r>
      <w:r w:rsidRPr="00B878D8">
        <w:rPr>
          <w:iCs/>
          <w:lang w:val="en-CA"/>
        </w:rPr>
        <w:br/>
        <w:t xml:space="preserve">Times Higher Education Impact Rankings </w:t>
      </w:r>
      <w:r w:rsidR="00533AF1">
        <w:rPr>
          <w:iCs/>
          <w:lang w:val="en-CA"/>
        </w:rPr>
        <w:t>2025</w:t>
      </w:r>
      <w:r w:rsidR="00A63B21">
        <w:tab/>
      </w:r>
      <w:r w:rsidR="00A63B21" w:rsidRPr="00C16687">
        <w:t>(optional)</w:t>
      </w:r>
    </w:p>
    <w:p w14:paraId="0CCD3FB0" w14:textId="77777777" w:rsidR="00EB36CA" w:rsidRPr="005F1BD9" w:rsidRDefault="00EB36CA" w:rsidP="00EB36CA">
      <w:pPr>
        <w:pStyle w:val="BasicParagraph"/>
        <w:snapToGrid w:val="0"/>
        <w:spacing w:before="120" w:line="240" w:lineRule="auto"/>
        <w:rPr>
          <w:rFonts w:cs="IBM Plex Sans"/>
          <w:i/>
          <w:iCs/>
          <w:sz w:val="16"/>
          <w:szCs w:val="16"/>
        </w:rPr>
      </w:pPr>
      <w:r w:rsidRPr="005F1BD9">
        <w:rPr>
          <w:rFonts w:cs="IBM Plex Sans"/>
          <w:i/>
          <w:iCs/>
          <w:sz w:val="16"/>
          <w:szCs w:val="16"/>
        </w:rPr>
        <w:t>We recognize that many Indigenous Nations have longstanding relationships with the territories upon which York University campuses are located that precede the establishment of York University. York University acknowledges its presence on the traditional territory of many Indigenous Nations. The area known as Tkaronto has been care taken by the Anishinabek Nation, the Haudenosaunee Confederacy, and the Huron-Wendat. It is now home to many First Nation, Inuit and Métis communities. We acknowledge the current treaty holders, the Mississaugas of the Credit First Nation. This territory is subject of the Dish with One Spoon Wampum Belt Covenant, an agreement to peaceably share and care for the Great Lakes region.</w:t>
      </w:r>
    </w:p>
    <w:p w14:paraId="39110A32" w14:textId="77777777" w:rsidR="00C8025B" w:rsidRPr="006D28D3" w:rsidRDefault="00C8025B" w:rsidP="00C8025B">
      <w:pPr>
        <w:pStyle w:val="BasicParagraph"/>
        <w:snapToGrid w:val="0"/>
        <w:spacing w:before="120" w:line="216" w:lineRule="auto"/>
        <w:rPr>
          <w:rFonts w:ascii="IBM Plex Sans Light" w:hAnsi="IBM Plex Sans Light" w:cs="IBM Plex Sans"/>
          <w:color w:val="808080" w:themeColor="background1" w:themeShade="80"/>
          <w:sz w:val="16"/>
          <w:szCs w:val="16"/>
          <w:lang w:val="en-CA"/>
        </w:rPr>
      </w:pPr>
      <w:r w:rsidRPr="006D28D3">
        <w:rPr>
          <w:rFonts w:ascii="IBM Plex Sans Light" w:hAnsi="IBM Plex Sans Light" w:cs="IBM Plex Sans"/>
          <w:color w:val="808080" w:themeColor="background1" w:themeShade="80"/>
          <w:sz w:val="16"/>
          <w:szCs w:val="16"/>
          <w:lang w:val="en-CA"/>
        </w:rPr>
        <w:t>This electronic mail (e-mail), including any attachments, is intended only for the recipient(s) to whom it is addressed and may contain information that is privileged, confidential and/or exempt from disclosure. No waiver of privilege, confidentiality or any other protection is intended by virtue of its communication by the internet. Any unauthorized use, dissemination or copying is strictly prohibited. If you have received this e-mail in error, or are not named as a recipient, please immediately notify the sender and destroy all copies of it.</w:t>
      </w:r>
    </w:p>
    <w:p w14:paraId="5DC0F009" w14:textId="77777777" w:rsidR="008A0B95" w:rsidRDefault="008A0B95" w:rsidP="008A0B95">
      <w:pPr>
        <w:pStyle w:val="BasicParagraph"/>
        <w:snapToGrid w:val="0"/>
        <w:spacing w:line="240" w:lineRule="auto"/>
        <w:rPr>
          <w:rFonts w:cs="IBM Plex Sans"/>
          <w:b/>
          <w:bCs/>
        </w:rPr>
      </w:pPr>
    </w:p>
    <w:p w14:paraId="4DC57B3C" w14:textId="77777777" w:rsidR="008A0B95" w:rsidRDefault="008A0B95" w:rsidP="008A0B95">
      <w:pPr>
        <w:pStyle w:val="BasicParagraph"/>
        <w:snapToGrid w:val="0"/>
        <w:spacing w:line="240" w:lineRule="auto"/>
        <w:rPr>
          <w:rFonts w:cs="IBM Plex Sans"/>
          <w:b/>
          <w:bCs/>
        </w:rPr>
      </w:pPr>
    </w:p>
    <w:p w14:paraId="2C159134" w14:textId="77777777" w:rsidR="00B53AE8" w:rsidRDefault="00B53AE8" w:rsidP="008A0B95">
      <w:pPr>
        <w:pStyle w:val="BasicParagraph"/>
        <w:snapToGrid w:val="0"/>
        <w:spacing w:line="240" w:lineRule="auto"/>
        <w:rPr>
          <w:rFonts w:cs="IBM Plex Sans"/>
          <w:b/>
          <w:bCs/>
        </w:rPr>
      </w:pPr>
    </w:p>
    <w:p w14:paraId="52703AA7" w14:textId="77777777" w:rsidR="00490AE1" w:rsidRDefault="00490AE1" w:rsidP="00490AE1">
      <w:pPr>
        <w:pStyle w:val="BasicParagraph"/>
        <w:snapToGrid w:val="0"/>
        <w:spacing w:line="240" w:lineRule="auto"/>
        <w:rPr>
          <w:rFonts w:cs="IBM Plex Sans"/>
          <w:b/>
          <w:bCs/>
        </w:rPr>
      </w:pPr>
      <w:r>
        <w:rPr>
          <w:rFonts w:cs="IBM Plex Sans"/>
          <w:b/>
          <w:bCs/>
        </w:rPr>
        <w:t>First/Chosen Name Last Name Degree</w:t>
      </w:r>
    </w:p>
    <w:p w14:paraId="3686EC70" w14:textId="77777777" w:rsidR="00495542" w:rsidRDefault="00495542" w:rsidP="00495542">
      <w:pPr>
        <w:pStyle w:val="BasicParagraph"/>
        <w:snapToGrid w:val="0"/>
        <w:spacing w:line="240" w:lineRule="auto"/>
        <w:rPr>
          <w:rFonts w:cs="IBM Plex Sans"/>
          <w:b/>
          <w:bCs/>
        </w:rPr>
      </w:pPr>
      <w:r>
        <w:rPr>
          <w:rFonts w:cs="IBM Plex Sans"/>
          <w:b/>
          <w:bCs/>
        </w:rPr>
        <w:t xml:space="preserve">Gender Pronouns </w:t>
      </w:r>
      <w:r>
        <w:rPr>
          <w:rFonts w:cs="IBM Plex Sans"/>
          <w:b/>
          <w:bCs/>
        </w:rPr>
        <w:tab/>
      </w:r>
      <w:r w:rsidRPr="009201F9">
        <w:rPr>
          <w:rFonts w:cs="IBM Plex Sans"/>
          <w:i/>
          <w:iCs/>
          <w:sz w:val="16"/>
          <w:szCs w:val="16"/>
        </w:rPr>
        <w:t>(optional)</w:t>
      </w:r>
    </w:p>
    <w:p w14:paraId="7129615F" w14:textId="77777777" w:rsidR="008A0B95" w:rsidRDefault="008A0B95" w:rsidP="008A0B95">
      <w:pPr>
        <w:pStyle w:val="BasicParagraph"/>
        <w:snapToGrid w:val="0"/>
        <w:spacing w:line="240" w:lineRule="auto"/>
        <w:rPr>
          <w:rFonts w:ascii="IBM Plex Sans SemiBold" w:hAnsi="IBM Plex Sans SemiBold" w:cs="IBM Plex Sans SemiBold"/>
          <w:b/>
          <w:bCs/>
        </w:rPr>
      </w:pPr>
      <w:r>
        <w:rPr>
          <w:rFonts w:cs="IBM Plex Sans"/>
          <w:b/>
          <w:bCs/>
        </w:rPr>
        <w:t>Position Title</w:t>
      </w:r>
    </w:p>
    <w:p w14:paraId="5B896DCD" w14:textId="77777777" w:rsidR="008A0B95" w:rsidRDefault="008A0B95" w:rsidP="008A0B95">
      <w:pPr>
        <w:pStyle w:val="BasicParagraph"/>
        <w:snapToGrid w:val="0"/>
        <w:spacing w:line="240" w:lineRule="auto"/>
        <w:rPr>
          <w:rFonts w:ascii="IBM Plex Sans Medium" w:hAnsi="IBM Plex Sans Medium" w:cs="IBM Plex Sans Medium"/>
        </w:rPr>
      </w:pPr>
      <w:r>
        <w:rPr>
          <w:rFonts w:cs="IBM Plex Sans"/>
          <w:b/>
          <w:bCs/>
        </w:rPr>
        <w:t>Department/Unit Name</w:t>
      </w:r>
    </w:p>
    <w:p w14:paraId="424627B7" w14:textId="77777777" w:rsidR="008A0B95" w:rsidRDefault="008A0B95"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C 416-123-0000</w:t>
      </w:r>
    </w:p>
    <w:p w14:paraId="186E73F2"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T 416-736-2100 ext 00000 | ALT 416-123-0000</w:t>
      </w:r>
    </w:p>
    <w:p w14:paraId="6062C3EF" w14:textId="77777777" w:rsidR="008A0B95" w:rsidRDefault="008A0B95" w:rsidP="008A0B95">
      <w:pPr>
        <w:pStyle w:val="BasicParagraph"/>
        <w:snapToGrid w:val="0"/>
        <w:spacing w:line="240" w:lineRule="auto"/>
        <w:rPr>
          <w:rFonts w:ascii="IBM Plex Sans Text" w:hAnsi="IBM Plex Sans Text" w:cs="IBM Plex Sans Text"/>
          <w:sz w:val="17"/>
          <w:szCs w:val="17"/>
        </w:rPr>
      </w:pPr>
      <w:hyperlink r:id="rId20" w:history="1">
        <w:r w:rsidRPr="007537EF">
          <w:rPr>
            <w:rStyle w:val="Hyperlink"/>
            <w:rFonts w:ascii="IBM Plex Sans Text" w:hAnsi="IBM Plex Sans Text" w:cs="IBM Plex Sans Text"/>
            <w:sz w:val="17"/>
            <w:szCs w:val="17"/>
          </w:rPr>
          <w:t>your.email@yorku.ca</w:t>
        </w:r>
      </w:hyperlink>
      <w:r>
        <w:rPr>
          <w:rFonts w:ascii="IBM Plex Sans Text" w:hAnsi="IBM Plex Sans Text" w:cs="IBM Plex Sans Text"/>
          <w:sz w:val="17"/>
          <w:szCs w:val="17"/>
        </w:rPr>
        <w:t xml:space="preserve"> | </w:t>
      </w:r>
      <w:hyperlink r:id="rId21" w:history="1">
        <w:r w:rsidR="00597AAC">
          <w:rPr>
            <w:rStyle w:val="Hyperlink"/>
            <w:rFonts w:ascii="IBM Plex Sans Text" w:hAnsi="IBM Plex Sans Text" w:cs="IBM Plex Sans Text"/>
            <w:sz w:val="17"/>
            <w:szCs w:val="17"/>
          </w:rPr>
          <w:t>health.info</w:t>
        </w:r>
        <w:r w:rsidRPr="00692715">
          <w:rPr>
            <w:rStyle w:val="Hyperlink"/>
            <w:rFonts w:ascii="IBM Plex Sans Text" w:hAnsi="IBM Plex Sans Text" w:cs="IBM Plex Sans Text"/>
            <w:sz w:val="17"/>
            <w:szCs w:val="17"/>
          </w:rPr>
          <w:t>.yorku.ca</w:t>
        </w:r>
      </w:hyperlink>
    </w:p>
    <w:p w14:paraId="48038A6E" w14:textId="77777777" w:rsidR="008A0B95" w:rsidRDefault="00597AAC"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Faculty of Health</w:t>
      </w:r>
      <w:r w:rsidR="008A0B95">
        <w:rPr>
          <w:rFonts w:ascii="IBM Plex Sans Text" w:hAnsi="IBM Plex Sans Text" w:cs="IBM Plex Sans Text"/>
          <w:sz w:val="17"/>
          <w:szCs w:val="17"/>
        </w:rPr>
        <w:t xml:space="preserve"> | </w:t>
      </w:r>
      <w:r w:rsidR="008A0B95">
        <w:rPr>
          <w:rFonts w:ascii="IBM Plex Sans Text" w:hAnsi="IBM Plex Sans Text" w:cs="IBM Plex Sans Text"/>
          <w:caps/>
          <w:sz w:val="17"/>
          <w:szCs w:val="17"/>
        </w:rPr>
        <w:t>York University</w:t>
      </w:r>
    </w:p>
    <w:p w14:paraId="4AE2794C"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Office No. Campus Building</w:t>
      </w:r>
    </w:p>
    <w:p w14:paraId="6D54428E"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4700 Keele Street Toronto ON, Canada M3J 1P3</w:t>
      </w:r>
    </w:p>
    <w:p w14:paraId="548A3BA5" w14:textId="77777777" w:rsidR="008A0B95" w:rsidRDefault="00D33FC8" w:rsidP="008A0B95">
      <w:pPr>
        <w:pStyle w:val="BasicParagraph"/>
        <w:snapToGrid w:val="0"/>
        <w:spacing w:line="240" w:lineRule="auto"/>
        <w:rPr>
          <w:rFonts w:cs="IBM Plex Sans"/>
          <w:b/>
          <w:bCs/>
          <w:i/>
          <w:iCs/>
          <w:sz w:val="17"/>
          <w:szCs w:val="17"/>
        </w:rPr>
      </w:pPr>
      <w:r>
        <w:rPr>
          <w:rFonts w:cs="IBM Plex Sans"/>
          <w:b/>
          <w:bCs/>
          <w:i/>
          <w:iCs/>
          <w:noProof/>
          <w:sz w:val="17"/>
          <w:szCs w:val="17"/>
        </w:rPr>
        <w:drawing>
          <wp:inline distT="0" distB="0" distL="0" distR="0" wp14:anchorId="7427B86C" wp14:editId="32DAFD66">
            <wp:extent cx="2012400" cy="547200"/>
            <wp:effectExtent l="0" t="0" r="0" b="0"/>
            <wp:docPr id="13" name="Picture 13" descr="Faculty of Health  | York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Faculty of Health  | York University Logo"/>
                    <pic:cNvPicPr/>
                  </pic:nvPicPr>
                  <pic:blipFill>
                    <a:blip r:embed="rId22">
                      <a:extLst>
                        <a:ext uri="{28A0092B-C50C-407E-A947-70E740481C1C}">
                          <a14:useLocalDpi xmlns:a14="http://schemas.microsoft.com/office/drawing/2010/main" val="0"/>
                        </a:ext>
                      </a:extLst>
                    </a:blip>
                    <a:stretch>
                      <a:fillRect/>
                    </a:stretch>
                  </pic:blipFill>
                  <pic:spPr>
                    <a:xfrm>
                      <a:off x="0" y="0"/>
                      <a:ext cx="2012400" cy="547200"/>
                    </a:xfrm>
                    <a:prstGeom prst="rect">
                      <a:avLst/>
                    </a:prstGeom>
                  </pic:spPr>
                </pic:pic>
              </a:graphicData>
            </a:graphic>
          </wp:inline>
        </w:drawing>
      </w:r>
    </w:p>
    <w:p w14:paraId="561EFEBC" w14:textId="77777777" w:rsidR="00A63B21" w:rsidRPr="00C16687" w:rsidRDefault="00B878D8" w:rsidP="00A63B21">
      <w:pPr>
        <w:pStyle w:val="RankingText"/>
      </w:pPr>
      <w:r w:rsidRPr="00B878D8">
        <w:rPr>
          <w:iCs/>
          <w:lang w:val="en-CA"/>
        </w:rPr>
        <w:t xml:space="preserve">Top </w:t>
      </w:r>
      <w:r w:rsidR="00533AF1">
        <w:rPr>
          <w:iCs/>
          <w:lang w:val="en-CA"/>
        </w:rPr>
        <w:t>40</w:t>
      </w:r>
      <w:r w:rsidRPr="00B878D8">
        <w:rPr>
          <w:iCs/>
          <w:lang w:val="en-CA"/>
        </w:rPr>
        <w:t xml:space="preserve"> in the world out of </w:t>
      </w:r>
      <w:r w:rsidR="00533AF1">
        <w:rPr>
          <w:iCs/>
          <w:lang w:val="en-CA"/>
        </w:rPr>
        <w:t>2,300+</w:t>
      </w:r>
      <w:r w:rsidRPr="00B878D8">
        <w:rPr>
          <w:iCs/>
          <w:lang w:val="en-CA"/>
        </w:rPr>
        <w:t xml:space="preserve"> universities</w:t>
      </w:r>
      <w:r w:rsidRPr="00B878D8">
        <w:rPr>
          <w:iCs/>
          <w:lang w:val="en-CA"/>
        </w:rPr>
        <w:br/>
        <w:t xml:space="preserve">Times Higher Education Impact Rankings </w:t>
      </w:r>
      <w:r w:rsidR="00533AF1">
        <w:rPr>
          <w:iCs/>
          <w:lang w:val="en-CA"/>
        </w:rPr>
        <w:t>2025</w:t>
      </w:r>
      <w:r w:rsidR="00A63B21">
        <w:tab/>
      </w:r>
      <w:r w:rsidR="00A63B21" w:rsidRPr="00C16687">
        <w:t>(optional)</w:t>
      </w:r>
    </w:p>
    <w:p w14:paraId="7E1F4B4F" w14:textId="77777777" w:rsidR="00EB36CA" w:rsidRPr="005F1BD9" w:rsidRDefault="00EB36CA" w:rsidP="00EB36CA">
      <w:pPr>
        <w:pStyle w:val="BasicParagraph"/>
        <w:snapToGrid w:val="0"/>
        <w:spacing w:before="120" w:line="240" w:lineRule="auto"/>
        <w:rPr>
          <w:rFonts w:cs="IBM Plex Sans"/>
          <w:i/>
          <w:iCs/>
          <w:sz w:val="16"/>
          <w:szCs w:val="16"/>
        </w:rPr>
      </w:pPr>
      <w:r w:rsidRPr="005F1BD9">
        <w:rPr>
          <w:rFonts w:cs="IBM Plex Sans"/>
          <w:i/>
          <w:iCs/>
          <w:sz w:val="16"/>
          <w:szCs w:val="16"/>
        </w:rPr>
        <w:t>We recognize that many Indigenous Nations have longstanding relationships with the territories upon which York University campuses are located that precede the establishment of York University. York University acknowledges its presence on the traditional territory of many Indigenous Nations. The area known as Tkaronto has been care taken by the Anishinabek Nation, the Haudenosaunee Confederacy, and the Huron-Wendat. It is now home to many First Nation, Inuit and Métis communities. We acknowledge the current treaty holders, the Mississaugas of the Credit First Nation. This territory is subject of the Dish with One Spoon Wampum Belt Covenant, an agreement to peaceably share and care for the Great Lakes region.</w:t>
      </w:r>
    </w:p>
    <w:p w14:paraId="11990DD0" w14:textId="77777777" w:rsidR="00C8025B" w:rsidRPr="006D28D3" w:rsidRDefault="00C8025B" w:rsidP="00C8025B">
      <w:pPr>
        <w:pStyle w:val="BasicParagraph"/>
        <w:snapToGrid w:val="0"/>
        <w:spacing w:before="120" w:line="216" w:lineRule="auto"/>
        <w:rPr>
          <w:rFonts w:ascii="IBM Plex Sans Light" w:hAnsi="IBM Plex Sans Light" w:cs="IBM Plex Sans"/>
          <w:color w:val="808080" w:themeColor="background1" w:themeShade="80"/>
          <w:sz w:val="16"/>
          <w:szCs w:val="16"/>
          <w:lang w:val="en-CA"/>
        </w:rPr>
      </w:pPr>
      <w:r w:rsidRPr="006D28D3">
        <w:rPr>
          <w:rFonts w:ascii="IBM Plex Sans Light" w:hAnsi="IBM Plex Sans Light" w:cs="IBM Plex Sans"/>
          <w:color w:val="808080" w:themeColor="background1" w:themeShade="80"/>
          <w:sz w:val="16"/>
          <w:szCs w:val="16"/>
          <w:lang w:val="en-CA"/>
        </w:rPr>
        <w:t>This electronic mail (e-mail), including any attachments, is intended only for the recipient(s) to whom it is addressed and may contain information that is privileged, confidential and/or exempt from disclosure. No waiver of privilege, confidentiality or any other protection is intended by virtue of its communication by the internet. Any unauthorized use, dissemination or copying is strictly prohibited. If you have received this e-mail in error, or are not named as a recipient, please immediately notify the sender and destroy all copies of it.</w:t>
      </w:r>
    </w:p>
    <w:p w14:paraId="37B39EA2" w14:textId="77777777" w:rsidR="008A0B95" w:rsidRDefault="008A0B95" w:rsidP="008A0B95">
      <w:pPr>
        <w:pStyle w:val="BasicParagraph"/>
        <w:snapToGrid w:val="0"/>
        <w:spacing w:line="240" w:lineRule="auto"/>
        <w:rPr>
          <w:rFonts w:cs="IBM Plex Sans"/>
          <w:b/>
          <w:bCs/>
        </w:rPr>
      </w:pPr>
    </w:p>
    <w:p w14:paraId="00D97DEE" w14:textId="77777777" w:rsidR="008A0B95" w:rsidRDefault="008A0B95" w:rsidP="008A0B95">
      <w:pPr>
        <w:pStyle w:val="BasicParagraph"/>
        <w:snapToGrid w:val="0"/>
        <w:spacing w:line="240" w:lineRule="auto"/>
        <w:rPr>
          <w:rFonts w:cs="IBM Plex Sans"/>
          <w:b/>
          <w:bCs/>
        </w:rPr>
      </w:pPr>
    </w:p>
    <w:p w14:paraId="32C0B51B" w14:textId="77777777" w:rsidR="004F5F8E" w:rsidRDefault="004F5F8E">
      <w:pPr>
        <w:rPr>
          <w:rFonts w:cs="IBM Plex Sans"/>
          <w:b/>
          <w:bCs/>
          <w:color w:val="000000"/>
          <w:szCs w:val="20"/>
        </w:rPr>
      </w:pPr>
    </w:p>
    <w:p w14:paraId="25F095A4" w14:textId="77777777" w:rsidR="003D5FC5" w:rsidRDefault="003D5FC5">
      <w:pPr>
        <w:rPr>
          <w:rFonts w:cs="IBM Plex Sans"/>
          <w:b/>
          <w:bCs/>
          <w:color w:val="000000"/>
          <w:szCs w:val="20"/>
        </w:rPr>
      </w:pPr>
    </w:p>
    <w:p w14:paraId="19A988D6" w14:textId="77777777" w:rsidR="00490AE1" w:rsidRDefault="00490AE1" w:rsidP="00490AE1">
      <w:pPr>
        <w:pStyle w:val="BasicParagraph"/>
        <w:snapToGrid w:val="0"/>
        <w:spacing w:line="240" w:lineRule="auto"/>
        <w:rPr>
          <w:rFonts w:cs="IBM Plex Sans"/>
          <w:b/>
          <w:bCs/>
        </w:rPr>
      </w:pPr>
      <w:r>
        <w:rPr>
          <w:rFonts w:cs="IBM Plex Sans"/>
          <w:b/>
          <w:bCs/>
        </w:rPr>
        <w:lastRenderedPageBreak/>
        <w:t>First/Chosen Name Last Name Degree</w:t>
      </w:r>
    </w:p>
    <w:p w14:paraId="17F34A2E" w14:textId="77777777" w:rsidR="00495542" w:rsidRDefault="00495542" w:rsidP="00495542">
      <w:pPr>
        <w:pStyle w:val="BasicParagraph"/>
        <w:snapToGrid w:val="0"/>
        <w:spacing w:line="240" w:lineRule="auto"/>
        <w:rPr>
          <w:rFonts w:cs="IBM Plex Sans"/>
          <w:b/>
          <w:bCs/>
        </w:rPr>
      </w:pPr>
      <w:r>
        <w:rPr>
          <w:rFonts w:cs="IBM Plex Sans"/>
          <w:b/>
          <w:bCs/>
        </w:rPr>
        <w:t xml:space="preserve">Gender Pronouns </w:t>
      </w:r>
      <w:r>
        <w:rPr>
          <w:rFonts w:cs="IBM Plex Sans"/>
          <w:b/>
          <w:bCs/>
        </w:rPr>
        <w:tab/>
      </w:r>
      <w:r w:rsidRPr="009201F9">
        <w:rPr>
          <w:rFonts w:cs="IBM Plex Sans"/>
          <w:i/>
          <w:iCs/>
          <w:sz w:val="16"/>
          <w:szCs w:val="16"/>
        </w:rPr>
        <w:t>(optional)</w:t>
      </w:r>
    </w:p>
    <w:p w14:paraId="6B718D07" w14:textId="77777777" w:rsidR="008A0B95" w:rsidRDefault="008A0B95" w:rsidP="008A0B95">
      <w:pPr>
        <w:pStyle w:val="BasicParagraph"/>
        <w:snapToGrid w:val="0"/>
        <w:spacing w:line="240" w:lineRule="auto"/>
        <w:rPr>
          <w:rFonts w:ascii="IBM Plex Sans SemiBold" w:hAnsi="IBM Plex Sans SemiBold" w:cs="IBM Plex Sans SemiBold"/>
          <w:b/>
          <w:bCs/>
        </w:rPr>
      </w:pPr>
      <w:r>
        <w:rPr>
          <w:rFonts w:cs="IBM Plex Sans"/>
          <w:b/>
          <w:bCs/>
        </w:rPr>
        <w:t>Position Title</w:t>
      </w:r>
    </w:p>
    <w:p w14:paraId="7E3C4495" w14:textId="77777777" w:rsidR="008A0B95" w:rsidRDefault="008A0B95" w:rsidP="008A0B95">
      <w:pPr>
        <w:pStyle w:val="BasicParagraph"/>
        <w:snapToGrid w:val="0"/>
        <w:spacing w:line="240" w:lineRule="auto"/>
        <w:rPr>
          <w:rFonts w:ascii="IBM Plex Sans Medium" w:hAnsi="IBM Plex Sans Medium" w:cs="IBM Plex Sans Medium"/>
        </w:rPr>
      </w:pPr>
      <w:r>
        <w:rPr>
          <w:rFonts w:cs="IBM Plex Sans"/>
          <w:b/>
          <w:bCs/>
        </w:rPr>
        <w:t>Department/Unit Name</w:t>
      </w:r>
    </w:p>
    <w:p w14:paraId="691FF419" w14:textId="77777777" w:rsidR="008A0B95" w:rsidRDefault="008A0B95"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C 416-123-0000</w:t>
      </w:r>
    </w:p>
    <w:p w14:paraId="09E4598C"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T 416-736-2100 ext 00000 | ALT 416-123-0000</w:t>
      </w:r>
    </w:p>
    <w:p w14:paraId="184C0A02" w14:textId="77777777" w:rsidR="008A0B95" w:rsidRDefault="008A0B95" w:rsidP="008A0B95">
      <w:pPr>
        <w:pStyle w:val="BasicParagraph"/>
        <w:snapToGrid w:val="0"/>
        <w:spacing w:line="240" w:lineRule="auto"/>
        <w:rPr>
          <w:rFonts w:ascii="IBM Plex Sans Text" w:hAnsi="IBM Plex Sans Text" w:cs="IBM Plex Sans Text"/>
          <w:sz w:val="17"/>
          <w:szCs w:val="17"/>
        </w:rPr>
      </w:pPr>
      <w:hyperlink r:id="rId23" w:history="1">
        <w:r w:rsidRPr="007537EF">
          <w:rPr>
            <w:rStyle w:val="Hyperlink"/>
            <w:rFonts w:ascii="IBM Plex Sans Text" w:hAnsi="IBM Plex Sans Text" w:cs="IBM Plex Sans Text"/>
            <w:sz w:val="17"/>
            <w:szCs w:val="17"/>
          </w:rPr>
          <w:t>your.email@yorku.ca</w:t>
        </w:r>
      </w:hyperlink>
      <w:r>
        <w:rPr>
          <w:rFonts w:ascii="IBM Plex Sans Text" w:hAnsi="IBM Plex Sans Text" w:cs="IBM Plex Sans Text"/>
          <w:sz w:val="17"/>
          <w:szCs w:val="17"/>
        </w:rPr>
        <w:t xml:space="preserve"> | </w:t>
      </w:r>
      <w:hyperlink r:id="rId24" w:history="1">
        <w:r w:rsidR="00597AAC">
          <w:rPr>
            <w:rStyle w:val="Hyperlink"/>
            <w:rFonts w:ascii="IBM Plex Sans Text" w:hAnsi="IBM Plex Sans Text" w:cs="IBM Plex Sans Text"/>
            <w:sz w:val="17"/>
            <w:szCs w:val="17"/>
          </w:rPr>
          <w:t>laps</w:t>
        </w:r>
        <w:r w:rsidRPr="00692715">
          <w:rPr>
            <w:rStyle w:val="Hyperlink"/>
            <w:rFonts w:ascii="IBM Plex Sans Text" w:hAnsi="IBM Plex Sans Text" w:cs="IBM Plex Sans Text"/>
            <w:sz w:val="17"/>
            <w:szCs w:val="17"/>
          </w:rPr>
          <w:t>.yorku.ca</w:t>
        </w:r>
      </w:hyperlink>
    </w:p>
    <w:p w14:paraId="3828A068" w14:textId="77777777" w:rsidR="008A0B95" w:rsidRDefault="00597AAC"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Faculty of Liberal Arts &amp; Professional Studies</w:t>
      </w:r>
      <w:r>
        <w:rPr>
          <w:rFonts w:ascii="IBM Plex Sans Text" w:hAnsi="IBM Plex Sans Text" w:cs="IBM Plex Sans Text"/>
          <w:sz w:val="17"/>
          <w:szCs w:val="17"/>
        </w:rPr>
        <w:br/>
      </w:r>
      <w:r w:rsidR="008A0B95">
        <w:rPr>
          <w:rFonts w:ascii="IBM Plex Sans Text" w:hAnsi="IBM Plex Sans Text" w:cs="IBM Plex Sans Text"/>
          <w:caps/>
          <w:sz w:val="17"/>
          <w:szCs w:val="17"/>
        </w:rPr>
        <w:t>York University</w:t>
      </w:r>
    </w:p>
    <w:p w14:paraId="099E79AC"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Office No. Campus Building</w:t>
      </w:r>
    </w:p>
    <w:p w14:paraId="1FAE5E54"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4700 Keele Street Toronto ON, Canada M3J 1P3</w:t>
      </w:r>
    </w:p>
    <w:p w14:paraId="7F6581BF" w14:textId="77777777" w:rsidR="008A0B95" w:rsidRDefault="00D33FC8" w:rsidP="008A0B95">
      <w:pPr>
        <w:pStyle w:val="BasicParagraph"/>
        <w:snapToGrid w:val="0"/>
        <w:spacing w:line="240" w:lineRule="auto"/>
        <w:rPr>
          <w:rFonts w:cs="IBM Plex Sans"/>
          <w:b/>
          <w:bCs/>
          <w:i/>
          <w:iCs/>
          <w:sz w:val="17"/>
          <w:szCs w:val="17"/>
        </w:rPr>
      </w:pPr>
      <w:r>
        <w:rPr>
          <w:rFonts w:cs="IBM Plex Sans"/>
          <w:b/>
          <w:bCs/>
          <w:i/>
          <w:iCs/>
          <w:noProof/>
          <w:sz w:val="17"/>
          <w:szCs w:val="17"/>
        </w:rPr>
        <w:drawing>
          <wp:inline distT="0" distB="0" distL="0" distR="0" wp14:anchorId="1637F6C4" wp14:editId="7C028654">
            <wp:extent cx="2890800" cy="547200"/>
            <wp:effectExtent l="0" t="0" r="0" b="0"/>
            <wp:docPr id="14" name="Picture 14" descr="Faculty of Liberal Arts &amp; Professional Studies  | York University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Faculty of Liberal Arts &amp; Professional Studies  | York University Logo&#10;"/>
                    <pic:cNvPicPr/>
                  </pic:nvPicPr>
                  <pic:blipFill>
                    <a:blip r:embed="rId25">
                      <a:extLst>
                        <a:ext uri="{28A0092B-C50C-407E-A947-70E740481C1C}">
                          <a14:useLocalDpi xmlns:a14="http://schemas.microsoft.com/office/drawing/2010/main" val="0"/>
                        </a:ext>
                      </a:extLst>
                    </a:blip>
                    <a:stretch>
                      <a:fillRect/>
                    </a:stretch>
                  </pic:blipFill>
                  <pic:spPr>
                    <a:xfrm>
                      <a:off x="0" y="0"/>
                      <a:ext cx="2890800" cy="547200"/>
                    </a:xfrm>
                    <a:prstGeom prst="rect">
                      <a:avLst/>
                    </a:prstGeom>
                  </pic:spPr>
                </pic:pic>
              </a:graphicData>
            </a:graphic>
          </wp:inline>
        </w:drawing>
      </w:r>
    </w:p>
    <w:p w14:paraId="742F764B" w14:textId="77777777" w:rsidR="00A63B21" w:rsidRPr="00C16687" w:rsidRDefault="00B878D8" w:rsidP="00A63B21">
      <w:pPr>
        <w:pStyle w:val="RankingText"/>
      </w:pPr>
      <w:r w:rsidRPr="00B878D8">
        <w:rPr>
          <w:iCs/>
          <w:lang w:val="en-CA"/>
        </w:rPr>
        <w:t xml:space="preserve">Top </w:t>
      </w:r>
      <w:r w:rsidR="00533AF1">
        <w:rPr>
          <w:iCs/>
          <w:lang w:val="en-CA"/>
        </w:rPr>
        <w:t>40</w:t>
      </w:r>
      <w:r w:rsidRPr="00B878D8">
        <w:rPr>
          <w:iCs/>
          <w:lang w:val="en-CA"/>
        </w:rPr>
        <w:t xml:space="preserve"> in the world out of </w:t>
      </w:r>
      <w:r w:rsidR="00533AF1">
        <w:rPr>
          <w:iCs/>
          <w:lang w:val="en-CA"/>
        </w:rPr>
        <w:t>2,300+</w:t>
      </w:r>
      <w:r w:rsidRPr="00B878D8">
        <w:rPr>
          <w:iCs/>
          <w:lang w:val="en-CA"/>
        </w:rPr>
        <w:t xml:space="preserve"> universities</w:t>
      </w:r>
      <w:r w:rsidRPr="00B878D8">
        <w:rPr>
          <w:iCs/>
          <w:lang w:val="en-CA"/>
        </w:rPr>
        <w:br/>
        <w:t xml:space="preserve">Times Higher Education Impact Rankings </w:t>
      </w:r>
      <w:r w:rsidR="00533AF1">
        <w:rPr>
          <w:iCs/>
          <w:lang w:val="en-CA"/>
        </w:rPr>
        <w:t>2025</w:t>
      </w:r>
      <w:r w:rsidR="00A63B21">
        <w:tab/>
      </w:r>
      <w:r w:rsidR="00A63B21" w:rsidRPr="00C16687">
        <w:t>(optional)</w:t>
      </w:r>
    </w:p>
    <w:p w14:paraId="5BDA0977" w14:textId="77777777" w:rsidR="00EB36CA" w:rsidRPr="005F1BD9" w:rsidRDefault="00EB36CA" w:rsidP="00EB36CA">
      <w:pPr>
        <w:pStyle w:val="BasicParagraph"/>
        <w:snapToGrid w:val="0"/>
        <w:spacing w:before="120" w:line="240" w:lineRule="auto"/>
        <w:rPr>
          <w:rFonts w:cs="IBM Plex Sans"/>
          <w:i/>
          <w:iCs/>
          <w:sz w:val="16"/>
          <w:szCs w:val="16"/>
        </w:rPr>
      </w:pPr>
      <w:r w:rsidRPr="005F1BD9">
        <w:rPr>
          <w:rFonts w:cs="IBM Plex Sans"/>
          <w:i/>
          <w:iCs/>
          <w:sz w:val="16"/>
          <w:szCs w:val="16"/>
        </w:rPr>
        <w:t>We recognize that many Indigenous Nations have longstanding relationships with the territories upon which York University campuses are located that precede the establishment of York University. York University acknowledges its presence on the traditional territory of many Indigenous Nations. The area known as Tkaronto has been care taken by the Anishinabek Nation, the Haudenosaunee Confederacy, and the Huron-Wendat. It is now home to many First Nation, Inuit and Métis communities. We acknowledge the current treaty holders, the Mississaugas of the Credit First Nation. This territory is subject of the Dish with One Spoon Wampum Belt Covenant, an agreement to peaceably share and care for the Great Lakes region.</w:t>
      </w:r>
    </w:p>
    <w:p w14:paraId="56A9FB90" w14:textId="77777777" w:rsidR="00C8025B" w:rsidRPr="006D28D3" w:rsidRDefault="00C8025B" w:rsidP="00C8025B">
      <w:pPr>
        <w:pStyle w:val="BasicParagraph"/>
        <w:snapToGrid w:val="0"/>
        <w:spacing w:before="120" w:line="216" w:lineRule="auto"/>
        <w:rPr>
          <w:rFonts w:ascii="IBM Plex Sans Light" w:hAnsi="IBM Plex Sans Light" w:cs="IBM Plex Sans"/>
          <w:color w:val="808080" w:themeColor="background1" w:themeShade="80"/>
          <w:sz w:val="16"/>
          <w:szCs w:val="16"/>
          <w:lang w:val="en-CA"/>
        </w:rPr>
      </w:pPr>
      <w:r w:rsidRPr="006D28D3">
        <w:rPr>
          <w:rFonts w:ascii="IBM Plex Sans Light" w:hAnsi="IBM Plex Sans Light" w:cs="IBM Plex Sans"/>
          <w:color w:val="808080" w:themeColor="background1" w:themeShade="80"/>
          <w:sz w:val="16"/>
          <w:szCs w:val="16"/>
          <w:lang w:val="en-CA"/>
        </w:rPr>
        <w:t>This electronic mail (e-mail), including any attachments, is intended only for the recipient(s) to whom it is addressed and may contain information that is privileged, confidential and/or exempt from disclosure. No waiver of privilege, confidentiality or any other protection is intended by virtue of its communication by the internet. Any unauthorized use, dissemination or copying is strictly prohibited. If you have received this e-mail in error, or are not named as a recipient, please immediately notify the sender and destroy all copies of it.</w:t>
      </w:r>
    </w:p>
    <w:p w14:paraId="52249B47" w14:textId="77777777" w:rsidR="008A0B95" w:rsidRDefault="008A0B95" w:rsidP="008A0B95">
      <w:pPr>
        <w:pStyle w:val="BasicParagraph"/>
        <w:snapToGrid w:val="0"/>
        <w:spacing w:line="240" w:lineRule="auto"/>
        <w:rPr>
          <w:rFonts w:cs="IBM Plex Sans"/>
          <w:b/>
          <w:bCs/>
        </w:rPr>
      </w:pPr>
    </w:p>
    <w:p w14:paraId="6165D612" w14:textId="77777777" w:rsidR="00B53AE8" w:rsidRDefault="00B53AE8" w:rsidP="008A0B95">
      <w:pPr>
        <w:pStyle w:val="BasicParagraph"/>
        <w:snapToGrid w:val="0"/>
        <w:spacing w:line="240" w:lineRule="auto"/>
        <w:rPr>
          <w:rFonts w:cs="IBM Plex Sans"/>
          <w:b/>
          <w:bCs/>
        </w:rPr>
      </w:pPr>
    </w:p>
    <w:p w14:paraId="1AD2643B" w14:textId="77777777" w:rsidR="008A0B95" w:rsidRDefault="008A0B95" w:rsidP="008A0B95">
      <w:pPr>
        <w:pStyle w:val="BasicParagraph"/>
        <w:snapToGrid w:val="0"/>
        <w:spacing w:line="240" w:lineRule="auto"/>
        <w:rPr>
          <w:rFonts w:cs="IBM Plex Sans"/>
          <w:b/>
          <w:bCs/>
        </w:rPr>
      </w:pPr>
    </w:p>
    <w:p w14:paraId="145BF04C" w14:textId="77777777" w:rsidR="00490AE1" w:rsidRDefault="00490AE1" w:rsidP="00490AE1">
      <w:pPr>
        <w:pStyle w:val="BasicParagraph"/>
        <w:snapToGrid w:val="0"/>
        <w:spacing w:line="240" w:lineRule="auto"/>
        <w:rPr>
          <w:rFonts w:cs="IBM Plex Sans"/>
          <w:b/>
          <w:bCs/>
        </w:rPr>
      </w:pPr>
      <w:r>
        <w:rPr>
          <w:rFonts w:cs="IBM Plex Sans"/>
          <w:b/>
          <w:bCs/>
        </w:rPr>
        <w:t>First/Chosen Name Last Name Degree</w:t>
      </w:r>
    </w:p>
    <w:p w14:paraId="261E4451" w14:textId="77777777" w:rsidR="00495542" w:rsidRDefault="00495542" w:rsidP="00495542">
      <w:pPr>
        <w:pStyle w:val="BasicParagraph"/>
        <w:snapToGrid w:val="0"/>
        <w:spacing w:line="240" w:lineRule="auto"/>
        <w:rPr>
          <w:rFonts w:cs="IBM Plex Sans"/>
          <w:b/>
          <w:bCs/>
        </w:rPr>
      </w:pPr>
      <w:r>
        <w:rPr>
          <w:rFonts w:cs="IBM Plex Sans"/>
          <w:b/>
          <w:bCs/>
        </w:rPr>
        <w:t xml:space="preserve">Gender Pronouns </w:t>
      </w:r>
      <w:r>
        <w:rPr>
          <w:rFonts w:cs="IBM Plex Sans"/>
          <w:b/>
          <w:bCs/>
        </w:rPr>
        <w:tab/>
      </w:r>
      <w:r w:rsidRPr="009201F9">
        <w:rPr>
          <w:rFonts w:cs="IBM Plex Sans"/>
          <w:i/>
          <w:iCs/>
          <w:sz w:val="16"/>
          <w:szCs w:val="16"/>
        </w:rPr>
        <w:t>(optional)</w:t>
      </w:r>
    </w:p>
    <w:p w14:paraId="722F8D72" w14:textId="77777777" w:rsidR="008A0B95" w:rsidRDefault="008A0B95" w:rsidP="008A0B95">
      <w:pPr>
        <w:pStyle w:val="BasicParagraph"/>
        <w:snapToGrid w:val="0"/>
        <w:spacing w:line="240" w:lineRule="auto"/>
        <w:rPr>
          <w:rFonts w:ascii="IBM Plex Sans SemiBold" w:hAnsi="IBM Plex Sans SemiBold" w:cs="IBM Plex Sans SemiBold"/>
          <w:b/>
          <w:bCs/>
        </w:rPr>
      </w:pPr>
      <w:r>
        <w:rPr>
          <w:rFonts w:cs="IBM Plex Sans"/>
          <w:b/>
          <w:bCs/>
        </w:rPr>
        <w:t>Position Title</w:t>
      </w:r>
    </w:p>
    <w:p w14:paraId="25524D32" w14:textId="77777777" w:rsidR="008A0B95" w:rsidRDefault="008A0B95" w:rsidP="008A0B95">
      <w:pPr>
        <w:pStyle w:val="BasicParagraph"/>
        <w:snapToGrid w:val="0"/>
        <w:spacing w:line="240" w:lineRule="auto"/>
        <w:rPr>
          <w:rFonts w:ascii="IBM Plex Sans Medium" w:hAnsi="IBM Plex Sans Medium" w:cs="IBM Plex Sans Medium"/>
        </w:rPr>
      </w:pPr>
      <w:r>
        <w:rPr>
          <w:rFonts w:cs="IBM Plex Sans"/>
          <w:b/>
          <w:bCs/>
        </w:rPr>
        <w:t>Department/Unit Name</w:t>
      </w:r>
    </w:p>
    <w:p w14:paraId="61683787" w14:textId="77777777" w:rsidR="008A0B95" w:rsidRDefault="008A0B95"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C 416-123-0000</w:t>
      </w:r>
    </w:p>
    <w:p w14:paraId="76271101"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T 416-736-2100 ext 00000 | ALT 416-123-0000</w:t>
      </w:r>
    </w:p>
    <w:p w14:paraId="53C440D5" w14:textId="77777777" w:rsidR="008A0B95" w:rsidRDefault="008A0B95" w:rsidP="008A0B95">
      <w:pPr>
        <w:pStyle w:val="BasicParagraph"/>
        <w:snapToGrid w:val="0"/>
        <w:spacing w:line="240" w:lineRule="auto"/>
        <w:rPr>
          <w:rFonts w:ascii="IBM Plex Sans Text" w:hAnsi="IBM Plex Sans Text" w:cs="IBM Plex Sans Text"/>
          <w:sz w:val="17"/>
          <w:szCs w:val="17"/>
        </w:rPr>
      </w:pPr>
      <w:hyperlink r:id="rId26" w:history="1">
        <w:r w:rsidRPr="007537EF">
          <w:rPr>
            <w:rStyle w:val="Hyperlink"/>
            <w:rFonts w:ascii="IBM Plex Sans Text" w:hAnsi="IBM Plex Sans Text" w:cs="IBM Plex Sans Text"/>
            <w:sz w:val="17"/>
            <w:szCs w:val="17"/>
          </w:rPr>
          <w:t>your.email@yorku.ca</w:t>
        </w:r>
      </w:hyperlink>
      <w:r>
        <w:rPr>
          <w:rFonts w:ascii="IBM Plex Sans Text" w:hAnsi="IBM Plex Sans Text" w:cs="IBM Plex Sans Text"/>
          <w:sz w:val="17"/>
          <w:szCs w:val="17"/>
        </w:rPr>
        <w:t xml:space="preserve"> | </w:t>
      </w:r>
      <w:hyperlink r:id="rId27" w:history="1">
        <w:r w:rsidR="00597AAC">
          <w:rPr>
            <w:rStyle w:val="Hyperlink"/>
            <w:rFonts w:ascii="IBM Plex Sans Text" w:hAnsi="IBM Plex Sans Text" w:cs="IBM Plex Sans Text"/>
            <w:sz w:val="17"/>
            <w:szCs w:val="17"/>
          </w:rPr>
          <w:t>science</w:t>
        </w:r>
        <w:r w:rsidRPr="00692715">
          <w:rPr>
            <w:rStyle w:val="Hyperlink"/>
            <w:rFonts w:ascii="IBM Plex Sans Text" w:hAnsi="IBM Plex Sans Text" w:cs="IBM Plex Sans Text"/>
            <w:sz w:val="17"/>
            <w:szCs w:val="17"/>
          </w:rPr>
          <w:t>.yorku.ca</w:t>
        </w:r>
      </w:hyperlink>
    </w:p>
    <w:p w14:paraId="2AF813C1" w14:textId="77777777" w:rsidR="008A0B95" w:rsidRDefault="00597AAC"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Faculty of Science</w:t>
      </w:r>
      <w:r w:rsidR="008A0B95">
        <w:rPr>
          <w:rFonts w:ascii="IBM Plex Sans Text" w:hAnsi="IBM Plex Sans Text" w:cs="IBM Plex Sans Text"/>
          <w:sz w:val="17"/>
          <w:szCs w:val="17"/>
        </w:rPr>
        <w:t xml:space="preserve"> | </w:t>
      </w:r>
      <w:r w:rsidR="008A0B95">
        <w:rPr>
          <w:rFonts w:ascii="IBM Plex Sans Text" w:hAnsi="IBM Plex Sans Text" w:cs="IBM Plex Sans Text"/>
          <w:caps/>
          <w:sz w:val="17"/>
          <w:szCs w:val="17"/>
        </w:rPr>
        <w:t>York University</w:t>
      </w:r>
    </w:p>
    <w:p w14:paraId="0A1AADEE"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Office No. Campus Building</w:t>
      </w:r>
    </w:p>
    <w:p w14:paraId="3C8F3CA2"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4700 Keele Street Toronto ON, Canada M3J 1P3</w:t>
      </w:r>
    </w:p>
    <w:p w14:paraId="5E15DD07" w14:textId="77777777" w:rsidR="008A0B95" w:rsidRDefault="00D33FC8" w:rsidP="008A0B95">
      <w:pPr>
        <w:pStyle w:val="BasicParagraph"/>
        <w:snapToGrid w:val="0"/>
        <w:spacing w:line="240" w:lineRule="auto"/>
        <w:rPr>
          <w:rFonts w:cs="IBM Plex Sans"/>
          <w:b/>
          <w:bCs/>
          <w:i/>
          <w:iCs/>
          <w:sz w:val="17"/>
          <w:szCs w:val="17"/>
        </w:rPr>
      </w:pPr>
      <w:r>
        <w:rPr>
          <w:rFonts w:cs="IBM Plex Sans"/>
          <w:b/>
          <w:bCs/>
          <w:i/>
          <w:iCs/>
          <w:noProof/>
          <w:sz w:val="17"/>
          <w:szCs w:val="17"/>
        </w:rPr>
        <w:drawing>
          <wp:inline distT="0" distB="0" distL="0" distR="0" wp14:anchorId="07E84F83" wp14:editId="763F05F7">
            <wp:extent cx="2098800" cy="547200"/>
            <wp:effectExtent l="0" t="0" r="0" b="0"/>
            <wp:docPr id="15" name="Picture 15" descr="Faculty of Science  | York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Faculty of Science  | York University Logo"/>
                    <pic:cNvPicPr/>
                  </pic:nvPicPr>
                  <pic:blipFill>
                    <a:blip r:embed="rId28">
                      <a:extLst>
                        <a:ext uri="{28A0092B-C50C-407E-A947-70E740481C1C}">
                          <a14:useLocalDpi xmlns:a14="http://schemas.microsoft.com/office/drawing/2010/main" val="0"/>
                        </a:ext>
                      </a:extLst>
                    </a:blip>
                    <a:stretch>
                      <a:fillRect/>
                    </a:stretch>
                  </pic:blipFill>
                  <pic:spPr>
                    <a:xfrm>
                      <a:off x="0" y="0"/>
                      <a:ext cx="2098800" cy="547200"/>
                    </a:xfrm>
                    <a:prstGeom prst="rect">
                      <a:avLst/>
                    </a:prstGeom>
                  </pic:spPr>
                </pic:pic>
              </a:graphicData>
            </a:graphic>
          </wp:inline>
        </w:drawing>
      </w:r>
    </w:p>
    <w:p w14:paraId="07CD4F01" w14:textId="77777777" w:rsidR="00A63B21" w:rsidRPr="00C16687" w:rsidRDefault="00B878D8" w:rsidP="00A63B21">
      <w:pPr>
        <w:pStyle w:val="RankingText"/>
      </w:pPr>
      <w:r w:rsidRPr="00B878D8">
        <w:rPr>
          <w:iCs/>
          <w:lang w:val="en-CA"/>
        </w:rPr>
        <w:t xml:space="preserve">Top </w:t>
      </w:r>
      <w:r w:rsidR="00533AF1">
        <w:rPr>
          <w:iCs/>
          <w:lang w:val="en-CA"/>
        </w:rPr>
        <w:t>40</w:t>
      </w:r>
      <w:r w:rsidRPr="00B878D8">
        <w:rPr>
          <w:iCs/>
          <w:lang w:val="en-CA"/>
        </w:rPr>
        <w:t xml:space="preserve"> in the world out of </w:t>
      </w:r>
      <w:r w:rsidR="00533AF1">
        <w:rPr>
          <w:iCs/>
          <w:lang w:val="en-CA"/>
        </w:rPr>
        <w:t>2,300+</w:t>
      </w:r>
      <w:r w:rsidRPr="00B878D8">
        <w:rPr>
          <w:iCs/>
          <w:lang w:val="en-CA"/>
        </w:rPr>
        <w:t xml:space="preserve"> universities</w:t>
      </w:r>
      <w:r w:rsidRPr="00B878D8">
        <w:rPr>
          <w:iCs/>
          <w:lang w:val="en-CA"/>
        </w:rPr>
        <w:br/>
        <w:t xml:space="preserve">Times Higher Education Impact Rankings </w:t>
      </w:r>
      <w:r w:rsidR="00533AF1">
        <w:rPr>
          <w:iCs/>
          <w:lang w:val="en-CA"/>
        </w:rPr>
        <w:t>2025</w:t>
      </w:r>
      <w:r w:rsidR="00A63B21">
        <w:tab/>
      </w:r>
      <w:r w:rsidR="00A63B21" w:rsidRPr="00C16687">
        <w:t>(optional)</w:t>
      </w:r>
    </w:p>
    <w:p w14:paraId="6A5C9DB2" w14:textId="77777777" w:rsidR="00EB36CA" w:rsidRPr="005F1BD9" w:rsidRDefault="00EB36CA" w:rsidP="00EB36CA">
      <w:pPr>
        <w:pStyle w:val="BasicParagraph"/>
        <w:snapToGrid w:val="0"/>
        <w:spacing w:before="120" w:line="240" w:lineRule="auto"/>
        <w:rPr>
          <w:rFonts w:cs="IBM Plex Sans"/>
          <w:i/>
          <w:iCs/>
          <w:sz w:val="16"/>
          <w:szCs w:val="16"/>
        </w:rPr>
      </w:pPr>
      <w:r w:rsidRPr="005F1BD9">
        <w:rPr>
          <w:rFonts w:cs="IBM Plex Sans"/>
          <w:i/>
          <w:iCs/>
          <w:sz w:val="16"/>
          <w:szCs w:val="16"/>
        </w:rPr>
        <w:t>We recognize that many Indigenous Nations have longstanding relationships with the territories upon which York University campuses are located that precede the establishment of York University. York University acknowledges its presence on the traditional territory of many Indigenous Nations. The area known as Tkaronto has been care taken by the Anishinabek Nation, the Haudenosaunee Confederacy, and the Huron-Wendat. It is now home to many First Nation, Inuit and Métis communities. We acknowledge the current treaty holders, the Mississaugas of the Credit First Nation. This territory is subject of the Dish with One Spoon Wampum Belt Covenant, an agreement to peaceably share and care for the Great Lakes region.</w:t>
      </w:r>
    </w:p>
    <w:p w14:paraId="7E1AA8AD" w14:textId="77777777" w:rsidR="00C8025B" w:rsidRPr="006D28D3" w:rsidRDefault="00C8025B" w:rsidP="00C8025B">
      <w:pPr>
        <w:pStyle w:val="BasicParagraph"/>
        <w:snapToGrid w:val="0"/>
        <w:spacing w:before="120" w:line="216" w:lineRule="auto"/>
        <w:rPr>
          <w:rFonts w:ascii="IBM Plex Sans Light" w:hAnsi="IBM Plex Sans Light" w:cs="IBM Plex Sans"/>
          <w:color w:val="808080" w:themeColor="background1" w:themeShade="80"/>
          <w:sz w:val="16"/>
          <w:szCs w:val="16"/>
          <w:lang w:val="en-CA"/>
        </w:rPr>
      </w:pPr>
      <w:r w:rsidRPr="006D28D3">
        <w:rPr>
          <w:rFonts w:ascii="IBM Plex Sans Light" w:hAnsi="IBM Plex Sans Light" w:cs="IBM Plex Sans"/>
          <w:color w:val="808080" w:themeColor="background1" w:themeShade="80"/>
          <w:sz w:val="16"/>
          <w:szCs w:val="16"/>
          <w:lang w:val="en-CA"/>
        </w:rPr>
        <w:t>This electronic mail (e-mail), including any attachments, is intended only for the recipient(s) to whom it is addressed and may contain information that is privileged, confidential and/or exempt from disclosure. No waiver of privilege, confidentiality or any other protection is intended by virtue of its communication by the internet. Any unauthorized use, dissemination or copying is strictly prohibited. If you have received this e-mail in error, or are not named as a recipient, please immediately notify the sender and destroy all copies of it.</w:t>
      </w:r>
    </w:p>
    <w:p w14:paraId="5FC5EE14" w14:textId="77777777" w:rsidR="008A0B95" w:rsidRDefault="008A0B95" w:rsidP="008A0B95">
      <w:pPr>
        <w:pStyle w:val="BasicParagraph"/>
        <w:snapToGrid w:val="0"/>
        <w:spacing w:line="240" w:lineRule="auto"/>
        <w:rPr>
          <w:rFonts w:cs="IBM Plex Sans"/>
          <w:b/>
          <w:bCs/>
        </w:rPr>
      </w:pPr>
    </w:p>
    <w:p w14:paraId="474B716C" w14:textId="77777777" w:rsidR="00B53AE8" w:rsidRDefault="00B53AE8">
      <w:pPr>
        <w:rPr>
          <w:rFonts w:cs="IBM Plex Sans"/>
          <w:b/>
          <w:bCs/>
          <w:color w:val="000000"/>
          <w:szCs w:val="20"/>
        </w:rPr>
      </w:pPr>
      <w:r>
        <w:rPr>
          <w:rFonts w:cs="IBM Plex Sans"/>
          <w:b/>
          <w:bCs/>
        </w:rPr>
        <w:br w:type="page"/>
      </w:r>
    </w:p>
    <w:p w14:paraId="344B1540" w14:textId="77777777" w:rsidR="008A0B95" w:rsidRDefault="008A0B95" w:rsidP="008A0B95">
      <w:pPr>
        <w:pStyle w:val="BasicParagraph"/>
        <w:snapToGrid w:val="0"/>
        <w:spacing w:line="240" w:lineRule="auto"/>
        <w:rPr>
          <w:rFonts w:cs="IBM Plex Sans"/>
          <w:b/>
          <w:bCs/>
        </w:rPr>
      </w:pPr>
    </w:p>
    <w:p w14:paraId="3F7B09FF" w14:textId="77777777" w:rsidR="00B53AE8" w:rsidRDefault="00B53AE8" w:rsidP="008A0B95">
      <w:pPr>
        <w:pStyle w:val="BasicParagraph"/>
        <w:snapToGrid w:val="0"/>
        <w:spacing w:line="240" w:lineRule="auto"/>
        <w:rPr>
          <w:rFonts w:cs="IBM Plex Sans"/>
          <w:b/>
          <w:bCs/>
        </w:rPr>
      </w:pPr>
    </w:p>
    <w:p w14:paraId="6E3B5BFE" w14:textId="77777777" w:rsidR="00490AE1" w:rsidRDefault="00490AE1" w:rsidP="00490AE1">
      <w:pPr>
        <w:pStyle w:val="BasicParagraph"/>
        <w:snapToGrid w:val="0"/>
        <w:spacing w:line="240" w:lineRule="auto"/>
        <w:rPr>
          <w:rFonts w:cs="IBM Plex Sans"/>
          <w:b/>
          <w:bCs/>
        </w:rPr>
      </w:pPr>
      <w:r>
        <w:rPr>
          <w:rFonts w:cs="IBM Plex Sans"/>
          <w:b/>
          <w:bCs/>
        </w:rPr>
        <w:t>First/Chosen Name Last Name Degree</w:t>
      </w:r>
    </w:p>
    <w:p w14:paraId="76450FBD" w14:textId="77777777" w:rsidR="00495542" w:rsidRDefault="00495542" w:rsidP="00495542">
      <w:pPr>
        <w:pStyle w:val="BasicParagraph"/>
        <w:snapToGrid w:val="0"/>
        <w:spacing w:line="240" w:lineRule="auto"/>
        <w:rPr>
          <w:rFonts w:cs="IBM Plex Sans"/>
          <w:b/>
          <w:bCs/>
        </w:rPr>
      </w:pPr>
      <w:r>
        <w:rPr>
          <w:rFonts w:cs="IBM Plex Sans"/>
          <w:b/>
          <w:bCs/>
        </w:rPr>
        <w:t xml:space="preserve">Gender Pronouns </w:t>
      </w:r>
      <w:r>
        <w:rPr>
          <w:rFonts w:cs="IBM Plex Sans"/>
          <w:b/>
          <w:bCs/>
        </w:rPr>
        <w:tab/>
      </w:r>
      <w:r w:rsidRPr="009201F9">
        <w:rPr>
          <w:rFonts w:cs="IBM Plex Sans"/>
          <w:i/>
          <w:iCs/>
          <w:sz w:val="16"/>
          <w:szCs w:val="16"/>
        </w:rPr>
        <w:t>(optional)</w:t>
      </w:r>
    </w:p>
    <w:p w14:paraId="5279B83A" w14:textId="77777777" w:rsidR="008A0B95" w:rsidRDefault="008A0B95" w:rsidP="008A0B95">
      <w:pPr>
        <w:pStyle w:val="BasicParagraph"/>
        <w:snapToGrid w:val="0"/>
        <w:spacing w:line="240" w:lineRule="auto"/>
        <w:rPr>
          <w:rFonts w:ascii="IBM Plex Sans SemiBold" w:hAnsi="IBM Plex Sans SemiBold" w:cs="IBM Plex Sans SemiBold"/>
          <w:b/>
          <w:bCs/>
        </w:rPr>
      </w:pPr>
      <w:r>
        <w:rPr>
          <w:rFonts w:cs="IBM Plex Sans"/>
          <w:b/>
          <w:bCs/>
        </w:rPr>
        <w:t>Position Title</w:t>
      </w:r>
    </w:p>
    <w:p w14:paraId="229D5892" w14:textId="77777777" w:rsidR="008A0B95" w:rsidRDefault="008A0B95" w:rsidP="008A0B95">
      <w:pPr>
        <w:pStyle w:val="BasicParagraph"/>
        <w:snapToGrid w:val="0"/>
        <w:spacing w:line="240" w:lineRule="auto"/>
        <w:rPr>
          <w:rFonts w:ascii="IBM Plex Sans Medium" w:hAnsi="IBM Plex Sans Medium" w:cs="IBM Plex Sans Medium"/>
        </w:rPr>
      </w:pPr>
      <w:r>
        <w:rPr>
          <w:rFonts w:cs="IBM Plex Sans"/>
          <w:b/>
          <w:bCs/>
        </w:rPr>
        <w:t>Department/Unit Name</w:t>
      </w:r>
    </w:p>
    <w:p w14:paraId="095BA82B" w14:textId="77777777" w:rsidR="008A0B95" w:rsidRDefault="008A0B95"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C 416-123-0000</w:t>
      </w:r>
    </w:p>
    <w:p w14:paraId="1C4F25E8"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T 416-736-2100 ext 00000 | ALT 416-123-0000</w:t>
      </w:r>
    </w:p>
    <w:p w14:paraId="236DF62C" w14:textId="77777777" w:rsidR="008A0B95" w:rsidRDefault="008A0B95" w:rsidP="008A0B95">
      <w:pPr>
        <w:pStyle w:val="BasicParagraph"/>
        <w:snapToGrid w:val="0"/>
        <w:spacing w:line="240" w:lineRule="auto"/>
        <w:rPr>
          <w:rFonts w:ascii="IBM Plex Sans Text" w:hAnsi="IBM Plex Sans Text" w:cs="IBM Plex Sans Text"/>
          <w:sz w:val="17"/>
          <w:szCs w:val="17"/>
        </w:rPr>
      </w:pPr>
      <w:hyperlink r:id="rId29" w:history="1">
        <w:r w:rsidRPr="007537EF">
          <w:rPr>
            <w:rStyle w:val="Hyperlink"/>
            <w:rFonts w:ascii="IBM Plex Sans Text" w:hAnsi="IBM Plex Sans Text" w:cs="IBM Plex Sans Text"/>
            <w:sz w:val="17"/>
            <w:szCs w:val="17"/>
          </w:rPr>
          <w:t>your.email@yorku.ca</w:t>
        </w:r>
      </w:hyperlink>
      <w:r>
        <w:rPr>
          <w:rFonts w:ascii="IBM Plex Sans Text" w:hAnsi="IBM Plex Sans Text" w:cs="IBM Plex Sans Text"/>
          <w:sz w:val="17"/>
          <w:szCs w:val="17"/>
        </w:rPr>
        <w:t xml:space="preserve"> | </w:t>
      </w:r>
      <w:hyperlink r:id="rId30" w:history="1">
        <w:r w:rsidR="005B6258">
          <w:rPr>
            <w:rStyle w:val="Hyperlink"/>
            <w:rFonts w:ascii="IBM Plex Sans Text" w:hAnsi="IBM Plex Sans Text" w:cs="IBM Plex Sans Text"/>
            <w:sz w:val="17"/>
            <w:szCs w:val="17"/>
          </w:rPr>
          <w:t>continue</w:t>
        </w:r>
        <w:r w:rsidRPr="00692715">
          <w:rPr>
            <w:rStyle w:val="Hyperlink"/>
            <w:rFonts w:ascii="IBM Plex Sans Text" w:hAnsi="IBM Plex Sans Text" w:cs="IBM Plex Sans Text"/>
            <w:sz w:val="17"/>
            <w:szCs w:val="17"/>
          </w:rPr>
          <w:t>.yorku.ca</w:t>
        </w:r>
      </w:hyperlink>
    </w:p>
    <w:p w14:paraId="4C89B500" w14:textId="77777777" w:rsidR="008A0B95" w:rsidRDefault="008A0B95" w:rsidP="008A0B95">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 xml:space="preserve">School of </w:t>
      </w:r>
      <w:r w:rsidR="005B6258">
        <w:rPr>
          <w:rFonts w:ascii="IBM Plex Sans Text" w:hAnsi="IBM Plex Sans Text" w:cs="IBM Plex Sans Text"/>
          <w:sz w:val="17"/>
          <w:szCs w:val="17"/>
        </w:rPr>
        <w:t>Continuing Studies</w:t>
      </w:r>
      <w:r>
        <w:rPr>
          <w:rFonts w:ascii="IBM Plex Sans Text" w:hAnsi="IBM Plex Sans Text" w:cs="IBM Plex Sans Text"/>
          <w:sz w:val="17"/>
          <w:szCs w:val="17"/>
        </w:rPr>
        <w:t xml:space="preserve"> | </w:t>
      </w:r>
      <w:r>
        <w:rPr>
          <w:rFonts w:ascii="IBM Plex Sans Text" w:hAnsi="IBM Plex Sans Text" w:cs="IBM Plex Sans Text"/>
          <w:caps/>
          <w:sz w:val="17"/>
          <w:szCs w:val="17"/>
        </w:rPr>
        <w:t>York University</w:t>
      </w:r>
    </w:p>
    <w:p w14:paraId="59F1919F"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Office No. Campus Building</w:t>
      </w:r>
    </w:p>
    <w:p w14:paraId="236C6BB0" w14:textId="77777777" w:rsidR="008A0B95" w:rsidRDefault="008A0B95" w:rsidP="008A0B95">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4700 Keele Street Toronto ON, Canada M3J 1P3</w:t>
      </w:r>
    </w:p>
    <w:p w14:paraId="116BFA22" w14:textId="77777777" w:rsidR="008A0B95" w:rsidRDefault="00D33FC8" w:rsidP="008A0B95">
      <w:pPr>
        <w:pStyle w:val="BasicParagraph"/>
        <w:snapToGrid w:val="0"/>
        <w:spacing w:line="240" w:lineRule="auto"/>
        <w:rPr>
          <w:rFonts w:cs="IBM Plex Sans"/>
          <w:b/>
          <w:bCs/>
          <w:i/>
          <w:iCs/>
          <w:sz w:val="17"/>
          <w:szCs w:val="17"/>
        </w:rPr>
      </w:pPr>
      <w:r>
        <w:rPr>
          <w:rFonts w:cs="IBM Plex Sans"/>
          <w:b/>
          <w:bCs/>
          <w:i/>
          <w:iCs/>
          <w:noProof/>
          <w:sz w:val="17"/>
          <w:szCs w:val="17"/>
        </w:rPr>
        <w:drawing>
          <wp:inline distT="0" distB="0" distL="0" distR="0" wp14:anchorId="6AD4C977" wp14:editId="0041DA4A">
            <wp:extent cx="2775600" cy="547200"/>
            <wp:effectExtent l="0" t="0" r="0" b="0"/>
            <wp:docPr id="16" name="Picture 16" descr="School of Continuing Studies  | York University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School of Continuing Studies  | York University Logo&#10;"/>
                    <pic:cNvPicPr/>
                  </pic:nvPicPr>
                  <pic:blipFill>
                    <a:blip r:embed="rId31">
                      <a:extLst>
                        <a:ext uri="{28A0092B-C50C-407E-A947-70E740481C1C}">
                          <a14:useLocalDpi xmlns:a14="http://schemas.microsoft.com/office/drawing/2010/main" val="0"/>
                        </a:ext>
                      </a:extLst>
                    </a:blip>
                    <a:stretch>
                      <a:fillRect/>
                    </a:stretch>
                  </pic:blipFill>
                  <pic:spPr>
                    <a:xfrm>
                      <a:off x="0" y="0"/>
                      <a:ext cx="2775600" cy="547200"/>
                    </a:xfrm>
                    <a:prstGeom prst="rect">
                      <a:avLst/>
                    </a:prstGeom>
                  </pic:spPr>
                </pic:pic>
              </a:graphicData>
            </a:graphic>
          </wp:inline>
        </w:drawing>
      </w:r>
    </w:p>
    <w:p w14:paraId="7667B0DB" w14:textId="77777777" w:rsidR="00A63B21" w:rsidRPr="00C16687" w:rsidRDefault="00B878D8" w:rsidP="00A63B21">
      <w:pPr>
        <w:pStyle w:val="RankingText"/>
      </w:pPr>
      <w:r w:rsidRPr="00B878D8">
        <w:rPr>
          <w:iCs/>
          <w:lang w:val="en-CA"/>
        </w:rPr>
        <w:t xml:space="preserve">Top </w:t>
      </w:r>
      <w:r w:rsidR="00533AF1">
        <w:rPr>
          <w:iCs/>
          <w:lang w:val="en-CA"/>
        </w:rPr>
        <w:t>40</w:t>
      </w:r>
      <w:r w:rsidRPr="00B878D8">
        <w:rPr>
          <w:iCs/>
          <w:lang w:val="en-CA"/>
        </w:rPr>
        <w:t xml:space="preserve"> in the world out of </w:t>
      </w:r>
      <w:r w:rsidR="00533AF1">
        <w:rPr>
          <w:iCs/>
          <w:lang w:val="en-CA"/>
        </w:rPr>
        <w:t>2,300+</w:t>
      </w:r>
      <w:r w:rsidRPr="00B878D8">
        <w:rPr>
          <w:iCs/>
          <w:lang w:val="en-CA"/>
        </w:rPr>
        <w:t xml:space="preserve"> universities</w:t>
      </w:r>
      <w:r w:rsidRPr="00B878D8">
        <w:rPr>
          <w:iCs/>
          <w:lang w:val="en-CA"/>
        </w:rPr>
        <w:br/>
        <w:t xml:space="preserve">Times Higher Education Impact Rankings </w:t>
      </w:r>
      <w:r w:rsidR="00533AF1">
        <w:rPr>
          <w:iCs/>
          <w:lang w:val="en-CA"/>
        </w:rPr>
        <w:t>2025</w:t>
      </w:r>
      <w:r w:rsidR="00A63B21">
        <w:tab/>
      </w:r>
      <w:r w:rsidR="00A63B21" w:rsidRPr="00C16687">
        <w:t>(optional)</w:t>
      </w:r>
    </w:p>
    <w:p w14:paraId="02F8BED8" w14:textId="77777777" w:rsidR="00EB36CA" w:rsidRPr="005F1BD9" w:rsidRDefault="00EB36CA" w:rsidP="00EB36CA">
      <w:pPr>
        <w:pStyle w:val="BasicParagraph"/>
        <w:snapToGrid w:val="0"/>
        <w:spacing w:before="120" w:line="240" w:lineRule="auto"/>
        <w:rPr>
          <w:rFonts w:cs="IBM Plex Sans"/>
          <w:i/>
          <w:iCs/>
          <w:sz w:val="16"/>
          <w:szCs w:val="16"/>
        </w:rPr>
      </w:pPr>
      <w:r w:rsidRPr="005F1BD9">
        <w:rPr>
          <w:rFonts w:cs="IBM Plex Sans"/>
          <w:i/>
          <w:iCs/>
          <w:sz w:val="16"/>
          <w:szCs w:val="16"/>
        </w:rPr>
        <w:t>We recognize that many Indigenous Nations have longstanding relationships with the territories upon which York University campuses are located that precede the establishment of York University. York University acknowledges its presence on the traditional territory of many Indigenous Nations. The area known as Tkaronto has been care taken by the Anishinabek Nation, the Haudenosaunee Confederacy, and the Huron-Wendat. It is now home to many First Nation, Inuit and Métis communities. We acknowledge the current treaty holders, the Mississaugas of the Credit First Nation. This territory is subject of the Dish with One Spoon Wampum Belt Covenant, an agreement to peaceably share and care for the Great Lakes region.</w:t>
      </w:r>
    </w:p>
    <w:p w14:paraId="1BBE0C8F" w14:textId="77777777" w:rsidR="0085207E" w:rsidRDefault="00C8025B" w:rsidP="004E4013">
      <w:pPr>
        <w:pStyle w:val="BasicParagraph"/>
        <w:snapToGrid w:val="0"/>
        <w:spacing w:before="120" w:line="216" w:lineRule="auto"/>
        <w:rPr>
          <w:rFonts w:cs="IBM Plex Sans"/>
          <w:b/>
          <w:bCs/>
          <w:color w:val="4FC6E3"/>
        </w:rPr>
      </w:pPr>
      <w:r w:rsidRPr="006D28D3">
        <w:rPr>
          <w:rFonts w:ascii="IBM Plex Sans Light" w:hAnsi="IBM Plex Sans Light" w:cs="IBM Plex Sans"/>
          <w:color w:val="808080" w:themeColor="background1" w:themeShade="80"/>
          <w:sz w:val="16"/>
          <w:szCs w:val="16"/>
          <w:lang w:val="en-CA"/>
        </w:rPr>
        <w:t>This electronic mail (e-mail), including any attachments, is intended only for the recipient(s) to whom it is addressed and may contain information that is privileged, confidential and/or exempt from disclosure. No waiver of privilege, confidentiality or any other protection is intended by virtue of its communication by the internet. Any unauthorized use, dissemination or copying is strictly prohibited. If you have received this e-mail in error, or are not named as a recipient, please immediately notify the sender and destroy all copies of it.</w:t>
      </w:r>
    </w:p>
    <w:p w14:paraId="64F4843E" w14:textId="77777777" w:rsidR="004E4013" w:rsidRPr="004E4013" w:rsidRDefault="004E4013" w:rsidP="004E4013">
      <w:pPr>
        <w:pStyle w:val="BasicParagraph"/>
        <w:snapToGrid w:val="0"/>
        <w:spacing w:before="120" w:line="216" w:lineRule="auto"/>
        <w:rPr>
          <w:rFonts w:ascii="IBM Plex Sans Light" w:hAnsi="IBM Plex Sans Light" w:cs="IBM Plex Sans"/>
          <w:color w:val="808080" w:themeColor="background1" w:themeShade="80"/>
          <w:sz w:val="16"/>
          <w:szCs w:val="16"/>
          <w:lang w:val="en-CA"/>
        </w:rPr>
      </w:pPr>
    </w:p>
    <w:p w14:paraId="13823B82" w14:textId="77777777" w:rsidR="0085207E" w:rsidRDefault="0085207E" w:rsidP="0085207E">
      <w:pPr>
        <w:pStyle w:val="BasicParagraph"/>
        <w:snapToGrid w:val="0"/>
        <w:spacing w:line="240" w:lineRule="auto"/>
        <w:rPr>
          <w:rFonts w:cs="IBM Plex Sans"/>
          <w:b/>
          <w:bCs/>
        </w:rPr>
      </w:pPr>
    </w:p>
    <w:p w14:paraId="06319CCF" w14:textId="77777777" w:rsidR="0085207E" w:rsidRDefault="0085207E" w:rsidP="0085207E">
      <w:pPr>
        <w:pStyle w:val="BasicParagraph"/>
        <w:snapToGrid w:val="0"/>
        <w:spacing w:line="240" w:lineRule="auto"/>
        <w:rPr>
          <w:rFonts w:cs="IBM Plex Sans"/>
          <w:b/>
          <w:bCs/>
        </w:rPr>
      </w:pPr>
      <w:r>
        <w:rPr>
          <w:rFonts w:cs="IBM Plex Sans"/>
          <w:b/>
          <w:bCs/>
        </w:rPr>
        <w:t>First/Chosen Name Last Name Degree</w:t>
      </w:r>
    </w:p>
    <w:p w14:paraId="3859559D" w14:textId="77777777" w:rsidR="0085207E" w:rsidRDefault="0085207E" w:rsidP="0085207E">
      <w:pPr>
        <w:pStyle w:val="BasicParagraph"/>
        <w:snapToGrid w:val="0"/>
        <w:spacing w:line="240" w:lineRule="auto"/>
        <w:rPr>
          <w:rFonts w:cs="IBM Plex Sans"/>
          <w:b/>
          <w:bCs/>
        </w:rPr>
      </w:pPr>
      <w:r>
        <w:rPr>
          <w:rFonts w:cs="IBM Plex Sans"/>
          <w:b/>
          <w:bCs/>
        </w:rPr>
        <w:t xml:space="preserve">Gender Pronouns </w:t>
      </w:r>
      <w:r>
        <w:rPr>
          <w:rFonts w:cs="IBM Plex Sans"/>
          <w:b/>
          <w:bCs/>
        </w:rPr>
        <w:tab/>
      </w:r>
      <w:r w:rsidRPr="009201F9">
        <w:rPr>
          <w:rFonts w:cs="IBM Plex Sans"/>
          <w:i/>
          <w:iCs/>
          <w:sz w:val="16"/>
          <w:szCs w:val="16"/>
        </w:rPr>
        <w:t>(optional)</w:t>
      </w:r>
    </w:p>
    <w:p w14:paraId="56364C83" w14:textId="77777777" w:rsidR="0085207E" w:rsidRDefault="0085207E" w:rsidP="0085207E">
      <w:pPr>
        <w:pStyle w:val="BasicParagraph"/>
        <w:snapToGrid w:val="0"/>
        <w:spacing w:line="240" w:lineRule="auto"/>
        <w:rPr>
          <w:rFonts w:ascii="IBM Plex Sans SemiBold" w:hAnsi="IBM Plex Sans SemiBold" w:cs="IBM Plex Sans SemiBold"/>
          <w:b/>
          <w:bCs/>
        </w:rPr>
      </w:pPr>
      <w:r>
        <w:rPr>
          <w:rFonts w:cs="IBM Plex Sans"/>
          <w:b/>
          <w:bCs/>
        </w:rPr>
        <w:t>Position Title</w:t>
      </w:r>
    </w:p>
    <w:p w14:paraId="7C222DAE" w14:textId="77777777" w:rsidR="0085207E" w:rsidRDefault="0085207E" w:rsidP="0085207E">
      <w:pPr>
        <w:pStyle w:val="BasicParagraph"/>
        <w:snapToGrid w:val="0"/>
        <w:spacing w:line="240" w:lineRule="auto"/>
        <w:rPr>
          <w:rFonts w:ascii="IBM Plex Sans Medium" w:hAnsi="IBM Plex Sans Medium" w:cs="IBM Plex Sans Medium"/>
        </w:rPr>
      </w:pPr>
      <w:r>
        <w:rPr>
          <w:rFonts w:cs="IBM Plex Sans"/>
          <w:b/>
          <w:bCs/>
        </w:rPr>
        <w:t>Department/Unit Name</w:t>
      </w:r>
    </w:p>
    <w:p w14:paraId="463F6239" w14:textId="77777777" w:rsidR="0085207E" w:rsidRDefault="0085207E" w:rsidP="0085207E">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C 416-123-0000</w:t>
      </w:r>
    </w:p>
    <w:p w14:paraId="08A801D9" w14:textId="77777777" w:rsidR="0085207E" w:rsidRDefault="0085207E" w:rsidP="0085207E">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T 416-736-2100 ext 00000 | ALT 416-123-0000</w:t>
      </w:r>
    </w:p>
    <w:p w14:paraId="305B8CD8" w14:textId="77777777" w:rsidR="0085207E" w:rsidRDefault="0085207E" w:rsidP="0085207E">
      <w:pPr>
        <w:pStyle w:val="BasicParagraph"/>
        <w:snapToGrid w:val="0"/>
        <w:spacing w:line="240" w:lineRule="auto"/>
        <w:rPr>
          <w:rFonts w:ascii="IBM Plex Sans Text" w:hAnsi="IBM Plex Sans Text" w:cs="IBM Plex Sans Text"/>
          <w:sz w:val="17"/>
          <w:szCs w:val="17"/>
        </w:rPr>
      </w:pPr>
      <w:hyperlink r:id="rId32" w:history="1">
        <w:r w:rsidRPr="007537EF">
          <w:rPr>
            <w:rStyle w:val="Hyperlink"/>
            <w:rFonts w:ascii="IBM Plex Sans Text" w:hAnsi="IBM Plex Sans Text" w:cs="IBM Plex Sans Text"/>
            <w:sz w:val="17"/>
            <w:szCs w:val="17"/>
          </w:rPr>
          <w:t>your.email@yorku.ca</w:t>
        </w:r>
      </w:hyperlink>
      <w:r>
        <w:rPr>
          <w:rFonts w:ascii="IBM Plex Sans Text" w:hAnsi="IBM Plex Sans Text" w:cs="IBM Plex Sans Text"/>
          <w:sz w:val="17"/>
          <w:szCs w:val="17"/>
        </w:rPr>
        <w:t xml:space="preserve"> | </w:t>
      </w:r>
      <w:hyperlink r:id="rId33" w:history="1">
        <w:r>
          <w:rPr>
            <w:rStyle w:val="Hyperlink"/>
            <w:rFonts w:ascii="IBM Plex Sans Text" w:hAnsi="IBM Plex Sans Text" w:cs="IBM Plex Sans Text"/>
            <w:sz w:val="17"/>
            <w:szCs w:val="17"/>
          </w:rPr>
          <w:t>library</w:t>
        </w:r>
        <w:r w:rsidRPr="00692715">
          <w:rPr>
            <w:rStyle w:val="Hyperlink"/>
            <w:rFonts w:ascii="IBM Plex Sans Text" w:hAnsi="IBM Plex Sans Text" w:cs="IBM Plex Sans Text"/>
            <w:sz w:val="17"/>
            <w:szCs w:val="17"/>
          </w:rPr>
          <w:t>.yorku.ca</w:t>
        </w:r>
      </w:hyperlink>
    </w:p>
    <w:p w14:paraId="4336F7FC" w14:textId="77777777" w:rsidR="0085207E" w:rsidRDefault="0085207E" w:rsidP="0085207E">
      <w:pPr>
        <w:pStyle w:val="BasicParagraph"/>
        <w:snapToGrid w:val="0"/>
        <w:spacing w:before="100" w:line="240" w:lineRule="auto"/>
        <w:rPr>
          <w:rFonts w:ascii="IBM Plex Sans Text" w:hAnsi="IBM Plex Sans Text" w:cs="IBM Plex Sans Text"/>
          <w:sz w:val="17"/>
          <w:szCs w:val="17"/>
        </w:rPr>
      </w:pPr>
      <w:r>
        <w:rPr>
          <w:rFonts w:ascii="IBM Plex Sans Text" w:hAnsi="IBM Plex Sans Text" w:cs="IBM Plex Sans Text"/>
          <w:sz w:val="17"/>
          <w:szCs w:val="17"/>
        </w:rPr>
        <w:t xml:space="preserve">Libraries | </w:t>
      </w:r>
      <w:r>
        <w:rPr>
          <w:rFonts w:ascii="IBM Plex Sans Text" w:hAnsi="IBM Plex Sans Text" w:cs="IBM Plex Sans Text"/>
          <w:caps/>
          <w:sz w:val="17"/>
          <w:szCs w:val="17"/>
        </w:rPr>
        <w:t>York University</w:t>
      </w:r>
    </w:p>
    <w:p w14:paraId="2ED45D42" w14:textId="77777777" w:rsidR="0085207E" w:rsidRDefault="0085207E" w:rsidP="0085207E">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Office No. Campus Building</w:t>
      </w:r>
    </w:p>
    <w:p w14:paraId="240A773C" w14:textId="77777777" w:rsidR="0085207E" w:rsidRDefault="0085207E" w:rsidP="0085207E">
      <w:pPr>
        <w:pStyle w:val="BasicParagraph"/>
        <w:snapToGrid w:val="0"/>
        <w:spacing w:line="240" w:lineRule="auto"/>
        <w:rPr>
          <w:rFonts w:ascii="IBM Plex Sans Text" w:hAnsi="IBM Plex Sans Text" w:cs="IBM Plex Sans Text"/>
          <w:sz w:val="17"/>
          <w:szCs w:val="17"/>
        </w:rPr>
      </w:pPr>
      <w:r>
        <w:rPr>
          <w:rFonts w:ascii="IBM Plex Sans Text" w:hAnsi="IBM Plex Sans Text" w:cs="IBM Plex Sans Text"/>
          <w:sz w:val="17"/>
          <w:szCs w:val="17"/>
        </w:rPr>
        <w:t>4700 Keele Street Toronto ON, Canada M3J 1P3</w:t>
      </w:r>
    </w:p>
    <w:p w14:paraId="408CEC7F" w14:textId="77777777" w:rsidR="0085207E" w:rsidRPr="00585C1D" w:rsidRDefault="0085207E" w:rsidP="0085207E">
      <w:pPr>
        <w:pStyle w:val="BasicParagraph"/>
        <w:snapToGrid w:val="0"/>
        <w:spacing w:line="240" w:lineRule="auto"/>
        <w:rPr>
          <w:rFonts w:ascii="IBM Plex Sans Text" w:hAnsi="IBM Plex Sans Text" w:cs="IBM Plex Sans Text"/>
          <w:sz w:val="17"/>
          <w:szCs w:val="17"/>
        </w:rPr>
      </w:pPr>
      <w:r>
        <w:rPr>
          <w:rFonts w:cs="IBM Plex Sans"/>
          <w:b/>
          <w:bCs/>
          <w:i/>
          <w:iCs/>
          <w:noProof/>
          <w:sz w:val="17"/>
          <w:szCs w:val="17"/>
        </w:rPr>
        <w:drawing>
          <wp:inline distT="0" distB="0" distL="0" distR="0" wp14:anchorId="795FE654" wp14:editId="6F140D1D">
            <wp:extent cx="2078182" cy="455163"/>
            <wp:effectExtent l="0" t="0" r="0" b="2540"/>
            <wp:docPr id="4" name="Picture 4" descr="Libraries | York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ibraries | York University Logo."/>
                    <pic:cNvPicPr/>
                  </pic:nvPicPr>
                  <pic:blipFill>
                    <a:blip r:embed="rId34">
                      <a:extLst>
                        <a:ext uri="{28A0092B-C50C-407E-A947-70E740481C1C}">
                          <a14:useLocalDpi xmlns:a14="http://schemas.microsoft.com/office/drawing/2010/main" val="0"/>
                        </a:ext>
                      </a:extLst>
                    </a:blip>
                    <a:srcRect t="8997" b="8997"/>
                    <a:stretch>
                      <a:fillRect/>
                    </a:stretch>
                  </pic:blipFill>
                  <pic:spPr bwMode="auto">
                    <a:xfrm>
                      <a:off x="0" y="0"/>
                      <a:ext cx="2108788" cy="461866"/>
                    </a:xfrm>
                    <a:prstGeom prst="rect">
                      <a:avLst/>
                    </a:prstGeom>
                    <a:ln>
                      <a:noFill/>
                    </a:ln>
                    <a:extLst>
                      <a:ext uri="{53640926-AAD7-44D8-BBD7-CCE9431645EC}">
                        <a14:shadowObscured xmlns:a14="http://schemas.microsoft.com/office/drawing/2010/main"/>
                      </a:ext>
                    </a:extLst>
                  </pic:spPr>
                </pic:pic>
              </a:graphicData>
            </a:graphic>
          </wp:inline>
        </w:drawing>
      </w:r>
    </w:p>
    <w:p w14:paraId="7959AAB6" w14:textId="77777777" w:rsidR="0085207E" w:rsidRPr="00C16687" w:rsidRDefault="00B878D8" w:rsidP="0085207E">
      <w:pPr>
        <w:pStyle w:val="RankingText"/>
      </w:pPr>
      <w:r w:rsidRPr="00B878D8">
        <w:rPr>
          <w:iCs/>
          <w:lang w:val="en-CA"/>
        </w:rPr>
        <w:t xml:space="preserve">Top </w:t>
      </w:r>
      <w:r w:rsidR="00533AF1">
        <w:rPr>
          <w:iCs/>
          <w:lang w:val="en-CA"/>
        </w:rPr>
        <w:t>40</w:t>
      </w:r>
      <w:r w:rsidRPr="00B878D8">
        <w:rPr>
          <w:iCs/>
          <w:lang w:val="en-CA"/>
        </w:rPr>
        <w:t xml:space="preserve"> in the world out of </w:t>
      </w:r>
      <w:r w:rsidR="00533AF1">
        <w:rPr>
          <w:iCs/>
          <w:lang w:val="en-CA"/>
        </w:rPr>
        <w:t>2,300+</w:t>
      </w:r>
      <w:r w:rsidRPr="00B878D8">
        <w:rPr>
          <w:iCs/>
          <w:lang w:val="en-CA"/>
        </w:rPr>
        <w:t xml:space="preserve"> universities</w:t>
      </w:r>
      <w:r w:rsidRPr="00B878D8">
        <w:rPr>
          <w:iCs/>
          <w:lang w:val="en-CA"/>
        </w:rPr>
        <w:br/>
        <w:t xml:space="preserve">Times Higher Education Impact Rankings </w:t>
      </w:r>
      <w:r w:rsidR="00533AF1">
        <w:rPr>
          <w:iCs/>
          <w:lang w:val="en-CA"/>
        </w:rPr>
        <w:t>2025</w:t>
      </w:r>
      <w:r w:rsidR="0085207E">
        <w:tab/>
      </w:r>
      <w:r w:rsidR="0085207E" w:rsidRPr="00C16687">
        <w:t>(optional)</w:t>
      </w:r>
    </w:p>
    <w:p w14:paraId="7FF6FB81" w14:textId="77777777" w:rsidR="0085207E" w:rsidRPr="005F1BD9" w:rsidRDefault="0085207E" w:rsidP="0085207E">
      <w:pPr>
        <w:pStyle w:val="BasicParagraph"/>
        <w:snapToGrid w:val="0"/>
        <w:spacing w:before="120" w:line="240" w:lineRule="auto"/>
        <w:rPr>
          <w:rFonts w:cs="IBM Plex Sans"/>
          <w:i/>
          <w:iCs/>
          <w:sz w:val="16"/>
          <w:szCs w:val="16"/>
        </w:rPr>
      </w:pPr>
      <w:r w:rsidRPr="005F1BD9">
        <w:rPr>
          <w:rFonts w:cs="IBM Plex Sans"/>
          <w:i/>
          <w:iCs/>
          <w:sz w:val="16"/>
          <w:szCs w:val="16"/>
        </w:rPr>
        <w:t>We recognize that many Indigenous Nations have longstanding relationships with the territories upon which York University campuses are located that precede the establishment of York University. York University acknowledges its presence on the traditional territory of many Indigenous Nations. The area known as Tkaronto has been care taken by the Anishinabek Nation, the Haudenosaunee Confederacy, and the Huron-Wendat. It is now home to many First Nation, Inuit and Métis communities. We acknowledge the current treaty holders, the Mississaugas of the Credit First Nation. This territory is subject of the Dish with One Spoon Wampum Belt Covenant, an agreement to peaceably share and care for the Great Lakes region.</w:t>
      </w:r>
    </w:p>
    <w:p w14:paraId="411B7993" w14:textId="77777777" w:rsidR="0085207E" w:rsidRPr="006D28D3" w:rsidRDefault="0085207E" w:rsidP="0085207E">
      <w:pPr>
        <w:pStyle w:val="BasicParagraph"/>
        <w:snapToGrid w:val="0"/>
        <w:spacing w:before="120" w:line="216" w:lineRule="auto"/>
        <w:rPr>
          <w:rFonts w:ascii="IBM Plex Sans Light" w:hAnsi="IBM Plex Sans Light" w:cs="IBM Plex Sans"/>
          <w:color w:val="808080" w:themeColor="background1" w:themeShade="80"/>
          <w:sz w:val="16"/>
          <w:szCs w:val="16"/>
          <w:lang w:val="en-CA"/>
        </w:rPr>
      </w:pPr>
      <w:r w:rsidRPr="006D28D3">
        <w:rPr>
          <w:rFonts w:ascii="IBM Plex Sans Light" w:hAnsi="IBM Plex Sans Light" w:cs="IBM Plex Sans"/>
          <w:color w:val="808080" w:themeColor="background1" w:themeShade="80"/>
          <w:sz w:val="16"/>
          <w:szCs w:val="16"/>
          <w:lang w:val="en-CA"/>
        </w:rPr>
        <w:t>This electronic mail (e-mail), including any attachments, is intended only for the recipient(s) to whom it is addressed and may contain information that is privileged, confidential and/or exempt from disclosure. No waiver of privilege, confidentiality or any other protection is intended by virtue of its communication by the internet. Any unauthorized use, dissemination or copying is strictly prohibited. If you have received this e-mail in error, or are not named as a recipient, please immediately notify the sender and destroy all copies of it.</w:t>
      </w:r>
    </w:p>
    <w:p w14:paraId="5613E407" w14:textId="77777777" w:rsidR="00054160" w:rsidRDefault="00054160" w:rsidP="00E42CB1">
      <w:pPr>
        <w:pStyle w:val="BasicParagraph"/>
        <w:snapToGrid w:val="0"/>
        <w:spacing w:line="240" w:lineRule="auto"/>
        <w:rPr>
          <w:rFonts w:cs="IBM Plex Sans"/>
          <w:b/>
          <w:bCs/>
          <w:color w:val="4FC6E3"/>
        </w:rPr>
      </w:pPr>
    </w:p>
    <w:sectPr w:rsidR="00054160" w:rsidSect="00F92FE3">
      <w:pgSz w:w="12240" w:h="15840"/>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Body CS)">
    <w:altName w:val="Times New Roman"/>
    <w:panose1 w:val="020B0604020202020204"/>
    <w:charset w:val="00"/>
    <w:family w:val="roman"/>
    <w:pitch w:val="default"/>
  </w:font>
  <w:font w:name="Interstate">
    <w:altName w:val="Calibri"/>
    <w:panose1 w:val="020B0604020202020204"/>
    <w:charset w:val="00"/>
    <w:family w:val="auto"/>
    <w:notTrueType/>
    <w:pitch w:val="variable"/>
    <w:sig w:usb0="00000003" w:usb1="00000000" w:usb2="00000000" w:usb3="00000000" w:csb0="00000001" w:csb1="00000000"/>
  </w:font>
  <w:font w:name="Minion Pro">
    <w:altName w:val="Cambria"/>
    <w:panose1 w:val="020B0604020202020204"/>
    <w:charset w:val="00"/>
    <w:family w:val="roman"/>
    <w:notTrueType/>
    <w:pitch w:val="variable"/>
    <w:sig w:usb0="60000287" w:usb1="00000001" w:usb2="00000000" w:usb3="00000000" w:csb0="0000019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IBM Plex Sans Text">
    <w:altName w:val="Calibri"/>
    <w:panose1 w:val="020B0604020202020204"/>
    <w:charset w:val="00"/>
    <w:family w:val="swiss"/>
    <w:pitch w:val="variable"/>
    <w:sig w:usb0="A00002EF" w:usb1="5000207B" w:usb2="00000000" w:usb3="00000000" w:csb0="0000019F" w:csb1="00000000"/>
  </w:font>
  <w:font w:name="IBM Plex Sans Light">
    <w:panose1 w:val="020B0403050203000203"/>
    <w:charset w:val="00"/>
    <w:family w:val="swiss"/>
    <w:pitch w:val="variable"/>
    <w:sig w:usb0="A00002EF" w:usb1="5000207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890E09"/>
    <w:multiLevelType w:val="hybridMultilevel"/>
    <w:tmpl w:val="6FA6931C"/>
    <w:lvl w:ilvl="0" w:tplc="10090011">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16cid:durableId="12299998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attachedTemplate r:id="rId1"/>
  <w:defaultTabStop w:val="623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93D"/>
    <w:rsid w:val="000333F2"/>
    <w:rsid w:val="00054160"/>
    <w:rsid w:val="00062D9D"/>
    <w:rsid w:val="000A1042"/>
    <w:rsid w:val="000A636B"/>
    <w:rsid w:val="000D2FF2"/>
    <w:rsid w:val="001B16AD"/>
    <w:rsid w:val="001C04AB"/>
    <w:rsid w:val="001C4FB5"/>
    <w:rsid w:val="001D05DE"/>
    <w:rsid w:val="002429A4"/>
    <w:rsid w:val="00263515"/>
    <w:rsid w:val="00292101"/>
    <w:rsid w:val="002A6D53"/>
    <w:rsid w:val="002B5726"/>
    <w:rsid w:val="00303014"/>
    <w:rsid w:val="00316897"/>
    <w:rsid w:val="003370BD"/>
    <w:rsid w:val="00353B75"/>
    <w:rsid w:val="0036302A"/>
    <w:rsid w:val="00391CF0"/>
    <w:rsid w:val="003D5FC5"/>
    <w:rsid w:val="00412701"/>
    <w:rsid w:val="00446AA0"/>
    <w:rsid w:val="004779F9"/>
    <w:rsid w:val="00490AE1"/>
    <w:rsid w:val="00495542"/>
    <w:rsid w:val="004E4013"/>
    <w:rsid w:val="004F5F8E"/>
    <w:rsid w:val="00513C83"/>
    <w:rsid w:val="00514892"/>
    <w:rsid w:val="00533AF1"/>
    <w:rsid w:val="005567AE"/>
    <w:rsid w:val="00563AAD"/>
    <w:rsid w:val="00585C1D"/>
    <w:rsid w:val="00590099"/>
    <w:rsid w:val="00597AAC"/>
    <w:rsid w:val="005A039C"/>
    <w:rsid w:val="005B6258"/>
    <w:rsid w:val="00635BE4"/>
    <w:rsid w:val="00647C6F"/>
    <w:rsid w:val="006801B3"/>
    <w:rsid w:val="00692715"/>
    <w:rsid w:val="00696089"/>
    <w:rsid w:val="006F248B"/>
    <w:rsid w:val="00735868"/>
    <w:rsid w:val="007537EF"/>
    <w:rsid w:val="007704F4"/>
    <w:rsid w:val="007F2C18"/>
    <w:rsid w:val="0085207E"/>
    <w:rsid w:val="00877A97"/>
    <w:rsid w:val="008868E1"/>
    <w:rsid w:val="008A0B95"/>
    <w:rsid w:val="008E568F"/>
    <w:rsid w:val="00903549"/>
    <w:rsid w:val="00910A4C"/>
    <w:rsid w:val="009429D2"/>
    <w:rsid w:val="00974415"/>
    <w:rsid w:val="00994C92"/>
    <w:rsid w:val="009C1472"/>
    <w:rsid w:val="00A1036F"/>
    <w:rsid w:val="00A27CC2"/>
    <w:rsid w:val="00A43DCD"/>
    <w:rsid w:val="00A63B21"/>
    <w:rsid w:val="00A97F10"/>
    <w:rsid w:val="00B00035"/>
    <w:rsid w:val="00B53AE8"/>
    <w:rsid w:val="00B64164"/>
    <w:rsid w:val="00B878D8"/>
    <w:rsid w:val="00BC2BE4"/>
    <w:rsid w:val="00BF0496"/>
    <w:rsid w:val="00BF7699"/>
    <w:rsid w:val="00C05A5D"/>
    <w:rsid w:val="00C105B7"/>
    <w:rsid w:val="00C60D24"/>
    <w:rsid w:val="00C7693D"/>
    <w:rsid w:val="00C8025B"/>
    <w:rsid w:val="00CB2C97"/>
    <w:rsid w:val="00CC00A5"/>
    <w:rsid w:val="00CD171E"/>
    <w:rsid w:val="00D33FC8"/>
    <w:rsid w:val="00D82917"/>
    <w:rsid w:val="00D938B5"/>
    <w:rsid w:val="00DC63DE"/>
    <w:rsid w:val="00E21811"/>
    <w:rsid w:val="00E31388"/>
    <w:rsid w:val="00E42CB1"/>
    <w:rsid w:val="00E8511A"/>
    <w:rsid w:val="00E87082"/>
    <w:rsid w:val="00EB36CA"/>
    <w:rsid w:val="00EC6A55"/>
    <w:rsid w:val="00F12946"/>
    <w:rsid w:val="00F71D00"/>
    <w:rsid w:val="00F7658A"/>
    <w:rsid w:val="00F92FE3"/>
    <w:rsid w:val="00FB440C"/>
    <w:rsid w:val="00FC534F"/>
    <w:rsid w:val="00FE62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8C060"/>
  <w14:defaultImageDpi w14:val="32767"/>
  <w15:chartTrackingRefBased/>
  <w15:docId w15:val="{8AD382DC-9E8E-FD44-9865-950208774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IBM Plex Sans" w:eastAsiaTheme="minorHAnsi" w:hAnsi="IBM Plex Sans" w:cs="Times New Roman (Body CS)"/>
        <w:color w:val="000000" w:themeColor="text1"/>
        <w:szCs w:val="24"/>
        <w:lang w:val="en-US"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qFormat/>
    <w:rsid w:val="001D05DE"/>
    <w:pPr>
      <w:autoSpaceDE w:val="0"/>
      <w:autoSpaceDN w:val="0"/>
      <w:adjustRightInd w:val="0"/>
      <w:spacing w:after="0" w:line="288" w:lineRule="auto"/>
      <w:textAlignment w:val="center"/>
    </w:pPr>
    <w:rPr>
      <w:rFonts w:cs="Interstate"/>
      <w:color w:val="000000"/>
      <w:szCs w:val="20"/>
    </w:rPr>
  </w:style>
  <w:style w:type="character" w:styleId="Hyperlink">
    <w:name w:val="Hyperlink"/>
    <w:basedOn w:val="DefaultParagraphFont"/>
    <w:uiPriority w:val="99"/>
    <w:unhideWhenUsed/>
    <w:rsid w:val="007537EF"/>
    <w:rPr>
      <w:color w:val="0563C1" w:themeColor="hyperlink"/>
      <w:u w:val="single"/>
    </w:rPr>
  </w:style>
  <w:style w:type="character" w:styleId="UnresolvedMention">
    <w:name w:val="Unresolved Mention"/>
    <w:basedOn w:val="DefaultParagraphFont"/>
    <w:uiPriority w:val="99"/>
    <w:rsid w:val="007537EF"/>
    <w:rPr>
      <w:color w:val="605E5C"/>
      <w:shd w:val="clear" w:color="auto" w:fill="E1DFDD"/>
    </w:rPr>
  </w:style>
  <w:style w:type="character" w:styleId="FollowedHyperlink">
    <w:name w:val="FollowedHyperlink"/>
    <w:basedOn w:val="DefaultParagraphFont"/>
    <w:uiPriority w:val="99"/>
    <w:semiHidden/>
    <w:unhideWhenUsed/>
    <w:rsid w:val="001B16AD"/>
    <w:rPr>
      <w:color w:val="954F72" w:themeColor="followedHyperlink"/>
      <w:u w:val="single"/>
    </w:rPr>
  </w:style>
  <w:style w:type="character" w:styleId="IntenseEmphasis">
    <w:name w:val="Intense Emphasis"/>
    <w:basedOn w:val="DefaultParagraphFont"/>
    <w:uiPriority w:val="21"/>
    <w:qFormat/>
    <w:rsid w:val="00B64164"/>
    <w:rPr>
      <w:rFonts w:ascii="IBM Plex Sans" w:hAnsi="IBM Plex Sans"/>
      <w:b/>
      <w:i/>
      <w:iCs/>
      <w:color w:val="000000" w:themeColor="text1"/>
      <w:sz w:val="17"/>
    </w:rPr>
  </w:style>
  <w:style w:type="paragraph" w:customStyle="1" w:styleId="NoParagraphStyle">
    <w:name w:val="[No Paragraph Style]"/>
    <w:rsid w:val="00A43DCD"/>
    <w:pPr>
      <w:autoSpaceDE w:val="0"/>
      <w:autoSpaceDN w:val="0"/>
      <w:adjustRightInd w:val="0"/>
      <w:spacing w:after="0" w:line="288" w:lineRule="auto"/>
      <w:textAlignment w:val="center"/>
    </w:pPr>
    <w:rPr>
      <w:rFonts w:cs="Minion Pro"/>
      <w:color w:val="000000"/>
    </w:rPr>
  </w:style>
  <w:style w:type="paragraph" w:customStyle="1" w:styleId="RankingText">
    <w:name w:val="Ranking Text"/>
    <w:qFormat/>
    <w:rsid w:val="00A63B21"/>
    <w:pPr>
      <w:snapToGrid w:val="0"/>
      <w:spacing w:line="240" w:lineRule="auto"/>
    </w:pPr>
    <w:rPr>
      <w:rFonts w:cs="Minion Pro"/>
      <w:b/>
      <w:bCs/>
      <w:i/>
      <w:color w:val="000000"/>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557279">
      <w:bodyDiv w:val="1"/>
      <w:marLeft w:val="0"/>
      <w:marRight w:val="0"/>
      <w:marTop w:val="0"/>
      <w:marBottom w:val="0"/>
      <w:divBdr>
        <w:top w:val="none" w:sz="0" w:space="0" w:color="auto"/>
        <w:left w:val="none" w:sz="0" w:space="0" w:color="auto"/>
        <w:bottom w:val="none" w:sz="0" w:space="0" w:color="auto"/>
        <w:right w:val="none" w:sz="0" w:space="0" w:color="auto"/>
      </w:divBdr>
    </w:div>
    <w:div w:id="1798526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gradstudies.yorku.ca/" TargetMode="External"/><Relationship Id="rId26" Type="http://schemas.openxmlformats.org/officeDocument/2006/relationships/hyperlink" Target="mailto:your.email@yorku.ca" TargetMode="External"/><Relationship Id="rId3" Type="http://schemas.openxmlformats.org/officeDocument/2006/relationships/customXml" Target="../customXml/item3.xml"/><Relationship Id="rId21" Type="http://schemas.openxmlformats.org/officeDocument/2006/relationships/hyperlink" Target="https://health.info.yorku.ca/" TargetMode="External"/><Relationship Id="rId34" Type="http://schemas.openxmlformats.org/officeDocument/2006/relationships/image" Target="media/image9.png"/><Relationship Id="rId7" Type="http://schemas.openxmlformats.org/officeDocument/2006/relationships/webSettings" Target="webSettings.xml"/><Relationship Id="rId12" Type="http://schemas.openxmlformats.org/officeDocument/2006/relationships/hyperlink" Target="https://edu.yorku.ca/" TargetMode="External"/><Relationship Id="rId17" Type="http://schemas.openxmlformats.org/officeDocument/2006/relationships/hyperlink" Target="mailto:your.email@yorku.ca" TargetMode="External"/><Relationship Id="rId25" Type="http://schemas.openxmlformats.org/officeDocument/2006/relationships/image" Target="media/image6.png"/><Relationship Id="rId33" Type="http://schemas.openxmlformats.org/officeDocument/2006/relationships/hyperlink" Target="https://www.library.yorku.ca/web/"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mailto:your.email@yorku.ca" TargetMode="External"/><Relationship Id="rId29" Type="http://schemas.openxmlformats.org/officeDocument/2006/relationships/hyperlink" Target="mailto:your.email@yorku.c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our.email@yorku.ca" TargetMode="External"/><Relationship Id="rId24" Type="http://schemas.openxmlformats.org/officeDocument/2006/relationships/hyperlink" Target="https://laps.yorku.ca/" TargetMode="External"/><Relationship Id="rId32" Type="http://schemas.openxmlformats.org/officeDocument/2006/relationships/hyperlink" Target="mailto:your.email@yorku.ca" TargetMode="External"/><Relationship Id="rId5" Type="http://schemas.openxmlformats.org/officeDocument/2006/relationships/styles" Target="styles.xml"/><Relationship Id="rId15" Type="http://schemas.openxmlformats.org/officeDocument/2006/relationships/hyperlink" Target="https://euc.yorku.ca/" TargetMode="External"/><Relationship Id="rId23" Type="http://schemas.openxmlformats.org/officeDocument/2006/relationships/hyperlink" Target="mailto:your.email@yorku.ca" TargetMode="External"/><Relationship Id="rId28" Type="http://schemas.openxmlformats.org/officeDocument/2006/relationships/image" Target="media/image7.png"/><Relationship Id="rId36"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4.png"/><Relationship Id="rId31"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hyperlink" Target="https://ampd.yorku.ca/" TargetMode="External"/><Relationship Id="rId14" Type="http://schemas.openxmlformats.org/officeDocument/2006/relationships/hyperlink" Target="mailto:your.email@yorku.ca" TargetMode="External"/><Relationship Id="rId22" Type="http://schemas.openxmlformats.org/officeDocument/2006/relationships/image" Target="media/image5.png"/><Relationship Id="rId27" Type="http://schemas.openxmlformats.org/officeDocument/2006/relationships/hyperlink" Target="https://science.yorku.ca/" TargetMode="External"/><Relationship Id="rId30" Type="http://schemas.openxmlformats.org/officeDocument/2006/relationships/hyperlink" Target="https://continue.yorku.ca/" TargetMode="External"/><Relationship Id="rId35" Type="http://schemas.openxmlformats.org/officeDocument/2006/relationships/fontTable" Target="fontTable.xml"/><Relationship Id="rId8" Type="http://schemas.openxmlformats.org/officeDocument/2006/relationships/hyperlink" Target="mailto:your.email@yorku.c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coward/Downloads/Email_signature_YorkU_FACULTIES(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856c6c8-7c6c-4f73-ab83-da69440cf8a0" xsi:nil="true"/>
    <lcf76f155ced4ddcb4097134ff3c332f xmlns="a6827c7f-7b0c-43f8-b53a-c465bfd9be2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C3D870264C88E4BB7CE7FD73CB3CA4B" ma:contentTypeVersion="19" ma:contentTypeDescription="Create a new document." ma:contentTypeScope="" ma:versionID="1c103b5087ab6f9886907ec997c2882e">
  <xsd:schema xmlns:xsd="http://www.w3.org/2001/XMLSchema" xmlns:xs="http://www.w3.org/2001/XMLSchema" xmlns:p="http://schemas.microsoft.com/office/2006/metadata/properties" xmlns:ns2="a6827c7f-7b0c-43f8-b53a-c465bfd9be28" xmlns:ns3="c856c6c8-7c6c-4f73-ab83-da69440cf8a0" targetNamespace="http://schemas.microsoft.com/office/2006/metadata/properties" ma:root="true" ma:fieldsID="7206e9c72f332180f20e1fa745483f5f" ns2:_="" ns3:_="">
    <xsd:import namespace="a6827c7f-7b0c-43f8-b53a-c465bfd9be28"/>
    <xsd:import namespace="c856c6c8-7c6c-4f73-ab83-da69440cf8a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27c7f-7b0c-43f8-b53a-c465bfd9be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56c6c8-7c6c-4f73-ab83-da69440cf8a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a52bf8d-be21-403f-ae4c-d12190794682}" ma:internalName="TaxCatchAll" ma:showField="CatchAllData" ma:web="c856c6c8-7c6c-4f73-ab83-da69440cf8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3B59ED-7E1F-4F81-B46B-42372BA89D4C}">
  <ds:schemaRefs>
    <ds:schemaRef ds:uri="http://schemas.microsoft.com/office/2006/metadata/properties"/>
    <ds:schemaRef ds:uri="http://schemas.microsoft.com/office/infopath/2007/PartnerControls"/>
    <ds:schemaRef ds:uri="c856c6c8-7c6c-4f73-ab83-da69440cf8a0"/>
    <ds:schemaRef ds:uri="a6827c7f-7b0c-43f8-b53a-c465bfd9be28"/>
  </ds:schemaRefs>
</ds:datastoreItem>
</file>

<file path=customXml/itemProps2.xml><?xml version="1.0" encoding="utf-8"?>
<ds:datastoreItem xmlns:ds="http://schemas.openxmlformats.org/officeDocument/2006/customXml" ds:itemID="{550275AC-A0DF-4E1C-B572-32FBC26A5337}">
  <ds:schemaRefs>
    <ds:schemaRef ds:uri="http://schemas.microsoft.com/sharepoint/v3/contenttype/forms"/>
  </ds:schemaRefs>
</ds:datastoreItem>
</file>

<file path=customXml/itemProps3.xml><?xml version="1.0" encoding="utf-8"?>
<ds:datastoreItem xmlns:ds="http://schemas.openxmlformats.org/officeDocument/2006/customXml" ds:itemID="{1B5AEEA5-52CB-4C61-BC7C-B73E8A018D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27c7f-7b0c-43f8-b53a-c465bfd9be28"/>
    <ds:schemaRef ds:uri="c856c6c8-7c6c-4f73-ab83-da69440cf8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Email_signature_YorkU_FACULTIES(1).dotx</Template>
  <TotalTime>1</TotalTime>
  <Pages>5</Pages>
  <Words>2566</Words>
  <Characters>14630</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Anderson Coward</cp:lastModifiedBy>
  <cp:revision>2</cp:revision>
  <dcterms:created xsi:type="dcterms:W3CDTF">2025-09-24T20:07:00Z</dcterms:created>
  <dcterms:modified xsi:type="dcterms:W3CDTF">2025-09-24T20:07:00Z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0x0101001C3D870264C88E4BB7CE7FD73CB3CA4B</vt:lpwstr>
  </property>
  <property fmtid="{D5CDD505-2E9C-101B-9397-08002B2CF9AE}" pid="3" name="MediaServiceImageTags">
    <vt:lpwstr/>
  </property>
</Properties>
</file>