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8F564" w14:textId="7E850A3E" w:rsidR="00717D03" w:rsidRDefault="00FA3828" w:rsidP="00683675">
      <w:pPr>
        <w:pStyle w:val="Title"/>
        <w:rPr>
          <w:noProof/>
        </w:rPr>
      </w:pPr>
      <w:r w:rsidRPr="00FA3828">
        <w:rPr>
          <w:noProof/>
        </w:rPr>
        <w:t>I</w:t>
      </w:r>
      <w:r w:rsidR="003E5037">
        <w:rPr>
          <w:noProof/>
        </w:rPr>
        <w:t xml:space="preserve">ndependent Study Application Form </w:t>
      </w:r>
    </w:p>
    <w:p w14:paraId="455AD55E" w14:textId="3399C408" w:rsidR="00E70D25" w:rsidRDefault="00FA3828" w:rsidP="00E70D25">
      <w:pPr>
        <w:pStyle w:val="Subtitle"/>
      </w:pPr>
      <w:r w:rsidRPr="00FA3828">
        <w:t xml:space="preserve">DEVELOPMENT STUDIES </w:t>
      </w:r>
      <w:r>
        <w:br/>
      </w:r>
      <w:r w:rsidR="0009601A">
        <w:t>York University</w:t>
      </w:r>
    </w:p>
    <w:p w14:paraId="00AA9361" w14:textId="00BEF630" w:rsidR="00683675" w:rsidRDefault="00FA3828" w:rsidP="00FA3828">
      <w:pPr>
        <w:pStyle w:val="Heading1"/>
      </w:pPr>
      <w:r w:rsidRPr="00FA3828">
        <w:t>Regulations and Guidelines</w:t>
      </w:r>
    </w:p>
    <w:p w14:paraId="263A2349" w14:textId="03598728" w:rsidR="00FA3828" w:rsidRDefault="00FA3828" w:rsidP="00FA3828">
      <w:r>
        <w:t>Students may pursue an Independent Study Course with a Faculty Member on a subject/area/topic which is not offered through the Program’s current courses. Such a request must be approved in writing by the Graduate Program Director. Interested students are strongly encouraged to meet with the Graduate Program Director in advance before finalizing a plan to explore this option.</w:t>
      </w:r>
    </w:p>
    <w:p w14:paraId="33D04D82" w14:textId="77777777" w:rsidR="00FA3828" w:rsidRDefault="00FA3828" w:rsidP="00FA3828">
      <w:r>
        <w:t>The student must submit a formal request that contains the following:</w:t>
      </w:r>
    </w:p>
    <w:p w14:paraId="4CAA8E07" w14:textId="77777777" w:rsidR="00FA3828" w:rsidRDefault="00FA3828" w:rsidP="00FA3828">
      <w:pPr>
        <w:pStyle w:val="ListParagraph"/>
        <w:numPr>
          <w:ilvl w:val="0"/>
          <w:numId w:val="26"/>
        </w:numPr>
      </w:pPr>
      <w:r>
        <w:t>A title of the proposed course</w:t>
      </w:r>
    </w:p>
    <w:p w14:paraId="4A016E64" w14:textId="77777777" w:rsidR="00FA3828" w:rsidRDefault="00FA3828" w:rsidP="00FA3828">
      <w:pPr>
        <w:pStyle w:val="ListParagraph"/>
        <w:numPr>
          <w:ilvl w:val="0"/>
          <w:numId w:val="26"/>
        </w:numPr>
      </w:pPr>
      <w:r>
        <w:t>A detailed description of the course, which will include, among other things, the objectives of the course, and the issues/topics the course plans to cover;</w:t>
      </w:r>
    </w:p>
    <w:p w14:paraId="2B3F5BA2" w14:textId="03D2D351" w:rsidR="00FA3828" w:rsidRDefault="00FA3828" w:rsidP="00FA3828">
      <w:pPr>
        <w:pStyle w:val="ListParagraph"/>
        <w:numPr>
          <w:ilvl w:val="0"/>
          <w:numId w:val="26"/>
        </w:numPr>
      </w:pPr>
      <w:r>
        <w:t>The source materials/texts that the course plans to use / adopt</w:t>
      </w:r>
    </w:p>
    <w:p w14:paraId="525D52E0" w14:textId="64A8437F" w:rsidR="00FA3828" w:rsidRDefault="00FA3828" w:rsidP="00FA3828">
      <w:r>
        <w:t>The proposed outline will also spell out the ways in which (structure) the course will be organized, including the number of face-to-face meetings, and the duration of the meeting. An assessment criterion, in other words, a detailed breakdown of grades also needs to be included in the proposal.</w:t>
      </w:r>
    </w:p>
    <w:p w14:paraId="734CF79F" w14:textId="751FCF03" w:rsidR="00FA3828" w:rsidRDefault="00FA3828" w:rsidP="00FA3828">
      <w:pPr>
        <w:pStyle w:val="Heading1"/>
      </w:pPr>
      <w:r w:rsidRPr="00FA3828">
        <w:t>Student Information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3823"/>
        <w:gridCol w:w="852"/>
        <w:gridCol w:w="4675"/>
      </w:tblGrid>
      <w:tr w:rsidR="00862005" w14:paraId="4EEBFE56" w14:textId="77777777" w:rsidTr="00862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75" w:type="dxa"/>
            <w:gridSpan w:val="2"/>
          </w:tcPr>
          <w:p w14:paraId="1AD343DD" w14:textId="75FB2C5A" w:rsidR="00862005" w:rsidRDefault="00862005" w:rsidP="00FA3828">
            <w:r w:rsidRPr="00862005">
              <w:t>Student</w:t>
            </w:r>
            <w:r>
              <w:t xml:space="preserve"> Name:</w:t>
            </w:r>
          </w:p>
        </w:tc>
        <w:tc>
          <w:tcPr>
            <w:tcW w:w="4675" w:type="dxa"/>
          </w:tcPr>
          <w:p w14:paraId="35DF3473" w14:textId="355DEE38" w:rsidR="00862005" w:rsidRDefault="00862005" w:rsidP="00FA38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 ID #</w:t>
            </w:r>
          </w:p>
        </w:tc>
      </w:tr>
      <w:tr w:rsidR="00862005" w14:paraId="30CE4876" w14:textId="77777777" w:rsidTr="0086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bottom w:val="single" w:sz="4" w:space="0" w:color="000000" w:themeColor="text1"/>
            </w:tcBorders>
          </w:tcPr>
          <w:p w14:paraId="4E890BEC" w14:textId="1B01D415" w:rsidR="00862005" w:rsidRDefault="00862005" w:rsidP="00FA3828">
            <w:r w:rsidRPr="00862005">
              <w:t>Year Level of Student:</w:t>
            </w:r>
          </w:p>
        </w:tc>
        <w:tc>
          <w:tcPr>
            <w:tcW w:w="5527" w:type="dxa"/>
            <w:gridSpan w:val="2"/>
            <w:tcBorders>
              <w:bottom w:val="single" w:sz="4" w:space="0" w:color="000000" w:themeColor="text1"/>
            </w:tcBorders>
          </w:tcPr>
          <w:p w14:paraId="7A9B3F09" w14:textId="0935C9C3" w:rsidR="00862005" w:rsidRDefault="00862005" w:rsidP="008620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Number of credits successfully completed:</w:t>
            </w:r>
          </w:p>
        </w:tc>
      </w:tr>
      <w:tr w:rsidR="00862005" w14:paraId="6B267C4B" w14:textId="77777777" w:rsidTr="0086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60143" w14:textId="77777777" w:rsidR="00862005" w:rsidRDefault="00862005" w:rsidP="00862005">
            <w:pPr>
              <w:rPr>
                <w:bCs w:val="0"/>
              </w:rPr>
            </w:pPr>
            <w:r>
              <w:t>Current Home and/or Work Phone Number:</w:t>
            </w:r>
          </w:p>
          <w:p w14:paraId="7FCA6E47" w14:textId="77777777" w:rsidR="00862005" w:rsidRDefault="00862005" w:rsidP="00862005">
            <w:pPr>
              <w:rPr>
                <w:bCs w:val="0"/>
              </w:rPr>
            </w:pPr>
          </w:p>
          <w:p w14:paraId="51B36B41" w14:textId="0F8CFD51" w:rsidR="00862005" w:rsidRDefault="00862005" w:rsidP="00862005"/>
        </w:tc>
      </w:tr>
    </w:tbl>
    <w:p w14:paraId="1EE0AABF" w14:textId="77777777" w:rsidR="00FA3828" w:rsidRDefault="00FA3828" w:rsidP="00FA3828"/>
    <w:p w14:paraId="520A4766" w14:textId="3274EFFF" w:rsidR="00862005" w:rsidRDefault="00862005" w:rsidP="00862005">
      <w:pPr>
        <w:pStyle w:val="Heading1"/>
      </w:pPr>
      <w:r w:rsidRPr="00862005">
        <w:t>Independent Study Course Information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62005" w14:paraId="4FEB4A03" w14:textId="77777777" w:rsidTr="00862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50" w:type="dxa"/>
            <w:gridSpan w:val="2"/>
            <w:tcBorders>
              <w:bottom w:val="single" w:sz="4" w:space="0" w:color="000000" w:themeColor="text1"/>
            </w:tcBorders>
          </w:tcPr>
          <w:p w14:paraId="2E8C1AC2" w14:textId="513FE7C0" w:rsidR="00862005" w:rsidRDefault="00862005" w:rsidP="00862005">
            <w:r w:rsidRPr="00862005">
              <w:t>Department</w:t>
            </w:r>
            <w:r>
              <w:t xml:space="preserve">: </w:t>
            </w:r>
            <w:r w:rsidRPr="00862005">
              <w:t>DEVELOPMENT STUDIES</w:t>
            </w:r>
          </w:p>
        </w:tc>
      </w:tr>
      <w:tr w:rsidR="00862005" w14:paraId="10E070AB" w14:textId="77777777" w:rsidTr="0086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AC767" w14:textId="294B9E80" w:rsidR="00862005" w:rsidRDefault="00862005" w:rsidP="00862005">
            <w:r>
              <w:t>Effective Term:</w:t>
            </w:r>
          </w:p>
        </w:tc>
      </w:tr>
      <w:tr w:rsidR="00862005" w14:paraId="4A30E093" w14:textId="77777777" w:rsidTr="0086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D4F1715" w14:textId="00222347" w:rsidR="00862005" w:rsidRDefault="00862005" w:rsidP="00862005">
            <w:r>
              <w:lastRenderedPageBreak/>
              <w:t xml:space="preserve">Course Number: </w:t>
            </w:r>
            <w:r w:rsidRPr="00862005">
              <w:t>DVST 5000</w:t>
            </w:r>
          </w:p>
        </w:tc>
        <w:tc>
          <w:tcPr>
            <w:tcW w:w="467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E3534A1" w14:textId="47063F8F" w:rsidR="00862005" w:rsidRDefault="00862005" w:rsidP="00862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Credit Value: </w:t>
            </w:r>
            <w:r w:rsidRPr="00862005">
              <w:t>3.0 CREDIT</w:t>
            </w:r>
          </w:p>
        </w:tc>
      </w:tr>
      <w:tr w:rsidR="00862005" w14:paraId="4F2A537F" w14:textId="77777777" w:rsidTr="0086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6A555" w14:textId="77777777" w:rsidR="00862005" w:rsidRDefault="00862005" w:rsidP="00862005">
            <w:pPr>
              <w:rPr>
                <w:bCs w:val="0"/>
                <w:sz w:val="18"/>
                <w:szCs w:val="18"/>
              </w:rPr>
            </w:pPr>
            <w:r w:rsidRPr="00862005">
              <w:t>Course Title:</w:t>
            </w:r>
            <w:r>
              <w:t xml:space="preserve"> </w:t>
            </w:r>
            <w:r>
              <w:br/>
            </w:r>
            <w:r w:rsidRPr="00862005">
              <w:rPr>
                <w:rFonts w:asciiTheme="minorHAnsi" w:hAnsiTheme="minorHAnsi"/>
                <w:sz w:val="18"/>
                <w:szCs w:val="18"/>
              </w:rPr>
              <w:t>This title will appear on your York University Transcript. Maximum 40 characters, including punctuation and spaces.</w:t>
            </w:r>
          </w:p>
          <w:p w14:paraId="490E9300" w14:textId="2D9FFACE" w:rsidR="00B4189F" w:rsidRDefault="00B4189F" w:rsidP="00862005"/>
        </w:tc>
      </w:tr>
      <w:tr w:rsidR="00862005" w14:paraId="6AA79940" w14:textId="77777777" w:rsidTr="0086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D715E" w14:textId="77777777" w:rsidR="00862005" w:rsidRDefault="00862005" w:rsidP="00862005">
            <w:pPr>
              <w:rPr>
                <w:bCs w:val="0"/>
                <w:sz w:val="18"/>
                <w:szCs w:val="18"/>
              </w:rPr>
            </w:pPr>
            <w:r>
              <w:t>Brief Course Description:</w:t>
            </w:r>
            <w:r>
              <w:br/>
            </w:r>
            <w:r w:rsidRPr="00862005">
              <w:rPr>
                <w:rFonts w:asciiTheme="minorHAnsi" w:hAnsiTheme="minorHAnsi"/>
                <w:sz w:val="18"/>
                <w:szCs w:val="18"/>
              </w:rPr>
              <w:t>The course description should be carefully written to</w:t>
            </w:r>
            <w:r w:rsidR="00B4189F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62005">
              <w:rPr>
                <w:rFonts w:asciiTheme="minorHAnsi" w:hAnsiTheme="minorHAnsi"/>
                <w:sz w:val="18"/>
                <w:szCs w:val="18"/>
              </w:rPr>
              <w:t>convey what the course is about. For editorial consistency, verbs should be in the present tense.</w:t>
            </w:r>
            <w:r w:rsidR="00B4189F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62005">
              <w:rPr>
                <w:rFonts w:asciiTheme="minorHAnsi" w:hAnsiTheme="minorHAnsi"/>
                <w:sz w:val="18"/>
                <w:szCs w:val="18"/>
              </w:rPr>
              <w:t>Maximum 40 words or 200 characters.</w:t>
            </w:r>
          </w:p>
          <w:p w14:paraId="305FFCDE" w14:textId="77777777" w:rsidR="00B4189F" w:rsidRDefault="00B4189F" w:rsidP="00862005">
            <w:pPr>
              <w:rPr>
                <w:bCs w:val="0"/>
                <w:sz w:val="18"/>
                <w:szCs w:val="18"/>
              </w:rPr>
            </w:pPr>
          </w:p>
          <w:p w14:paraId="069C49C7" w14:textId="77777777" w:rsidR="00B4189F" w:rsidRDefault="00B4189F" w:rsidP="00862005">
            <w:pPr>
              <w:rPr>
                <w:bCs w:val="0"/>
                <w:sz w:val="18"/>
                <w:szCs w:val="18"/>
              </w:rPr>
            </w:pPr>
          </w:p>
          <w:p w14:paraId="585FB4CA" w14:textId="48F323DB" w:rsidR="00B4189F" w:rsidRPr="00B4189F" w:rsidRDefault="00B4189F" w:rsidP="0086200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189F" w14:paraId="027F8E06" w14:textId="77777777" w:rsidTr="0086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56B4D7" w14:textId="77777777" w:rsidR="00B4189F" w:rsidRDefault="00B4189F" w:rsidP="00B4189F">
            <w:pPr>
              <w:rPr>
                <w:bCs w:val="0"/>
                <w:sz w:val="18"/>
                <w:szCs w:val="18"/>
              </w:rPr>
            </w:pPr>
            <w:r>
              <w:t xml:space="preserve">Representative Bibliography: </w:t>
            </w:r>
            <w:r>
              <w:br/>
            </w:r>
            <w:r w:rsidRPr="00B4189F">
              <w:rPr>
                <w:rFonts w:asciiTheme="minorHAnsi" w:hAnsiTheme="minorHAnsi"/>
                <w:sz w:val="18"/>
                <w:szCs w:val="18"/>
              </w:rPr>
              <w:t>Please list books, essays, articles, films, etc. that will be used as reference materials for this course. If the space provided is not adequate, please attach a separate sheet to this application form.</w:t>
            </w:r>
          </w:p>
          <w:p w14:paraId="6AFC0057" w14:textId="77777777" w:rsidR="00B4189F" w:rsidRDefault="00B4189F" w:rsidP="00B4189F">
            <w:pPr>
              <w:rPr>
                <w:bCs w:val="0"/>
              </w:rPr>
            </w:pPr>
          </w:p>
          <w:p w14:paraId="1457AC74" w14:textId="3D16818B" w:rsidR="00B4189F" w:rsidRDefault="00B4189F" w:rsidP="00B4189F"/>
        </w:tc>
      </w:tr>
      <w:tr w:rsidR="00B4189F" w14:paraId="23C73F6F" w14:textId="77777777" w:rsidTr="00862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9BD928" w14:textId="77777777" w:rsidR="00B4189F" w:rsidRDefault="00B4189F" w:rsidP="00B4189F">
            <w:r>
              <w:t>Evaluation:</w:t>
            </w:r>
          </w:p>
          <w:p w14:paraId="5A047C47" w14:textId="77777777" w:rsidR="00B4189F" w:rsidRDefault="00B4189F" w:rsidP="00B4189F">
            <w:pPr>
              <w:rPr>
                <w:bCs w:val="0"/>
                <w:sz w:val="18"/>
                <w:szCs w:val="18"/>
              </w:rPr>
            </w:pPr>
            <w:r w:rsidRPr="00B4189F">
              <w:rPr>
                <w:rFonts w:asciiTheme="minorHAnsi" w:hAnsiTheme="minorHAnsi"/>
                <w:sz w:val="18"/>
                <w:szCs w:val="18"/>
              </w:rPr>
              <w:t>Please provide a description of the basis of evaluation for the course, including the type, percentage value, and due date of each assignment.</w:t>
            </w:r>
          </w:p>
          <w:p w14:paraId="70723BD7" w14:textId="77777777" w:rsidR="00B4189F" w:rsidRDefault="00B4189F" w:rsidP="00B4189F">
            <w:pPr>
              <w:rPr>
                <w:bCs w:val="0"/>
                <w:sz w:val="18"/>
                <w:szCs w:val="18"/>
              </w:rPr>
            </w:pPr>
          </w:p>
          <w:p w14:paraId="35E757F9" w14:textId="77777777" w:rsidR="00B4189F" w:rsidRDefault="00B4189F" w:rsidP="00B4189F">
            <w:pPr>
              <w:rPr>
                <w:bCs w:val="0"/>
                <w:sz w:val="18"/>
                <w:szCs w:val="18"/>
              </w:rPr>
            </w:pPr>
          </w:p>
          <w:p w14:paraId="45C7F9CE" w14:textId="0A835D21" w:rsidR="00B4189F" w:rsidRPr="00B4189F" w:rsidRDefault="00B4189F" w:rsidP="00B4189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189F" w14:paraId="4AF56DC0" w14:textId="77777777" w:rsidTr="0086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8384B" w14:textId="77777777" w:rsidR="00B4189F" w:rsidRDefault="00B4189F" w:rsidP="00B4189F">
            <w:r>
              <w:t>Instruction:</w:t>
            </w:r>
          </w:p>
          <w:p w14:paraId="52BF6E58" w14:textId="77777777" w:rsidR="00B4189F" w:rsidRDefault="00B4189F" w:rsidP="00B4189F">
            <w:pPr>
              <w:rPr>
                <w:bCs w:val="0"/>
                <w:sz w:val="18"/>
                <w:szCs w:val="18"/>
              </w:rPr>
            </w:pPr>
            <w:r w:rsidRPr="00B4189F">
              <w:rPr>
                <w:rFonts w:asciiTheme="minorHAnsi" w:hAnsiTheme="minorHAnsi"/>
                <w:sz w:val="18"/>
                <w:szCs w:val="18"/>
              </w:rPr>
              <w:t>Please indicate the frequency of meetings between the student and supervisor(s).</w:t>
            </w:r>
          </w:p>
          <w:p w14:paraId="326E77DC" w14:textId="77777777" w:rsidR="00B4189F" w:rsidRDefault="00B4189F" w:rsidP="00B4189F">
            <w:pPr>
              <w:rPr>
                <w:bCs w:val="0"/>
                <w:sz w:val="18"/>
                <w:szCs w:val="18"/>
              </w:rPr>
            </w:pPr>
          </w:p>
          <w:p w14:paraId="727D8808" w14:textId="77777777" w:rsidR="00B4189F" w:rsidRDefault="00B4189F" w:rsidP="00B4189F">
            <w:pPr>
              <w:rPr>
                <w:bCs w:val="0"/>
                <w:sz w:val="18"/>
                <w:szCs w:val="18"/>
              </w:rPr>
            </w:pPr>
          </w:p>
          <w:p w14:paraId="30370CDE" w14:textId="690E6730" w:rsidR="00B4189F" w:rsidRPr="00B4189F" w:rsidRDefault="00B4189F" w:rsidP="00B4189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22A443F" w14:textId="099BE25F" w:rsidR="00B4189F" w:rsidRDefault="00B4189F" w:rsidP="00B4189F">
      <w:r>
        <w:rPr>
          <w:rFonts w:ascii="DengXian" w:eastAsia="DengXian" w:hAnsi="DengXian"/>
        </w:rPr>
        <w:br/>
        <w:t>____________________________________    _______________________________________     _____________________</w:t>
      </w:r>
      <w:r>
        <w:br/>
        <w:t>Name of Supervisor (please print)     Signature of Supervisor                              Date</w:t>
      </w:r>
    </w:p>
    <w:p w14:paraId="18E6071E" w14:textId="0AAED34E" w:rsidR="00B4189F" w:rsidRDefault="00B4189F" w:rsidP="00B4189F">
      <w:r>
        <w:rPr>
          <w:rFonts w:ascii="DengXian" w:eastAsia="DengXian" w:hAnsi="DengXian"/>
        </w:rPr>
        <w:t>_____________________________________________________________________                  _____________________</w:t>
      </w:r>
      <w:r>
        <w:t xml:space="preserve">     </w:t>
      </w:r>
      <w:r w:rsidRPr="00B4189F">
        <w:t xml:space="preserve">Signature of Student </w:t>
      </w:r>
      <w:r>
        <w:t xml:space="preserve">                                                                                                       Date</w:t>
      </w:r>
    </w:p>
    <w:p w14:paraId="14E8B12A" w14:textId="16C53F9B" w:rsidR="00B4189F" w:rsidRDefault="00B4189F" w:rsidP="00B4189F">
      <w:r>
        <w:rPr>
          <w:rFonts w:ascii="DengXian" w:eastAsia="DengXian" w:hAnsi="DengXian"/>
        </w:rPr>
        <w:t>_____________________________________________________________________                  _____________________</w:t>
      </w:r>
      <w:r>
        <w:t xml:space="preserve">     </w:t>
      </w:r>
      <w:r w:rsidRPr="00B4189F">
        <w:t xml:space="preserve">Signature of </w:t>
      </w:r>
      <w:r>
        <w:t>Program Director                                                                                      Date</w:t>
      </w:r>
    </w:p>
    <w:p w14:paraId="4CE18B09" w14:textId="0DAECBB9" w:rsidR="00B4189F" w:rsidRPr="00B4189F" w:rsidRDefault="00B4189F" w:rsidP="00B4189F">
      <w:pPr>
        <w:rPr>
          <w:b/>
          <w:bCs/>
        </w:rPr>
      </w:pPr>
      <w:r w:rsidRPr="00B4189F">
        <w:rPr>
          <w:b/>
          <w:bCs/>
        </w:rPr>
        <w:t>Please return to Development Studies Program Office</w:t>
      </w:r>
    </w:p>
    <w:sectPr w:rsidR="00B4189F" w:rsidRPr="00B4189F" w:rsidSect="00A669CA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B3F11" w14:textId="77777777" w:rsidR="006B0BD1" w:rsidRDefault="006B0BD1" w:rsidP="00D55C28">
      <w:pPr>
        <w:spacing w:after="0" w:line="240" w:lineRule="auto"/>
      </w:pPr>
      <w:r>
        <w:separator/>
      </w:r>
    </w:p>
  </w:endnote>
  <w:endnote w:type="continuationSeparator" w:id="0">
    <w:p w14:paraId="2BD96A61" w14:textId="77777777" w:rsidR="006B0BD1" w:rsidRDefault="006B0BD1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A7F85E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2A224" w14:textId="77777777" w:rsidR="006B0BD1" w:rsidRDefault="006B0BD1" w:rsidP="00D55C28">
      <w:pPr>
        <w:spacing w:after="0" w:line="240" w:lineRule="auto"/>
      </w:pPr>
      <w:r>
        <w:separator/>
      </w:r>
    </w:p>
  </w:footnote>
  <w:footnote w:type="continuationSeparator" w:id="0">
    <w:p w14:paraId="3B6EDEFE" w14:textId="77777777" w:rsidR="006B0BD1" w:rsidRDefault="006B0BD1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9pt;height:22.2pt" o:bullet="t">
        <v:imagedata r:id="rId1" o:title="york arrow"/>
      </v:shape>
    </w:pict>
  </w:numPicBullet>
  <w:numPicBullet w:numPicBulletId="1">
    <w:pict>
      <v:shape id="_x0000_i1026" type="#_x0000_t75" style="width:41.7pt;height:56.5pt" o:bullet="t">
        <v:imagedata r:id="rId2" o:title="ArrwFo_sw_rgb_x0"/>
      </v:shape>
    </w:pict>
  </w:numPicBullet>
  <w:numPicBullet w:numPicBulletId="2">
    <w:pict>
      <v:shape id="_x0000_i1027" type="#_x0000_t75" style="width:18.85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4" w15:restartNumberingAfterBreak="0">
    <w:nsid w:val="1729345A"/>
    <w:multiLevelType w:val="multilevel"/>
    <w:tmpl w:val="91E69D0A"/>
    <w:numStyleLink w:val="YorkBulletedList"/>
  </w:abstractNum>
  <w:abstractNum w:abstractNumId="5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A5739"/>
    <w:multiLevelType w:val="multilevel"/>
    <w:tmpl w:val="91E69D0A"/>
    <w:numStyleLink w:val="YorkBulletedList"/>
  </w:abstractNum>
  <w:abstractNum w:abstractNumId="7" w15:restartNumberingAfterBreak="0">
    <w:nsid w:val="18D2634C"/>
    <w:multiLevelType w:val="multilevel"/>
    <w:tmpl w:val="91E69D0A"/>
    <w:numStyleLink w:val="YorkBulletedList"/>
  </w:abstractNum>
  <w:abstractNum w:abstractNumId="8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149E2"/>
    <w:multiLevelType w:val="multilevel"/>
    <w:tmpl w:val="91E69D0A"/>
    <w:numStyleLink w:val="YorkBulletedList"/>
  </w:abstractNum>
  <w:abstractNum w:abstractNumId="10" w15:restartNumberingAfterBreak="0">
    <w:nsid w:val="2E3D1661"/>
    <w:multiLevelType w:val="multilevel"/>
    <w:tmpl w:val="825A5414"/>
    <w:numStyleLink w:val="YorkSolidWhiteList"/>
  </w:abstractNum>
  <w:abstractNum w:abstractNumId="11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069E8"/>
    <w:multiLevelType w:val="multilevel"/>
    <w:tmpl w:val="91E69D0A"/>
    <w:numStyleLink w:val="YorkBulletedList"/>
  </w:abstractNum>
  <w:abstractNum w:abstractNumId="16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06A1B"/>
    <w:multiLevelType w:val="multilevel"/>
    <w:tmpl w:val="91E69D0A"/>
    <w:numStyleLink w:val="YorkBulletedList"/>
  </w:abstractNum>
  <w:abstractNum w:abstractNumId="22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3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5" w15:restartNumberingAfterBreak="0">
    <w:nsid w:val="6A8A003B"/>
    <w:multiLevelType w:val="multilevel"/>
    <w:tmpl w:val="91E69D0A"/>
    <w:numStyleLink w:val="YorkBulletedList"/>
  </w:abstractNum>
  <w:abstractNum w:abstractNumId="26" w15:restartNumberingAfterBreak="0">
    <w:nsid w:val="6F776F9F"/>
    <w:multiLevelType w:val="multilevel"/>
    <w:tmpl w:val="91E69D0A"/>
    <w:numStyleLink w:val="YorkBulletedList"/>
  </w:abstractNum>
  <w:abstractNum w:abstractNumId="27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1"/>
  </w:num>
  <w:num w:numId="2" w16cid:durableId="822820558">
    <w:abstractNumId w:val="22"/>
  </w:num>
  <w:num w:numId="3" w16cid:durableId="841163048">
    <w:abstractNumId w:val="11"/>
  </w:num>
  <w:num w:numId="4" w16cid:durableId="1329405952">
    <w:abstractNumId w:val="27"/>
  </w:num>
  <w:num w:numId="5" w16cid:durableId="624845461">
    <w:abstractNumId w:val="17"/>
  </w:num>
  <w:num w:numId="6" w16cid:durableId="1106926252">
    <w:abstractNumId w:val="18"/>
  </w:num>
  <w:num w:numId="7" w16cid:durableId="1037657960">
    <w:abstractNumId w:val="5"/>
  </w:num>
  <w:num w:numId="8" w16cid:durableId="1905869107">
    <w:abstractNumId w:val="23"/>
  </w:num>
  <w:num w:numId="9" w16cid:durableId="1426656387">
    <w:abstractNumId w:val="2"/>
  </w:num>
  <w:num w:numId="10" w16cid:durableId="1589465796">
    <w:abstractNumId w:val="19"/>
  </w:num>
  <w:num w:numId="11" w16cid:durableId="1467160411">
    <w:abstractNumId w:val="14"/>
  </w:num>
  <w:num w:numId="12" w16cid:durableId="455873199">
    <w:abstractNumId w:val="21"/>
  </w:num>
  <w:num w:numId="13" w16cid:durableId="687176963">
    <w:abstractNumId w:val="25"/>
  </w:num>
  <w:num w:numId="14" w16cid:durableId="1876497759">
    <w:abstractNumId w:val="26"/>
  </w:num>
  <w:num w:numId="15" w16cid:durableId="307979121">
    <w:abstractNumId w:val="7"/>
  </w:num>
  <w:num w:numId="16" w16cid:durableId="556628691">
    <w:abstractNumId w:val="12"/>
  </w:num>
  <w:num w:numId="17" w16cid:durableId="1032728782">
    <w:abstractNumId w:val="3"/>
  </w:num>
  <w:num w:numId="18" w16cid:durableId="2002271708">
    <w:abstractNumId w:val="0"/>
  </w:num>
  <w:num w:numId="19" w16cid:durableId="1051151468">
    <w:abstractNumId w:val="20"/>
  </w:num>
  <w:num w:numId="20" w16cid:durableId="1516454941">
    <w:abstractNumId w:val="13"/>
  </w:num>
  <w:num w:numId="21" w16cid:durableId="175269050">
    <w:abstractNumId w:val="24"/>
  </w:num>
  <w:num w:numId="22" w16cid:durableId="2061778559">
    <w:abstractNumId w:val="10"/>
  </w:num>
  <w:num w:numId="23" w16cid:durableId="1629357413">
    <w:abstractNumId w:val="6"/>
  </w:num>
  <w:num w:numId="24" w16cid:durableId="1521554043">
    <w:abstractNumId w:val="9"/>
  </w:num>
  <w:num w:numId="25" w16cid:durableId="700321273">
    <w:abstractNumId w:val="15"/>
  </w:num>
  <w:num w:numId="26" w16cid:durableId="1090393282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8022E"/>
    <w:rsid w:val="0009601A"/>
    <w:rsid w:val="000A5D6F"/>
    <w:rsid w:val="000A5E80"/>
    <w:rsid w:val="000B0118"/>
    <w:rsid w:val="000C0AE0"/>
    <w:rsid w:val="000C60FA"/>
    <w:rsid w:val="000D3022"/>
    <w:rsid w:val="000E21D8"/>
    <w:rsid w:val="00113048"/>
    <w:rsid w:val="00135861"/>
    <w:rsid w:val="001435A1"/>
    <w:rsid w:val="0014682D"/>
    <w:rsid w:val="001566AD"/>
    <w:rsid w:val="00171644"/>
    <w:rsid w:val="0017693A"/>
    <w:rsid w:val="00185846"/>
    <w:rsid w:val="00191CC1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6461"/>
    <w:rsid w:val="002A0173"/>
    <w:rsid w:val="002B29C9"/>
    <w:rsid w:val="002C561B"/>
    <w:rsid w:val="002C6424"/>
    <w:rsid w:val="002D3404"/>
    <w:rsid w:val="002D3991"/>
    <w:rsid w:val="002E5DFC"/>
    <w:rsid w:val="002F077D"/>
    <w:rsid w:val="00317768"/>
    <w:rsid w:val="00330251"/>
    <w:rsid w:val="003417D3"/>
    <w:rsid w:val="003465F6"/>
    <w:rsid w:val="0037285B"/>
    <w:rsid w:val="00373E73"/>
    <w:rsid w:val="00377A95"/>
    <w:rsid w:val="00381989"/>
    <w:rsid w:val="003C4867"/>
    <w:rsid w:val="003C4EF6"/>
    <w:rsid w:val="003D52F8"/>
    <w:rsid w:val="003E5037"/>
    <w:rsid w:val="003F55A5"/>
    <w:rsid w:val="003F5AE1"/>
    <w:rsid w:val="004250AA"/>
    <w:rsid w:val="0043378B"/>
    <w:rsid w:val="00434D22"/>
    <w:rsid w:val="004359B0"/>
    <w:rsid w:val="00470D8D"/>
    <w:rsid w:val="004A0AEE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674F"/>
    <w:rsid w:val="005608C3"/>
    <w:rsid w:val="00562CC3"/>
    <w:rsid w:val="00563440"/>
    <w:rsid w:val="00575435"/>
    <w:rsid w:val="00595CBE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5060F"/>
    <w:rsid w:val="00654C55"/>
    <w:rsid w:val="00660BAA"/>
    <w:rsid w:val="00671D20"/>
    <w:rsid w:val="00683675"/>
    <w:rsid w:val="00686771"/>
    <w:rsid w:val="006929C2"/>
    <w:rsid w:val="006A5F80"/>
    <w:rsid w:val="006B0BD1"/>
    <w:rsid w:val="006B28CC"/>
    <w:rsid w:val="006C0DC3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36C80"/>
    <w:rsid w:val="00843ADF"/>
    <w:rsid w:val="00851EB9"/>
    <w:rsid w:val="0085666C"/>
    <w:rsid w:val="00862005"/>
    <w:rsid w:val="00882116"/>
    <w:rsid w:val="00891B6D"/>
    <w:rsid w:val="008A65BC"/>
    <w:rsid w:val="008C2061"/>
    <w:rsid w:val="008D739A"/>
    <w:rsid w:val="008E08D1"/>
    <w:rsid w:val="008E3C6B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F5F47"/>
    <w:rsid w:val="00A015B5"/>
    <w:rsid w:val="00A2594F"/>
    <w:rsid w:val="00A27466"/>
    <w:rsid w:val="00A510AC"/>
    <w:rsid w:val="00A62E1C"/>
    <w:rsid w:val="00A6547E"/>
    <w:rsid w:val="00A669CA"/>
    <w:rsid w:val="00A8659C"/>
    <w:rsid w:val="00AA5610"/>
    <w:rsid w:val="00AA72D3"/>
    <w:rsid w:val="00AE2E31"/>
    <w:rsid w:val="00AF7BFD"/>
    <w:rsid w:val="00B11470"/>
    <w:rsid w:val="00B14F65"/>
    <w:rsid w:val="00B27697"/>
    <w:rsid w:val="00B27A6E"/>
    <w:rsid w:val="00B37E55"/>
    <w:rsid w:val="00B4189F"/>
    <w:rsid w:val="00B43FA9"/>
    <w:rsid w:val="00B54D6E"/>
    <w:rsid w:val="00B5617A"/>
    <w:rsid w:val="00B66080"/>
    <w:rsid w:val="00B66A76"/>
    <w:rsid w:val="00B740E6"/>
    <w:rsid w:val="00B81DC7"/>
    <w:rsid w:val="00B84603"/>
    <w:rsid w:val="00B96EDE"/>
    <w:rsid w:val="00BC5763"/>
    <w:rsid w:val="00BE370C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986"/>
    <w:rsid w:val="00CB22E3"/>
    <w:rsid w:val="00CC6437"/>
    <w:rsid w:val="00CE5F25"/>
    <w:rsid w:val="00CF71D1"/>
    <w:rsid w:val="00D05134"/>
    <w:rsid w:val="00D05CC5"/>
    <w:rsid w:val="00D178ED"/>
    <w:rsid w:val="00D300CC"/>
    <w:rsid w:val="00D32754"/>
    <w:rsid w:val="00D35E77"/>
    <w:rsid w:val="00D36FE3"/>
    <w:rsid w:val="00D53F12"/>
    <w:rsid w:val="00D55C28"/>
    <w:rsid w:val="00D71F59"/>
    <w:rsid w:val="00D81F7F"/>
    <w:rsid w:val="00D85263"/>
    <w:rsid w:val="00DA31D3"/>
    <w:rsid w:val="00DB3A3B"/>
    <w:rsid w:val="00DB62A4"/>
    <w:rsid w:val="00DC0A66"/>
    <w:rsid w:val="00DC1174"/>
    <w:rsid w:val="00DD0EE8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E45"/>
    <w:rsid w:val="00EB23E6"/>
    <w:rsid w:val="00EF27CD"/>
    <w:rsid w:val="00F16414"/>
    <w:rsid w:val="00F17543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9231F"/>
    <w:rsid w:val="00FA3828"/>
    <w:rsid w:val="00FC174B"/>
    <w:rsid w:val="00FC4345"/>
    <w:rsid w:val="00FD382F"/>
    <w:rsid w:val="00FD4A49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E5037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037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C88"/>
    <w:pPr>
      <w:numPr>
        <w:ilvl w:val="1"/>
      </w:numPr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1C88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  <w:style w:type="paragraph" w:styleId="Revision">
    <w:name w:val="Revision"/>
    <w:hidden/>
    <w:uiPriority w:val="99"/>
    <w:semiHidden/>
    <w:rsid w:val="003E50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Props1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428ADC-F679-48FF-AEDC-825B7AC7F42C}"/>
</file>

<file path=customXml/itemProps3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19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4</cp:revision>
  <cp:lastPrinted>2021-10-06T15:59:00Z</cp:lastPrinted>
  <dcterms:created xsi:type="dcterms:W3CDTF">2026-05-11T13:55:00Z</dcterms:created>
  <dcterms:modified xsi:type="dcterms:W3CDTF">2026-05-14T13:30:00Z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