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F564" w14:textId="3C1376F0" w:rsidR="00717D03" w:rsidRDefault="00AF5F4E" w:rsidP="00683675">
      <w:pPr>
        <w:pStyle w:val="Title"/>
        <w:rPr>
          <w:noProof/>
        </w:rPr>
      </w:pPr>
      <w:r>
        <w:rPr>
          <w:noProof/>
        </w:rPr>
        <w:t>MRP Format</w:t>
      </w:r>
    </w:p>
    <w:p w14:paraId="455AD55E" w14:textId="3399C408" w:rsidR="00E70D25" w:rsidRDefault="00FA3828" w:rsidP="00E70D25">
      <w:pPr>
        <w:pStyle w:val="Subtitle"/>
      </w:pPr>
      <w:r w:rsidRPr="00FA3828">
        <w:t xml:space="preserve">DEVELOPMENT STUDIES </w:t>
      </w:r>
      <w:r>
        <w:br/>
      </w:r>
      <w:r w:rsidR="0009601A">
        <w:t>York University</w:t>
      </w:r>
    </w:p>
    <w:p w14:paraId="4319D672" w14:textId="0CF6F64B" w:rsidR="00CC5309" w:rsidRDefault="00CC5309" w:rsidP="00CC5309">
      <w:r>
        <w:t>The paper must be printed to a professional standard and must conform to normal scholarly standards with respect to citations, bibliography, acknowledgement, abstracts, etc. Text to be printed in 12pt font, double-spaced, left justification only. Footnotes and/or endnotes are to be single-spaced and may be smaller font. Margins are to be one inch on top, bottom and sides.</w:t>
      </w:r>
    </w:p>
    <w:p w14:paraId="263A2349" w14:textId="5144B186" w:rsidR="00FA3828" w:rsidRDefault="00CC5309" w:rsidP="00CC5309">
      <w:r>
        <w:t>One bound copy must be delivered to the Development Studies Office</w:t>
      </w:r>
      <w:r w:rsidR="00FA3828">
        <w:t>.</w:t>
      </w:r>
    </w:p>
    <w:p w14:paraId="4CE18B09" w14:textId="2D999432" w:rsidR="00B4189F" w:rsidRDefault="00CC5309" w:rsidP="00CC5309">
      <w:pPr>
        <w:pStyle w:val="Heading1"/>
      </w:pPr>
      <w:r w:rsidRPr="00CC5309">
        <w:t>P</w:t>
      </w:r>
      <w:r w:rsidR="00AF5F4E">
        <w:t>reparation of Title Page</w:t>
      </w:r>
    </w:p>
    <w:p w14:paraId="36823FD9" w14:textId="16E45224" w:rsidR="00CC5309" w:rsidRDefault="00CC5309" w:rsidP="00CC5309">
      <w:r>
        <w:t xml:space="preserve">The title page must be prepared in the format shown below. It should be noted that the centre of the typed matter on the title page is adjusted to 1½” left and top and 1” right and bottom margins. It should </w:t>
      </w:r>
      <w:proofErr w:type="gramStart"/>
      <w:r>
        <w:t>contains</w:t>
      </w:r>
      <w:proofErr w:type="gramEnd"/>
      <w:r>
        <w:t xml:space="preserve"> the following information: title, student’s name, name of supervisor, name of second reader, date submitted, and must include the following sentence: “</w:t>
      </w:r>
      <w:proofErr w:type="gramStart"/>
      <w:r>
        <w:t>Master’s</w:t>
      </w:r>
      <w:proofErr w:type="gramEnd"/>
      <w:r>
        <w:t xml:space="preserve"> Research Paper is submitted in partial fulfillment of the requirements for the MA degree of Master of Arts in Development Studies at York University. </w:t>
      </w:r>
      <w:r w:rsidRPr="00CC5309">
        <w:rPr>
          <w:b/>
          <w:bCs/>
        </w:rPr>
        <w:t xml:space="preserve">Please see sample </w:t>
      </w:r>
      <w:r>
        <w:rPr>
          <w:b/>
          <w:bCs/>
        </w:rPr>
        <w:t>on page 2</w:t>
      </w:r>
      <w:r>
        <w:t>.</w:t>
      </w:r>
    </w:p>
    <w:p w14:paraId="4387B2A6" w14:textId="77777777" w:rsidR="00CC5309" w:rsidRDefault="00CC5309" w:rsidP="00CC5309"/>
    <w:p w14:paraId="15E713A1" w14:textId="77777777" w:rsidR="00CC5309" w:rsidRDefault="00CC5309" w:rsidP="00CC5309"/>
    <w:p w14:paraId="6A33868D" w14:textId="77777777" w:rsidR="00CC5309" w:rsidRDefault="00CC5309" w:rsidP="00CC5309"/>
    <w:p w14:paraId="6C166DED" w14:textId="77777777" w:rsidR="00CC5309" w:rsidRDefault="00CC5309" w:rsidP="00CC5309"/>
    <w:p w14:paraId="6A76D1FB" w14:textId="77777777" w:rsidR="00CC5309" w:rsidRDefault="00CC5309" w:rsidP="00CC5309"/>
    <w:p w14:paraId="3D0DB907" w14:textId="77777777" w:rsidR="00CC5309" w:rsidRDefault="00CC5309" w:rsidP="00CC5309"/>
    <w:p w14:paraId="1659DF47" w14:textId="77777777" w:rsidR="00CC5309" w:rsidRDefault="00CC5309" w:rsidP="00CC5309"/>
    <w:p w14:paraId="3343FCFF" w14:textId="77777777" w:rsidR="00CC5309" w:rsidRDefault="00CC5309" w:rsidP="00CC5309"/>
    <w:p w14:paraId="0256F597" w14:textId="77777777" w:rsidR="00CC5309" w:rsidRDefault="00CC5309" w:rsidP="00CC5309"/>
    <w:p w14:paraId="0DF6369B" w14:textId="77777777" w:rsidR="00AF5F4E" w:rsidRDefault="00AF5F4E" w:rsidP="00CC5309"/>
    <w:p w14:paraId="5288F035" w14:textId="77777777" w:rsidR="00AF5F4E" w:rsidRDefault="00AF5F4E" w:rsidP="00CC5309"/>
    <w:p w14:paraId="00DBBDB8" w14:textId="77777777" w:rsidR="00AF5F4E" w:rsidRDefault="00AF5F4E" w:rsidP="00CC5309"/>
    <w:p w14:paraId="3F000A17" w14:textId="524D80E7" w:rsidR="00CC5309" w:rsidRDefault="00CC5309" w:rsidP="00CC5309">
      <w:pPr>
        <w:jc w:val="center"/>
        <w:rPr>
          <w:rFonts w:asciiTheme="majorHAnsi" w:hAnsiTheme="majorHAnsi"/>
        </w:rPr>
      </w:pPr>
      <w:r w:rsidRPr="00CC5309">
        <w:rPr>
          <w:rFonts w:asciiTheme="majorHAnsi" w:hAnsiTheme="majorHAnsi"/>
        </w:rPr>
        <w:lastRenderedPageBreak/>
        <w:t>FORMAT FOR TITLE PAGE</w:t>
      </w:r>
    </w:p>
    <w:p w14:paraId="2C58CF94" w14:textId="77777777" w:rsidR="00CC5309" w:rsidRDefault="00CC5309" w:rsidP="00CC5309">
      <w:pPr>
        <w:jc w:val="center"/>
        <w:rPr>
          <w:rFonts w:asciiTheme="majorHAnsi" w:hAnsiTheme="majorHAnsi"/>
        </w:rPr>
      </w:pPr>
    </w:p>
    <w:p w14:paraId="7CA3476B" w14:textId="77777777" w:rsidR="00CC5309" w:rsidRDefault="00CC5309" w:rsidP="00CC5309">
      <w:pPr>
        <w:jc w:val="center"/>
        <w:rPr>
          <w:rFonts w:asciiTheme="majorHAnsi" w:hAnsiTheme="majorHAnsi"/>
        </w:rPr>
      </w:pPr>
    </w:p>
    <w:p w14:paraId="239599D4" w14:textId="77777777" w:rsidR="00CC5309" w:rsidRPr="00CC5309" w:rsidRDefault="00CC5309" w:rsidP="00CC5309">
      <w:pPr>
        <w:jc w:val="center"/>
        <w:rPr>
          <w:rFonts w:asciiTheme="majorHAnsi" w:hAnsiTheme="majorHAnsi"/>
        </w:rPr>
      </w:pPr>
    </w:p>
    <w:p w14:paraId="7F8FE59D" w14:textId="77777777" w:rsidR="00CC5309" w:rsidRDefault="00CC5309" w:rsidP="00CC5309">
      <w:pPr>
        <w:jc w:val="center"/>
      </w:pPr>
      <w:r>
        <w:t>MA MASTER’S RESEARCH PAPER</w:t>
      </w:r>
    </w:p>
    <w:p w14:paraId="4E68A4AE" w14:textId="77777777" w:rsidR="00CC5309" w:rsidRDefault="00CC5309" w:rsidP="00CC5309">
      <w:pPr>
        <w:jc w:val="center"/>
      </w:pPr>
      <w:r>
        <w:t>[TITLE]</w:t>
      </w:r>
    </w:p>
    <w:p w14:paraId="1F828F97" w14:textId="77777777" w:rsidR="00CC5309" w:rsidRDefault="00CC5309" w:rsidP="00CC5309">
      <w:pPr>
        <w:jc w:val="center"/>
      </w:pPr>
      <w:r>
        <w:t>[STUDENT’S NAME]</w:t>
      </w:r>
    </w:p>
    <w:p w14:paraId="6ECB484E" w14:textId="77777777" w:rsidR="00CC5309" w:rsidRDefault="00CC5309" w:rsidP="00CC5309">
      <w:pPr>
        <w:jc w:val="center"/>
      </w:pPr>
      <w:r>
        <w:t>[SUPERVISOR’S NAME]</w:t>
      </w:r>
    </w:p>
    <w:p w14:paraId="7255A4E4" w14:textId="77777777" w:rsidR="00CC5309" w:rsidRDefault="00CC5309" w:rsidP="00CC5309">
      <w:pPr>
        <w:jc w:val="center"/>
      </w:pPr>
    </w:p>
    <w:p w14:paraId="542CC6F3" w14:textId="77777777" w:rsidR="00CC5309" w:rsidRDefault="00CC5309" w:rsidP="00CC5309">
      <w:pPr>
        <w:jc w:val="center"/>
      </w:pPr>
    </w:p>
    <w:p w14:paraId="07A1B7E0" w14:textId="77777777" w:rsidR="00CC5309" w:rsidRDefault="00CC5309" w:rsidP="00CC5309">
      <w:pPr>
        <w:jc w:val="center"/>
      </w:pPr>
      <w:r>
        <w:t>Faculty of Liberal Arts and Professional Studies</w:t>
      </w:r>
    </w:p>
    <w:p w14:paraId="6217B044" w14:textId="77777777" w:rsidR="00CC5309" w:rsidRDefault="00CC5309" w:rsidP="00CC5309">
      <w:pPr>
        <w:jc w:val="center"/>
      </w:pPr>
      <w:r>
        <w:t>Department of Social Science, York University</w:t>
      </w:r>
    </w:p>
    <w:p w14:paraId="1F6CF655" w14:textId="77777777" w:rsidR="00CC5309" w:rsidRDefault="00CC5309" w:rsidP="00CC5309">
      <w:pPr>
        <w:jc w:val="center"/>
      </w:pPr>
    </w:p>
    <w:p w14:paraId="41D1FAC4" w14:textId="77777777" w:rsidR="00CC5309" w:rsidRDefault="00CC5309" w:rsidP="00CC5309">
      <w:pPr>
        <w:jc w:val="center"/>
      </w:pPr>
      <w:r>
        <w:t>[SECOND READER’S NAME]</w:t>
      </w:r>
    </w:p>
    <w:p w14:paraId="2F8E17C8" w14:textId="77777777" w:rsidR="00CC5309" w:rsidRDefault="00CC5309" w:rsidP="00CC5309">
      <w:pPr>
        <w:jc w:val="center"/>
      </w:pPr>
      <w:r>
        <w:t>Faculty of Liberal Arts and Professional Studies</w:t>
      </w:r>
    </w:p>
    <w:p w14:paraId="793320AE" w14:textId="77777777" w:rsidR="00CC5309" w:rsidRDefault="00CC5309" w:rsidP="00CC5309">
      <w:pPr>
        <w:jc w:val="center"/>
      </w:pPr>
      <w:r>
        <w:t>Department of Geography, York University</w:t>
      </w:r>
    </w:p>
    <w:p w14:paraId="65B281BB" w14:textId="77777777" w:rsidR="00CC5309" w:rsidRDefault="00CC5309" w:rsidP="00CC5309">
      <w:pPr>
        <w:jc w:val="center"/>
      </w:pPr>
    </w:p>
    <w:p w14:paraId="3979A8ED" w14:textId="77777777" w:rsidR="00CC5309" w:rsidRPr="00CC5309" w:rsidRDefault="00CC5309" w:rsidP="00CC5309">
      <w:pPr>
        <w:jc w:val="center"/>
        <w:rPr>
          <w:sz w:val="18"/>
          <w:szCs w:val="18"/>
        </w:rPr>
      </w:pPr>
      <w:r w:rsidRPr="00CC5309">
        <w:rPr>
          <w:sz w:val="18"/>
          <w:szCs w:val="18"/>
        </w:rPr>
        <w:t>Master’s Research Paper submitted in partial fulfillment of the requirements for the degree of</w:t>
      </w:r>
    </w:p>
    <w:p w14:paraId="0B524D5D" w14:textId="77777777" w:rsidR="00CC5309" w:rsidRPr="00CC5309" w:rsidRDefault="00CC5309" w:rsidP="00CC5309">
      <w:pPr>
        <w:jc w:val="center"/>
        <w:rPr>
          <w:sz w:val="18"/>
          <w:szCs w:val="18"/>
        </w:rPr>
      </w:pPr>
      <w:r w:rsidRPr="00CC5309">
        <w:rPr>
          <w:sz w:val="18"/>
          <w:szCs w:val="18"/>
        </w:rPr>
        <w:t>Master of Arts in Development Studies</w:t>
      </w:r>
    </w:p>
    <w:p w14:paraId="6F6EA447" w14:textId="77777777" w:rsidR="00CC5309" w:rsidRPr="00CC5309" w:rsidRDefault="00CC5309" w:rsidP="00CC5309">
      <w:pPr>
        <w:jc w:val="center"/>
        <w:rPr>
          <w:sz w:val="18"/>
          <w:szCs w:val="18"/>
        </w:rPr>
      </w:pPr>
      <w:r w:rsidRPr="00CC5309">
        <w:rPr>
          <w:sz w:val="18"/>
          <w:szCs w:val="18"/>
        </w:rPr>
        <w:t>York University</w:t>
      </w:r>
    </w:p>
    <w:p w14:paraId="02A11A2E" w14:textId="77777777" w:rsidR="00CC5309" w:rsidRPr="00CC5309" w:rsidRDefault="00CC5309" w:rsidP="00CC5309">
      <w:pPr>
        <w:jc w:val="center"/>
        <w:rPr>
          <w:sz w:val="18"/>
          <w:szCs w:val="18"/>
        </w:rPr>
      </w:pPr>
      <w:r w:rsidRPr="00CC5309">
        <w:rPr>
          <w:sz w:val="18"/>
          <w:szCs w:val="18"/>
        </w:rPr>
        <w:t>Faculty of Graduate Studies</w:t>
      </w:r>
    </w:p>
    <w:p w14:paraId="7975F6DA" w14:textId="77777777" w:rsidR="00CC5309" w:rsidRPr="00CC5309" w:rsidRDefault="00CC5309" w:rsidP="00CC5309">
      <w:pPr>
        <w:jc w:val="center"/>
        <w:rPr>
          <w:sz w:val="18"/>
          <w:szCs w:val="18"/>
        </w:rPr>
      </w:pPr>
      <w:r w:rsidRPr="00CC5309">
        <w:rPr>
          <w:sz w:val="18"/>
          <w:szCs w:val="18"/>
        </w:rPr>
        <w:t>Development Studies</w:t>
      </w:r>
    </w:p>
    <w:p w14:paraId="44C87229" w14:textId="3D8C067A" w:rsidR="00CC5309" w:rsidRPr="00CC5309" w:rsidRDefault="00CC5309" w:rsidP="00CC5309">
      <w:pPr>
        <w:jc w:val="center"/>
        <w:rPr>
          <w:sz w:val="18"/>
          <w:szCs w:val="18"/>
        </w:rPr>
      </w:pPr>
      <w:r w:rsidRPr="00CC5309">
        <w:rPr>
          <w:sz w:val="18"/>
          <w:szCs w:val="18"/>
        </w:rPr>
        <w:t>[DATE SUBMITTED]</w:t>
      </w:r>
    </w:p>
    <w:sectPr w:rsidR="00CC5309" w:rsidRPr="00CC5309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EF21" w14:textId="77777777" w:rsidR="00AB2AA9" w:rsidRDefault="00AB2AA9" w:rsidP="00D55C28">
      <w:pPr>
        <w:spacing w:after="0" w:line="240" w:lineRule="auto"/>
      </w:pPr>
      <w:r>
        <w:separator/>
      </w:r>
    </w:p>
  </w:endnote>
  <w:endnote w:type="continuationSeparator" w:id="0">
    <w:p w14:paraId="39B10803" w14:textId="77777777" w:rsidR="00AB2AA9" w:rsidRDefault="00AB2AA9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A7F85E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D6962" w14:textId="77777777" w:rsidR="00AB2AA9" w:rsidRDefault="00AB2AA9" w:rsidP="00D55C28">
      <w:pPr>
        <w:spacing w:after="0" w:line="240" w:lineRule="auto"/>
      </w:pPr>
      <w:r>
        <w:separator/>
      </w:r>
    </w:p>
  </w:footnote>
  <w:footnote w:type="continuationSeparator" w:id="0">
    <w:p w14:paraId="707EF4A7" w14:textId="77777777" w:rsidR="00AB2AA9" w:rsidRDefault="00AB2AA9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9pt;height:22.2pt" o:bullet="t">
        <v:imagedata r:id="rId1" o:title="york arrow"/>
      </v:shape>
    </w:pict>
  </w:numPicBullet>
  <w:numPicBullet w:numPicBulletId="1">
    <w:pict>
      <v:shape id="_x0000_i1026" type="#_x0000_t75" style="width:41.7pt;height:56.5pt" o:bullet="t">
        <v:imagedata r:id="rId2" o:title="ArrwFo_sw_rgb_x0"/>
      </v:shape>
    </w:pict>
  </w:numPicBullet>
  <w:numPicBullet w:numPicBulletId="2">
    <w:pict>
      <v:shape id="_x0000_i1027" type="#_x0000_t75" style="width:18.85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29345A"/>
    <w:multiLevelType w:val="multilevel"/>
    <w:tmpl w:val="91E69D0A"/>
    <w:numStyleLink w:val="YorkBulletedList"/>
  </w:abstractNum>
  <w:abstractNum w:abstractNumId="5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A5739"/>
    <w:multiLevelType w:val="multilevel"/>
    <w:tmpl w:val="91E69D0A"/>
    <w:numStyleLink w:val="YorkBulletedList"/>
  </w:abstractNum>
  <w:abstractNum w:abstractNumId="7" w15:restartNumberingAfterBreak="0">
    <w:nsid w:val="18D2634C"/>
    <w:multiLevelType w:val="multilevel"/>
    <w:tmpl w:val="91E69D0A"/>
    <w:numStyleLink w:val="YorkBulletedList"/>
  </w:abstractNum>
  <w:abstractNum w:abstractNumId="8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149E2"/>
    <w:multiLevelType w:val="multilevel"/>
    <w:tmpl w:val="91E69D0A"/>
    <w:numStyleLink w:val="YorkBulletedList"/>
  </w:abstractNum>
  <w:abstractNum w:abstractNumId="10" w15:restartNumberingAfterBreak="0">
    <w:nsid w:val="2E3D1661"/>
    <w:multiLevelType w:val="multilevel"/>
    <w:tmpl w:val="825A5414"/>
    <w:numStyleLink w:val="YorkSolidWhiteList"/>
  </w:abstractNum>
  <w:abstractNum w:abstractNumId="11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069E8"/>
    <w:multiLevelType w:val="multilevel"/>
    <w:tmpl w:val="91E69D0A"/>
    <w:numStyleLink w:val="YorkBulletedList"/>
  </w:abstractNum>
  <w:abstractNum w:abstractNumId="16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06A1B"/>
    <w:multiLevelType w:val="multilevel"/>
    <w:tmpl w:val="91E69D0A"/>
    <w:numStyleLink w:val="YorkBulletedList"/>
  </w:abstractNum>
  <w:abstractNum w:abstractNumId="22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3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5" w15:restartNumberingAfterBreak="0">
    <w:nsid w:val="6A8A003B"/>
    <w:multiLevelType w:val="multilevel"/>
    <w:tmpl w:val="91E69D0A"/>
    <w:numStyleLink w:val="YorkBulletedList"/>
  </w:abstractNum>
  <w:abstractNum w:abstractNumId="26" w15:restartNumberingAfterBreak="0">
    <w:nsid w:val="6F776F9F"/>
    <w:multiLevelType w:val="multilevel"/>
    <w:tmpl w:val="91E69D0A"/>
    <w:numStyleLink w:val="YorkBulletedList"/>
  </w:abstractNum>
  <w:abstractNum w:abstractNumId="27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1"/>
  </w:num>
  <w:num w:numId="2" w16cid:durableId="822820558">
    <w:abstractNumId w:val="22"/>
  </w:num>
  <w:num w:numId="3" w16cid:durableId="841163048">
    <w:abstractNumId w:val="11"/>
  </w:num>
  <w:num w:numId="4" w16cid:durableId="1329405952">
    <w:abstractNumId w:val="27"/>
  </w:num>
  <w:num w:numId="5" w16cid:durableId="624845461">
    <w:abstractNumId w:val="17"/>
  </w:num>
  <w:num w:numId="6" w16cid:durableId="1106926252">
    <w:abstractNumId w:val="18"/>
  </w:num>
  <w:num w:numId="7" w16cid:durableId="1037657960">
    <w:abstractNumId w:val="5"/>
  </w:num>
  <w:num w:numId="8" w16cid:durableId="1905869107">
    <w:abstractNumId w:val="23"/>
  </w:num>
  <w:num w:numId="9" w16cid:durableId="1426656387">
    <w:abstractNumId w:val="2"/>
  </w:num>
  <w:num w:numId="10" w16cid:durableId="1589465796">
    <w:abstractNumId w:val="19"/>
  </w:num>
  <w:num w:numId="11" w16cid:durableId="1467160411">
    <w:abstractNumId w:val="14"/>
  </w:num>
  <w:num w:numId="12" w16cid:durableId="455873199">
    <w:abstractNumId w:val="21"/>
  </w:num>
  <w:num w:numId="13" w16cid:durableId="687176963">
    <w:abstractNumId w:val="25"/>
  </w:num>
  <w:num w:numId="14" w16cid:durableId="1876497759">
    <w:abstractNumId w:val="26"/>
  </w:num>
  <w:num w:numId="15" w16cid:durableId="307979121">
    <w:abstractNumId w:val="7"/>
  </w:num>
  <w:num w:numId="16" w16cid:durableId="556628691">
    <w:abstractNumId w:val="12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20"/>
  </w:num>
  <w:num w:numId="20" w16cid:durableId="1516454941">
    <w:abstractNumId w:val="13"/>
  </w:num>
  <w:num w:numId="21" w16cid:durableId="175269050">
    <w:abstractNumId w:val="24"/>
  </w:num>
  <w:num w:numId="22" w16cid:durableId="2061778559">
    <w:abstractNumId w:val="10"/>
  </w:num>
  <w:num w:numId="23" w16cid:durableId="1629357413">
    <w:abstractNumId w:val="6"/>
  </w:num>
  <w:num w:numId="24" w16cid:durableId="1521554043">
    <w:abstractNumId w:val="9"/>
  </w:num>
  <w:num w:numId="25" w16cid:durableId="700321273">
    <w:abstractNumId w:val="15"/>
  </w:num>
  <w:num w:numId="26" w16cid:durableId="1090393282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9601A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644"/>
    <w:rsid w:val="0017693A"/>
    <w:rsid w:val="00185846"/>
    <w:rsid w:val="00191CC1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5F0B"/>
    <w:rsid w:val="0055674F"/>
    <w:rsid w:val="005608C3"/>
    <w:rsid w:val="00562CC3"/>
    <w:rsid w:val="00563440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3675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1EAA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62005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510AC"/>
    <w:rsid w:val="00A62E1C"/>
    <w:rsid w:val="00A6547E"/>
    <w:rsid w:val="00A669CA"/>
    <w:rsid w:val="00A8659C"/>
    <w:rsid w:val="00AA5610"/>
    <w:rsid w:val="00AA72D3"/>
    <w:rsid w:val="00AB2AA9"/>
    <w:rsid w:val="00AE2E31"/>
    <w:rsid w:val="00AF5F4E"/>
    <w:rsid w:val="00AF7BFD"/>
    <w:rsid w:val="00B11470"/>
    <w:rsid w:val="00B14F65"/>
    <w:rsid w:val="00B27697"/>
    <w:rsid w:val="00B27A6E"/>
    <w:rsid w:val="00B37E55"/>
    <w:rsid w:val="00B4189F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5309"/>
    <w:rsid w:val="00CC6437"/>
    <w:rsid w:val="00CE5F25"/>
    <w:rsid w:val="00CF71D1"/>
    <w:rsid w:val="00D05134"/>
    <w:rsid w:val="00D05CC5"/>
    <w:rsid w:val="00D178ED"/>
    <w:rsid w:val="00D300CC"/>
    <w:rsid w:val="00D32754"/>
    <w:rsid w:val="00D35E77"/>
    <w:rsid w:val="00D36FE3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17543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A3828"/>
    <w:rsid w:val="00FC174B"/>
    <w:rsid w:val="00FC4345"/>
    <w:rsid w:val="00FD382F"/>
    <w:rsid w:val="00FD4A49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F5F4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F4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88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1C88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AF5F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Props1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64D4FE-86A6-43E3-84D8-AC7869BA6E2E}"/>
</file>

<file path=customXml/itemProps3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5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4</cp:revision>
  <cp:lastPrinted>2021-10-06T15:59:00Z</cp:lastPrinted>
  <dcterms:created xsi:type="dcterms:W3CDTF">2026-05-11T14:21:00Z</dcterms:created>
  <dcterms:modified xsi:type="dcterms:W3CDTF">2026-05-14T13:33:00Z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