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8F564" w14:textId="56176A7A" w:rsidR="00717D03" w:rsidRDefault="004922C2" w:rsidP="00683675">
      <w:pPr>
        <w:pStyle w:val="Title"/>
        <w:rPr>
          <w:noProof/>
        </w:rPr>
      </w:pPr>
      <w:r w:rsidRPr="004922C2">
        <w:rPr>
          <w:noProof/>
        </w:rPr>
        <w:t>Master's Research Paper Time Frame Completion</w:t>
      </w:r>
      <w:r w:rsidR="0009601A">
        <w:rPr>
          <w:noProof/>
        </w:rPr>
        <w:t xml:space="preserve"> </w:t>
      </w:r>
    </w:p>
    <w:p w14:paraId="455AD55E" w14:textId="3399C408" w:rsidR="00E70D25" w:rsidRDefault="00FA3828" w:rsidP="00E70D25">
      <w:pPr>
        <w:pStyle w:val="Subtitle"/>
      </w:pPr>
      <w:r w:rsidRPr="00FA3828">
        <w:t xml:space="preserve">DEVELOPMENT STUDIES </w:t>
      </w:r>
      <w:r>
        <w:br/>
      </w:r>
      <w:r w:rsidR="0009601A">
        <w:t>York University</w:t>
      </w:r>
    </w:p>
    <w:p w14:paraId="17A51E62" w14:textId="77777777" w:rsidR="00700E63" w:rsidRDefault="004922C2" w:rsidP="00FA3828">
      <w:pPr>
        <w:pStyle w:val="Heading1"/>
      </w:pPr>
      <w:r w:rsidRPr="004922C2">
        <w:t>Stage 1: Research Proposal</w:t>
      </w:r>
    </w:p>
    <w:p w14:paraId="00AA9361" w14:textId="74F28A00" w:rsidR="00683675" w:rsidRDefault="004922C2" w:rsidP="00700E63">
      <w:r w:rsidRPr="004922C2">
        <w:t>September to March year one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1413"/>
        <w:gridCol w:w="2327"/>
        <w:gridCol w:w="1870"/>
        <w:gridCol w:w="1870"/>
        <w:gridCol w:w="1870"/>
      </w:tblGrid>
      <w:tr w:rsidR="004922C2" w14:paraId="44EE22D7" w14:textId="77777777" w:rsidTr="004922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3" w:type="dxa"/>
          </w:tcPr>
          <w:p w14:paraId="6945EAB4" w14:textId="74FA9838" w:rsidR="004922C2" w:rsidRDefault="004922C2" w:rsidP="00CC5309">
            <w:r w:rsidRPr="004922C2">
              <w:t>Time Frame</w:t>
            </w:r>
          </w:p>
        </w:tc>
        <w:tc>
          <w:tcPr>
            <w:tcW w:w="2327" w:type="dxa"/>
          </w:tcPr>
          <w:p w14:paraId="3A49FAFF" w14:textId="4C3B8B7D" w:rsidR="004922C2" w:rsidRDefault="004922C2" w:rsidP="00CC53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922C2">
              <w:t>Student</w:t>
            </w:r>
          </w:p>
        </w:tc>
        <w:tc>
          <w:tcPr>
            <w:tcW w:w="1870" w:type="dxa"/>
          </w:tcPr>
          <w:p w14:paraId="432EC8ED" w14:textId="2F7C3A5B" w:rsidR="004922C2" w:rsidRDefault="004922C2" w:rsidP="00CC53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922C2">
              <w:t>Supervisor</w:t>
            </w:r>
          </w:p>
        </w:tc>
        <w:tc>
          <w:tcPr>
            <w:tcW w:w="1870" w:type="dxa"/>
          </w:tcPr>
          <w:p w14:paraId="74DF0017" w14:textId="315C8CEB" w:rsidR="004922C2" w:rsidRDefault="004922C2" w:rsidP="00CC53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922C2">
              <w:t>Second Reader</w:t>
            </w:r>
          </w:p>
        </w:tc>
        <w:tc>
          <w:tcPr>
            <w:tcW w:w="1870" w:type="dxa"/>
          </w:tcPr>
          <w:p w14:paraId="2A1363F3" w14:textId="1A06E6DE" w:rsidR="004922C2" w:rsidRDefault="004922C2" w:rsidP="00CC53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922C2">
              <w:t>Grad Program</w:t>
            </w:r>
          </w:p>
        </w:tc>
      </w:tr>
      <w:tr w:rsidR="004922C2" w14:paraId="4104B63A" w14:textId="77777777" w:rsidTr="00492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7EBB6978" w14:textId="11A76EEF" w:rsidR="004922C2" w:rsidRDefault="004922C2" w:rsidP="00CC5309">
            <w:r w:rsidRPr="004922C2">
              <w:t>1st week Octobe</w:t>
            </w:r>
            <w:r>
              <w:t>r</w:t>
            </w:r>
          </w:p>
        </w:tc>
        <w:tc>
          <w:tcPr>
            <w:tcW w:w="2327" w:type="dxa"/>
          </w:tcPr>
          <w:p w14:paraId="76CA18DA" w14:textId="13787FF5" w:rsidR="004922C2" w:rsidRDefault="004922C2" w:rsidP="00492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Selecting a tentative topic for the MRT/MRP &amp; </w:t>
            </w:r>
            <w:proofErr w:type="gramStart"/>
            <w:r>
              <w:t>making an effort</w:t>
            </w:r>
            <w:proofErr w:type="gramEnd"/>
            <w:r>
              <w:t xml:space="preserve"> to form a Supervisory committee</w:t>
            </w:r>
          </w:p>
        </w:tc>
        <w:tc>
          <w:tcPr>
            <w:tcW w:w="1870" w:type="dxa"/>
          </w:tcPr>
          <w:p w14:paraId="42285191" w14:textId="77777777" w:rsidR="004922C2" w:rsidRDefault="004922C2" w:rsidP="00CC53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0" w:type="dxa"/>
          </w:tcPr>
          <w:p w14:paraId="1FCDF095" w14:textId="77777777" w:rsidR="004922C2" w:rsidRDefault="004922C2" w:rsidP="00CC53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0" w:type="dxa"/>
          </w:tcPr>
          <w:p w14:paraId="3A9353DA" w14:textId="77777777" w:rsidR="004922C2" w:rsidRDefault="004922C2" w:rsidP="00CC53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922C2" w14:paraId="3254F43A" w14:textId="77777777" w:rsidTr="004922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8E56002" w14:textId="77777777" w:rsidR="004922C2" w:rsidRDefault="004922C2" w:rsidP="004922C2">
            <w:r>
              <w:t>1st week</w:t>
            </w:r>
          </w:p>
          <w:p w14:paraId="6CCF955A" w14:textId="02A0F124" w:rsidR="004922C2" w:rsidRDefault="004922C2" w:rsidP="004922C2">
            <w:r>
              <w:t>November</w:t>
            </w:r>
          </w:p>
        </w:tc>
        <w:tc>
          <w:tcPr>
            <w:tcW w:w="2327" w:type="dxa"/>
          </w:tcPr>
          <w:p w14:paraId="72A18611" w14:textId="61073994" w:rsidR="004922C2" w:rsidRDefault="004922C2" w:rsidP="00492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Submit a </w:t>
            </w:r>
            <w:proofErr w:type="gramStart"/>
            <w:r>
              <w:t>one page</w:t>
            </w:r>
            <w:proofErr w:type="gramEnd"/>
            <w:r>
              <w:t xml:space="preserve"> statement of research with research questions, objectives and hypothesis</w:t>
            </w:r>
          </w:p>
        </w:tc>
        <w:tc>
          <w:tcPr>
            <w:tcW w:w="1870" w:type="dxa"/>
          </w:tcPr>
          <w:p w14:paraId="39A13B6E" w14:textId="77777777" w:rsidR="004922C2" w:rsidRDefault="004922C2" w:rsidP="00CC5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70" w:type="dxa"/>
          </w:tcPr>
          <w:p w14:paraId="7971AB2C" w14:textId="77777777" w:rsidR="004922C2" w:rsidRDefault="004922C2" w:rsidP="00CC5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70" w:type="dxa"/>
          </w:tcPr>
          <w:p w14:paraId="18C0AA60" w14:textId="179FBB44" w:rsidR="004922C2" w:rsidRDefault="004922C2" w:rsidP="00CC5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22C2">
              <w:t>Grad Director approves outline</w:t>
            </w:r>
          </w:p>
        </w:tc>
      </w:tr>
      <w:tr w:rsidR="004922C2" w14:paraId="33A0CD5F" w14:textId="77777777" w:rsidTr="00492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02A1643" w14:textId="5F0909F5" w:rsidR="004922C2" w:rsidRDefault="004922C2" w:rsidP="00CC5309">
            <w:r w:rsidRPr="004922C2">
              <w:t>Mid-November</w:t>
            </w:r>
          </w:p>
        </w:tc>
        <w:tc>
          <w:tcPr>
            <w:tcW w:w="2327" w:type="dxa"/>
          </w:tcPr>
          <w:p w14:paraId="69A4BCDD" w14:textId="1BE875E0" w:rsidR="004922C2" w:rsidRDefault="004922C2" w:rsidP="00CC53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22C2">
              <w:t>Finalize supervision</w:t>
            </w:r>
          </w:p>
        </w:tc>
        <w:tc>
          <w:tcPr>
            <w:tcW w:w="1870" w:type="dxa"/>
          </w:tcPr>
          <w:p w14:paraId="6FEE50C9" w14:textId="2B86130B" w:rsidR="004922C2" w:rsidRDefault="004922C2" w:rsidP="00492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Supervisor approves outline</w:t>
            </w:r>
          </w:p>
        </w:tc>
        <w:tc>
          <w:tcPr>
            <w:tcW w:w="1870" w:type="dxa"/>
          </w:tcPr>
          <w:p w14:paraId="249E29D4" w14:textId="77777777" w:rsidR="004922C2" w:rsidRDefault="004922C2" w:rsidP="00CC53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0" w:type="dxa"/>
          </w:tcPr>
          <w:p w14:paraId="62B778C3" w14:textId="77777777" w:rsidR="004922C2" w:rsidRDefault="004922C2" w:rsidP="00CC53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922C2" w14:paraId="301E9AC1" w14:textId="77777777" w:rsidTr="004922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F82EB72" w14:textId="77777777" w:rsidR="004922C2" w:rsidRDefault="004922C2" w:rsidP="004922C2">
            <w:r>
              <w:t>1st week</w:t>
            </w:r>
          </w:p>
          <w:p w14:paraId="3AF38B01" w14:textId="4C8F433D" w:rsidR="004922C2" w:rsidRDefault="004922C2" w:rsidP="004922C2">
            <w:r>
              <w:t>December</w:t>
            </w:r>
          </w:p>
        </w:tc>
        <w:tc>
          <w:tcPr>
            <w:tcW w:w="2327" w:type="dxa"/>
          </w:tcPr>
          <w:p w14:paraId="2C2888DF" w14:textId="386BB4D9" w:rsidR="004922C2" w:rsidRDefault="004922C2" w:rsidP="00492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MRT/MRP research proposal: Start writing</w:t>
            </w:r>
          </w:p>
        </w:tc>
        <w:tc>
          <w:tcPr>
            <w:tcW w:w="1870" w:type="dxa"/>
          </w:tcPr>
          <w:p w14:paraId="2A178EE2" w14:textId="77777777" w:rsidR="004922C2" w:rsidRDefault="004922C2" w:rsidP="00CC5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70" w:type="dxa"/>
          </w:tcPr>
          <w:p w14:paraId="64D12C98" w14:textId="77777777" w:rsidR="004922C2" w:rsidRDefault="004922C2" w:rsidP="00CC5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70" w:type="dxa"/>
          </w:tcPr>
          <w:p w14:paraId="47A8C1C6" w14:textId="77777777" w:rsidR="004922C2" w:rsidRDefault="004922C2" w:rsidP="00CC5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2C2" w14:paraId="0279CE05" w14:textId="77777777" w:rsidTr="00492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5C4125F6" w14:textId="6F689548" w:rsidR="004922C2" w:rsidRDefault="004922C2" w:rsidP="004922C2">
            <w:r w:rsidRPr="004922C2">
              <w:t>January - March</w:t>
            </w:r>
          </w:p>
        </w:tc>
        <w:tc>
          <w:tcPr>
            <w:tcW w:w="2327" w:type="dxa"/>
          </w:tcPr>
          <w:p w14:paraId="4A5A3BE9" w14:textId="6D2730C6" w:rsidR="004922C2" w:rsidRDefault="004922C2" w:rsidP="00CC53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22C2">
              <w:t>Put together the Research Proposal</w:t>
            </w:r>
          </w:p>
        </w:tc>
        <w:tc>
          <w:tcPr>
            <w:tcW w:w="1870" w:type="dxa"/>
          </w:tcPr>
          <w:p w14:paraId="6F6FD6CA" w14:textId="661B4F5A" w:rsidR="004922C2" w:rsidRDefault="004922C2" w:rsidP="00492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Supervisor approves the proposal. Finalize</w:t>
            </w:r>
          </w:p>
          <w:p w14:paraId="30900443" w14:textId="77777777" w:rsidR="004922C2" w:rsidRDefault="004922C2" w:rsidP="00492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committee</w:t>
            </w:r>
          </w:p>
          <w:p w14:paraId="02B948EB" w14:textId="20004201" w:rsidR="004922C2" w:rsidRDefault="004922C2" w:rsidP="00492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members</w:t>
            </w:r>
          </w:p>
        </w:tc>
        <w:tc>
          <w:tcPr>
            <w:tcW w:w="1870" w:type="dxa"/>
          </w:tcPr>
          <w:p w14:paraId="192F08BC" w14:textId="77777777" w:rsidR="004922C2" w:rsidRDefault="004922C2" w:rsidP="00CC53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0" w:type="dxa"/>
          </w:tcPr>
          <w:p w14:paraId="3C6ED1F7" w14:textId="5B8FA4D2" w:rsidR="004922C2" w:rsidRDefault="004922C2" w:rsidP="00492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Grad Director approves the proposal and the committee members</w:t>
            </w:r>
          </w:p>
        </w:tc>
      </w:tr>
    </w:tbl>
    <w:p w14:paraId="36CACB29" w14:textId="77777777" w:rsidR="00700E63" w:rsidRDefault="004922C2" w:rsidP="004922C2">
      <w:pPr>
        <w:pStyle w:val="Heading1"/>
      </w:pPr>
      <w:r w:rsidRPr="004922C2">
        <w:t>Stage 2: Data collection</w:t>
      </w:r>
    </w:p>
    <w:p w14:paraId="78312EF1" w14:textId="44742561" w:rsidR="004922C2" w:rsidRDefault="004922C2" w:rsidP="00700E63">
      <w:r w:rsidRPr="004922C2">
        <w:t>May-August, year one</w:t>
      </w:r>
    </w:p>
    <w:p w14:paraId="5FB658E6" w14:textId="77777777" w:rsidR="004922C2" w:rsidRPr="004922C2" w:rsidRDefault="004922C2" w:rsidP="004922C2"/>
    <w:p w14:paraId="5EAEC57F" w14:textId="77777777" w:rsidR="00700E63" w:rsidRDefault="004922C2" w:rsidP="004922C2">
      <w:pPr>
        <w:pStyle w:val="Heading1"/>
      </w:pPr>
      <w:r w:rsidRPr="004922C2">
        <w:lastRenderedPageBreak/>
        <w:t>Stage 3: Analysis, Writing and Submission of MRP/MRT</w:t>
      </w:r>
    </w:p>
    <w:p w14:paraId="331E61D2" w14:textId="65FAB997" w:rsidR="004922C2" w:rsidRDefault="004922C2" w:rsidP="00700E63">
      <w:r w:rsidRPr="004922C2">
        <w:t>September - April year two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1413"/>
        <w:gridCol w:w="2327"/>
        <w:gridCol w:w="1870"/>
        <w:gridCol w:w="1870"/>
        <w:gridCol w:w="1870"/>
      </w:tblGrid>
      <w:tr w:rsidR="004922C2" w14:paraId="6F7988F5" w14:textId="77777777" w:rsidTr="002F4A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3" w:type="dxa"/>
          </w:tcPr>
          <w:p w14:paraId="5CC13A7C" w14:textId="77777777" w:rsidR="004922C2" w:rsidRDefault="004922C2" w:rsidP="002F4A2D">
            <w:r w:rsidRPr="004922C2">
              <w:t>Time Frame</w:t>
            </w:r>
          </w:p>
        </w:tc>
        <w:tc>
          <w:tcPr>
            <w:tcW w:w="2327" w:type="dxa"/>
          </w:tcPr>
          <w:p w14:paraId="7BED9497" w14:textId="77777777" w:rsidR="004922C2" w:rsidRDefault="004922C2" w:rsidP="002F4A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922C2">
              <w:t>Student</w:t>
            </w:r>
          </w:p>
        </w:tc>
        <w:tc>
          <w:tcPr>
            <w:tcW w:w="1870" w:type="dxa"/>
          </w:tcPr>
          <w:p w14:paraId="646A541F" w14:textId="77777777" w:rsidR="004922C2" w:rsidRDefault="004922C2" w:rsidP="002F4A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922C2">
              <w:t>Supervisor</w:t>
            </w:r>
          </w:p>
        </w:tc>
        <w:tc>
          <w:tcPr>
            <w:tcW w:w="1870" w:type="dxa"/>
          </w:tcPr>
          <w:p w14:paraId="5E2A1F6C" w14:textId="77777777" w:rsidR="004922C2" w:rsidRDefault="004922C2" w:rsidP="002F4A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922C2">
              <w:t>Second Reader</w:t>
            </w:r>
          </w:p>
        </w:tc>
        <w:tc>
          <w:tcPr>
            <w:tcW w:w="1870" w:type="dxa"/>
          </w:tcPr>
          <w:p w14:paraId="11045D3C" w14:textId="77777777" w:rsidR="004922C2" w:rsidRDefault="004922C2" w:rsidP="002F4A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922C2">
              <w:t>Grad Program</w:t>
            </w:r>
          </w:p>
        </w:tc>
      </w:tr>
      <w:tr w:rsidR="004922C2" w14:paraId="4C4A02DB" w14:textId="77777777" w:rsidTr="002F4A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78E110CD" w14:textId="77777777" w:rsidR="004922C2" w:rsidRDefault="004922C2" w:rsidP="004922C2">
            <w:r>
              <w:t>September -</w:t>
            </w:r>
          </w:p>
          <w:p w14:paraId="248807C1" w14:textId="6D4E939D" w:rsidR="004922C2" w:rsidRDefault="004922C2" w:rsidP="004922C2">
            <w:r>
              <w:t>December</w:t>
            </w:r>
          </w:p>
        </w:tc>
        <w:tc>
          <w:tcPr>
            <w:tcW w:w="2327" w:type="dxa"/>
          </w:tcPr>
          <w:p w14:paraId="119E4E68" w14:textId="4C413E3A" w:rsidR="004922C2" w:rsidRDefault="004922C2" w:rsidP="00492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Critical Reflection course. Writing on individual chapters in consultation with supervisor</w:t>
            </w:r>
          </w:p>
        </w:tc>
        <w:tc>
          <w:tcPr>
            <w:tcW w:w="1870" w:type="dxa"/>
          </w:tcPr>
          <w:p w14:paraId="0132B6B7" w14:textId="77777777" w:rsidR="004922C2" w:rsidRDefault="004922C2" w:rsidP="002F4A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0" w:type="dxa"/>
          </w:tcPr>
          <w:p w14:paraId="1198302C" w14:textId="111C0B34" w:rsidR="004922C2" w:rsidRDefault="004922C2" w:rsidP="004922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Second reader must be consulted</w:t>
            </w:r>
          </w:p>
        </w:tc>
        <w:tc>
          <w:tcPr>
            <w:tcW w:w="1870" w:type="dxa"/>
          </w:tcPr>
          <w:p w14:paraId="167CC97A" w14:textId="77777777" w:rsidR="004922C2" w:rsidRDefault="004922C2" w:rsidP="002F4A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922C2" w14:paraId="66E9D0DE" w14:textId="77777777" w:rsidTr="002F4A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FA60358" w14:textId="77777777" w:rsidR="004922C2" w:rsidRDefault="004922C2" w:rsidP="004922C2">
            <w:r>
              <w:t>2nd Week</w:t>
            </w:r>
          </w:p>
          <w:p w14:paraId="4B4A2913" w14:textId="2EDB2588" w:rsidR="004922C2" w:rsidRDefault="004922C2" w:rsidP="004922C2">
            <w:r>
              <w:t>January year two</w:t>
            </w:r>
          </w:p>
        </w:tc>
        <w:tc>
          <w:tcPr>
            <w:tcW w:w="2327" w:type="dxa"/>
          </w:tcPr>
          <w:p w14:paraId="7716AD18" w14:textId="3B2683AC" w:rsidR="004922C2" w:rsidRDefault="004922C2" w:rsidP="00492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Submission of first full draft to the office. Office will submit draft to supervisor</w:t>
            </w:r>
          </w:p>
        </w:tc>
        <w:tc>
          <w:tcPr>
            <w:tcW w:w="1870" w:type="dxa"/>
          </w:tcPr>
          <w:p w14:paraId="3BFB60D7" w14:textId="07AC6733" w:rsidR="004922C2" w:rsidRDefault="004922C2" w:rsidP="00492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Review and provide comments in a timely fashion.</w:t>
            </w:r>
          </w:p>
        </w:tc>
        <w:tc>
          <w:tcPr>
            <w:tcW w:w="1870" w:type="dxa"/>
          </w:tcPr>
          <w:p w14:paraId="35BED9F8" w14:textId="77777777" w:rsidR="004922C2" w:rsidRDefault="004922C2" w:rsidP="002F4A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70" w:type="dxa"/>
          </w:tcPr>
          <w:p w14:paraId="75BCCBF8" w14:textId="7102199C" w:rsidR="004922C2" w:rsidRDefault="004922C2" w:rsidP="002F4A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2C2" w14:paraId="04F48B1E" w14:textId="77777777" w:rsidTr="002F4A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2FEC484" w14:textId="545A23D0" w:rsidR="004922C2" w:rsidRDefault="004922C2" w:rsidP="004922C2">
            <w:r>
              <w:t>February – Mid March year two</w:t>
            </w:r>
          </w:p>
        </w:tc>
        <w:tc>
          <w:tcPr>
            <w:tcW w:w="2327" w:type="dxa"/>
          </w:tcPr>
          <w:p w14:paraId="72C5DD0F" w14:textId="024141F2" w:rsidR="004922C2" w:rsidRDefault="004922C2" w:rsidP="002F4A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22C2">
              <w:t>Final Draft &amp; Final Revision</w:t>
            </w:r>
          </w:p>
        </w:tc>
        <w:tc>
          <w:tcPr>
            <w:tcW w:w="1870" w:type="dxa"/>
          </w:tcPr>
          <w:p w14:paraId="2BBE71E0" w14:textId="77777777" w:rsidR="004922C2" w:rsidRDefault="004922C2" w:rsidP="002F4A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Supervisor approves outline</w:t>
            </w:r>
          </w:p>
        </w:tc>
        <w:tc>
          <w:tcPr>
            <w:tcW w:w="1870" w:type="dxa"/>
          </w:tcPr>
          <w:p w14:paraId="442367BB" w14:textId="77777777" w:rsidR="004922C2" w:rsidRDefault="004922C2" w:rsidP="002F4A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0" w:type="dxa"/>
          </w:tcPr>
          <w:p w14:paraId="1D4F441B" w14:textId="77777777" w:rsidR="004922C2" w:rsidRDefault="004922C2" w:rsidP="002F4A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922C2" w14:paraId="32D060D5" w14:textId="77777777" w:rsidTr="002F4A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74A507E6" w14:textId="77777777" w:rsidR="004922C2" w:rsidRDefault="004922C2" w:rsidP="004922C2">
            <w:proofErr w:type="spellStart"/>
            <w:r>
              <w:t>Mid March</w:t>
            </w:r>
            <w:proofErr w:type="spellEnd"/>
            <w:r>
              <w:t xml:space="preserve"> to</w:t>
            </w:r>
          </w:p>
          <w:p w14:paraId="1ECE7F6C" w14:textId="7A2CF830" w:rsidR="004922C2" w:rsidRDefault="004922C2" w:rsidP="004922C2">
            <w:r>
              <w:t>April 15</w:t>
            </w:r>
          </w:p>
        </w:tc>
        <w:tc>
          <w:tcPr>
            <w:tcW w:w="2327" w:type="dxa"/>
          </w:tcPr>
          <w:p w14:paraId="72FB2481" w14:textId="2CE112FB" w:rsidR="004922C2" w:rsidRDefault="004922C2" w:rsidP="002F4A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22C2">
              <w:t>Oral Exam</w:t>
            </w:r>
          </w:p>
        </w:tc>
        <w:tc>
          <w:tcPr>
            <w:tcW w:w="1870" w:type="dxa"/>
          </w:tcPr>
          <w:p w14:paraId="1602DF05" w14:textId="77777777" w:rsidR="004922C2" w:rsidRDefault="004922C2" w:rsidP="00492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written evaluation</w:t>
            </w:r>
          </w:p>
          <w:p w14:paraId="27B453A3" w14:textId="6204E640" w:rsidR="004922C2" w:rsidRDefault="004922C2" w:rsidP="004922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will be submitted to the program office, signed by both the supervisor and the</w:t>
            </w:r>
          </w:p>
        </w:tc>
        <w:tc>
          <w:tcPr>
            <w:tcW w:w="1870" w:type="dxa"/>
          </w:tcPr>
          <w:p w14:paraId="4BF967E9" w14:textId="77777777" w:rsidR="004922C2" w:rsidRDefault="004922C2" w:rsidP="002F4A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70" w:type="dxa"/>
          </w:tcPr>
          <w:p w14:paraId="3A142B5D" w14:textId="77777777" w:rsidR="004922C2" w:rsidRDefault="004922C2" w:rsidP="002F4A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A33868D" w14:textId="77777777" w:rsidR="00CC5309" w:rsidRDefault="00CC5309" w:rsidP="00CC5309"/>
    <w:p w14:paraId="6C166DED" w14:textId="77777777" w:rsidR="00CC5309" w:rsidRDefault="00CC5309" w:rsidP="00CC5309"/>
    <w:p w14:paraId="6A76D1FB" w14:textId="77777777" w:rsidR="00CC5309" w:rsidRDefault="00CC5309" w:rsidP="00CC5309"/>
    <w:p w14:paraId="3D0DB907" w14:textId="77777777" w:rsidR="00CC5309" w:rsidRDefault="00CC5309" w:rsidP="00CC5309"/>
    <w:p w14:paraId="1659DF47" w14:textId="77777777" w:rsidR="00CC5309" w:rsidRDefault="00CC5309" w:rsidP="00CC5309"/>
    <w:p w14:paraId="3343FCFF" w14:textId="77777777" w:rsidR="00CC5309" w:rsidRDefault="00CC5309" w:rsidP="00CC5309"/>
    <w:p w14:paraId="44C87229" w14:textId="140588F5" w:rsidR="00CC5309" w:rsidRPr="00CC5309" w:rsidRDefault="00CC5309" w:rsidP="004922C2">
      <w:pPr>
        <w:rPr>
          <w:sz w:val="18"/>
          <w:szCs w:val="18"/>
        </w:rPr>
      </w:pPr>
    </w:p>
    <w:sectPr w:rsidR="00CC5309" w:rsidRPr="00CC5309" w:rsidSect="00A669CA">
      <w:footerReference w:type="default" r:id="rId11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9B48C" w14:textId="77777777" w:rsidR="00B33D9C" w:rsidRDefault="00B33D9C" w:rsidP="00D55C28">
      <w:pPr>
        <w:spacing w:after="0" w:line="240" w:lineRule="auto"/>
      </w:pPr>
      <w:r>
        <w:separator/>
      </w:r>
    </w:p>
  </w:endnote>
  <w:endnote w:type="continuationSeparator" w:id="0">
    <w:p w14:paraId="415072D0" w14:textId="77777777" w:rsidR="00B33D9C" w:rsidRDefault="00B33D9C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A7F85E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cpAlgIAAIQFAAAOAAAAZHJzL2Uyb0RvYy54bWysVMFu2zAMvQ/YPwi6r3YyN22DOkWQrsOA&#10;oi3aDj0rshQbkEVNUuJkXz9Kst2sK3YYloNCiuSj+Ezy8mrfKrIT1jWgSzo5ySkRmkPV6E1Jvz/f&#10;fDqnxHmmK6ZAi5IehKNXi48fLjszF1OoQVXCEgTRbt6Zktbem3mWOV6LlrkTMEKjUYJtmUfVbrLK&#10;sg7RW5VN83yWdWArY4EL5/D2OhnpIuJLKbi/l9IJT1RJ8W0+njae63Bmi0s231hm6ob3z2D/8IqW&#10;NRqTjlDXzDOytc0fUG3DLTiQ/oRDm4GUDRexBqxmkr+p5qlmRsRakBxnRprc/4Pld7sHS5qqpGeU&#10;aNbiJ3pE0pjeKEHOAj2dcXP0ejIPttcciqHWvbRt+McqyD5SehgpFXtPOF6e58XFLEfmOdpmxTmK&#10;iJK9Bhvr/FcBLQlCSS0mj0Sy3a3zyXVwCbkcqKa6aZSKit2sV8qSHcOv+2XyuShmPfpvbkoHZw0h&#10;LCGGmywUlkqJkj8oEfyUfhQSGcHHT+NLYi+KMQ/jXGg/SaaaVSKlP83xN2QP3RsiYqURMCBLzD9i&#10;9wCDZwIZsNMre/8QKmIrj8H53x6WgseImBm0H4PbRoN9D0BhVX3m5D+QlKgJLK2hOmC/WEiD5Ay/&#10;afC73TLnH5jFycEvjdvA3+MhFXQlhV6ipAb787374I8NjVZKOpzEkrofW2YFJeqbxla/mBRFGN2o&#10;FKdnU1TssWV9bNHbdgXYDhPcO4ZHMfh7NYjSQvuCS2MZsqKJaY65S8q9HZSVTxsC1w4Xy2V0w3E1&#10;zN/qJ8MDeGA19OXz/oVZ0zevx66/g2Fq2fxNDyffEKlhufUgm9jgr7z2fOOox8bp11LYJcd69Hpd&#10;notfAAAA//8DAFBLAwQUAAYACAAAACEAKqOd1uIAAAAOAQAADwAAAGRycy9kb3ducmV2LnhtbEyP&#10;QU+DQBCF7yb+h82YeDHtUkBKkKXRGk+midZevE1hBFJ2lrDbgv/e5VRvM/Ne3nwv30y6ExcabGtY&#10;wWoZgCAuTdVyreDw9bZIQViHXGFnmBT8koVNcXuTY1aZkT/psne18CFsM1TQONdnUtqyIY12aXpi&#10;r/2YQaPz61DLasDRh+tOhkGQSI0t+w8N9rRtqDztz1rBFH4E3++4fXl45ejkxijZ7VpU6v5uen4C&#10;4WhyVzPM+B4dCs90NGeurOgULMIo8VYvPK5jP82WMI5XII7zLY1TkEUu/9co/gAAAP//AwBQSwEC&#10;LQAUAAYACAAAACEAtoM4kv4AAADhAQAAEwAAAAAAAAAAAAAAAAAAAAAAW0NvbnRlbnRfVHlwZXNd&#10;LnhtbFBLAQItABQABgAIAAAAIQA4/SH/1gAAAJQBAAALAAAAAAAAAAAAAAAAAC8BAABfcmVscy8u&#10;cmVsc1BLAQItABQABgAIAAAAIQAcTcpAlgIAAIQFAAAOAAAAAAAAAAAAAAAAAC4CAABkcnMvZTJv&#10;RG9jLnhtbFBLAQItABQABgAIAAAAIQAqo53W4gAAAA4BAAAPAAAAAAAAAAAAAAAAAPAEAABkcnMv&#10;ZG93bnJldi54bWxQSwUGAAAAAAQABADzAAAA/wUAAAAA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61DDF" w14:textId="77777777" w:rsidR="00B33D9C" w:rsidRDefault="00B33D9C" w:rsidP="00D55C28">
      <w:pPr>
        <w:spacing w:after="0" w:line="240" w:lineRule="auto"/>
      </w:pPr>
      <w:r>
        <w:separator/>
      </w:r>
    </w:p>
  </w:footnote>
  <w:footnote w:type="continuationSeparator" w:id="0">
    <w:p w14:paraId="769787F8" w14:textId="77777777" w:rsidR="00B33D9C" w:rsidRDefault="00B33D9C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9pt;height:22.2pt" o:bullet="t">
        <v:imagedata r:id="rId1" o:title="york arrow"/>
      </v:shape>
    </w:pict>
  </w:numPicBullet>
  <w:numPicBullet w:numPicBulletId="1">
    <w:pict>
      <v:shape id="_x0000_i1026" type="#_x0000_t75" style="width:41.7pt;height:56.5pt" o:bullet="t">
        <v:imagedata r:id="rId2" o:title="ArrwFo_sw_rgb_x0"/>
      </v:shape>
    </w:pict>
  </w:numPicBullet>
  <w:numPicBullet w:numPicBulletId="2">
    <w:pict>
      <v:shape id="_x0000_i1027" type="#_x0000_t75" style="width:18.85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64945A1"/>
    <w:multiLevelType w:val="multilevel"/>
    <w:tmpl w:val="825A5414"/>
    <w:numStyleLink w:val="YorkSolidWhiteList"/>
  </w:abstractNum>
  <w:abstractNum w:abstractNumId="2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4" w15:restartNumberingAfterBreak="0">
    <w:nsid w:val="1729345A"/>
    <w:multiLevelType w:val="multilevel"/>
    <w:tmpl w:val="91E69D0A"/>
    <w:numStyleLink w:val="YorkBulletedList"/>
  </w:abstractNum>
  <w:abstractNum w:abstractNumId="5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A5739"/>
    <w:multiLevelType w:val="multilevel"/>
    <w:tmpl w:val="91E69D0A"/>
    <w:numStyleLink w:val="YorkBulletedList"/>
  </w:abstractNum>
  <w:abstractNum w:abstractNumId="7" w15:restartNumberingAfterBreak="0">
    <w:nsid w:val="18D2634C"/>
    <w:multiLevelType w:val="multilevel"/>
    <w:tmpl w:val="91E69D0A"/>
    <w:numStyleLink w:val="YorkBulletedList"/>
  </w:abstractNum>
  <w:abstractNum w:abstractNumId="8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149E2"/>
    <w:multiLevelType w:val="multilevel"/>
    <w:tmpl w:val="91E69D0A"/>
    <w:numStyleLink w:val="YorkBulletedList"/>
  </w:abstractNum>
  <w:abstractNum w:abstractNumId="10" w15:restartNumberingAfterBreak="0">
    <w:nsid w:val="2E3D1661"/>
    <w:multiLevelType w:val="multilevel"/>
    <w:tmpl w:val="825A5414"/>
    <w:numStyleLink w:val="YorkSolidWhiteList"/>
  </w:abstractNum>
  <w:abstractNum w:abstractNumId="11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2069E8"/>
    <w:multiLevelType w:val="multilevel"/>
    <w:tmpl w:val="91E69D0A"/>
    <w:numStyleLink w:val="YorkBulletedList"/>
  </w:abstractNum>
  <w:abstractNum w:abstractNumId="16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406A1B"/>
    <w:multiLevelType w:val="multilevel"/>
    <w:tmpl w:val="91E69D0A"/>
    <w:numStyleLink w:val="YorkBulletedList"/>
  </w:abstractNum>
  <w:abstractNum w:abstractNumId="22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3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5" w15:restartNumberingAfterBreak="0">
    <w:nsid w:val="6A8A003B"/>
    <w:multiLevelType w:val="multilevel"/>
    <w:tmpl w:val="91E69D0A"/>
    <w:numStyleLink w:val="YorkBulletedList"/>
  </w:abstractNum>
  <w:abstractNum w:abstractNumId="26" w15:restartNumberingAfterBreak="0">
    <w:nsid w:val="6F776F9F"/>
    <w:multiLevelType w:val="multilevel"/>
    <w:tmpl w:val="91E69D0A"/>
    <w:numStyleLink w:val="YorkBulletedList"/>
  </w:abstractNum>
  <w:abstractNum w:abstractNumId="27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num w:numId="1" w16cid:durableId="539321470">
    <w:abstractNumId w:val="1"/>
  </w:num>
  <w:num w:numId="2" w16cid:durableId="822820558">
    <w:abstractNumId w:val="22"/>
  </w:num>
  <w:num w:numId="3" w16cid:durableId="841163048">
    <w:abstractNumId w:val="11"/>
  </w:num>
  <w:num w:numId="4" w16cid:durableId="1329405952">
    <w:abstractNumId w:val="27"/>
  </w:num>
  <w:num w:numId="5" w16cid:durableId="624845461">
    <w:abstractNumId w:val="17"/>
  </w:num>
  <w:num w:numId="6" w16cid:durableId="1106926252">
    <w:abstractNumId w:val="18"/>
  </w:num>
  <w:num w:numId="7" w16cid:durableId="1037657960">
    <w:abstractNumId w:val="5"/>
  </w:num>
  <w:num w:numId="8" w16cid:durableId="1905869107">
    <w:abstractNumId w:val="23"/>
  </w:num>
  <w:num w:numId="9" w16cid:durableId="1426656387">
    <w:abstractNumId w:val="2"/>
  </w:num>
  <w:num w:numId="10" w16cid:durableId="1589465796">
    <w:abstractNumId w:val="19"/>
  </w:num>
  <w:num w:numId="11" w16cid:durableId="1467160411">
    <w:abstractNumId w:val="14"/>
  </w:num>
  <w:num w:numId="12" w16cid:durableId="455873199">
    <w:abstractNumId w:val="21"/>
  </w:num>
  <w:num w:numId="13" w16cid:durableId="687176963">
    <w:abstractNumId w:val="25"/>
  </w:num>
  <w:num w:numId="14" w16cid:durableId="1876497759">
    <w:abstractNumId w:val="26"/>
  </w:num>
  <w:num w:numId="15" w16cid:durableId="307979121">
    <w:abstractNumId w:val="7"/>
  </w:num>
  <w:num w:numId="16" w16cid:durableId="556628691">
    <w:abstractNumId w:val="12"/>
  </w:num>
  <w:num w:numId="17" w16cid:durableId="1032728782">
    <w:abstractNumId w:val="3"/>
  </w:num>
  <w:num w:numId="18" w16cid:durableId="2002271708">
    <w:abstractNumId w:val="0"/>
  </w:num>
  <w:num w:numId="19" w16cid:durableId="1051151468">
    <w:abstractNumId w:val="20"/>
  </w:num>
  <w:num w:numId="20" w16cid:durableId="1516454941">
    <w:abstractNumId w:val="13"/>
  </w:num>
  <w:num w:numId="21" w16cid:durableId="175269050">
    <w:abstractNumId w:val="24"/>
  </w:num>
  <w:num w:numId="22" w16cid:durableId="2061778559">
    <w:abstractNumId w:val="10"/>
  </w:num>
  <w:num w:numId="23" w16cid:durableId="1629357413">
    <w:abstractNumId w:val="6"/>
  </w:num>
  <w:num w:numId="24" w16cid:durableId="1521554043">
    <w:abstractNumId w:val="9"/>
  </w:num>
  <w:num w:numId="25" w16cid:durableId="700321273">
    <w:abstractNumId w:val="15"/>
  </w:num>
  <w:num w:numId="26" w16cid:durableId="1090393282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8022E"/>
    <w:rsid w:val="0009601A"/>
    <w:rsid w:val="000A5D6F"/>
    <w:rsid w:val="000A5E80"/>
    <w:rsid w:val="000B0118"/>
    <w:rsid w:val="000C0AE0"/>
    <w:rsid w:val="000C60FA"/>
    <w:rsid w:val="000D3022"/>
    <w:rsid w:val="000E21D8"/>
    <w:rsid w:val="00113048"/>
    <w:rsid w:val="00135861"/>
    <w:rsid w:val="001435A1"/>
    <w:rsid w:val="0014682D"/>
    <w:rsid w:val="001566AD"/>
    <w:rsid w:val="00171644"/>
    <w:rsid w:val="0017693A"/>
    <w:rsid w:val="00185846"/>
    <w:rsid w:val="00191CC1"/>
    <w:rsid w:val="001924FF"/>
    <w:rsid w:val="00195234"/>
    <w:rsid w:val="001A7D4C"/>
    <w:rsid w:val="001B2ED1"/>
    <w:rsid w:val="001B64C1"/>
    <w:rsid w:val="001B760A"/>
    <w:rsid w:val="001C06CE"/>
    <w:rsid w:val="001C1110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6461"/>
    <w:rsid w:val="002A0173"/>
    <w:rsid w:val="002B29C9"/>
    <w:rsid w:val="002C561B"/>
    <w:rsid w:val="002C6424"/>
    <w:rsid w:val="002D3404"/>
    <w:rsid w:val="002D3991"/>
    <w:rsid w:val="002E5DFC"/>
    <w:rsid w:val="002F077D"/>
    <w:rsid w:val="00317768"/>
    <w:rsid w:val="00330251"/>
    <w:rsid w:val="003417D3"/>
    <w:rsid w:val="003465F6"/>
    <w:rsid w:val="0037285B"/>
    <w:rsid w:val="00373E73"/>
    <w:rsid w:val="00377A95"/>
    <w:rsid w:val="00381989"/>
    <w:rsid w:val="003C4867"/>
    <w:rsid w:val="003C4EF6"/>
    <w:rsid w:val="003D52F8"/>
    <w:rsid w:val="003F55A5"/>
    <w:rsid w:val="003F5AE1"/>
    <w:rsid w:val="004250AA"/>
    <w:rsid w:val="0043378B"/>
    <w:rsid w:val="00434D22"/>
    <w:rsid w:val="004359B0"/>
    <w:rsid w:val="00470D8D"/>
    <w:rsid w:val="004922C2"/>
    <w:rsid w:val="004A0AEE"/>
    <w:rsid w:val="004B381F"/>
    <w:rsid w:val="004C1BBC"/>
    <w:rsid w:val="004C46A2"/>
    <w:rsid w:val="004D1EBD"/>
    <w:rsid w:val="004F0BF8"/>
    <w:rsid w:val="004F3F96"/>
    <w:rsid w:val="00500220"/>
    <w:rsid w:val="0054321A"/>
    <w:rsid w:val="0054366C"/>
    <w:rsid w:val="00544C6B"/>
    <w:rsid w:val="00552281"/>
    <w:rsid w:val="0055674F"/>
    <w:rsid w:val="005608C3"/>
    <w:rsid w:val="00562CC3"/>
    <w:rsid w:val="00563440"/>
    <w:rsid w:val="00575435"/>
    <w:rsid w:val="00596870"/>
    <w:rsid w:val="005A098B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30C9A"/>
    <w:rsid w:val="0065060F"/>
    <w:rsid w:val="00654C55"/>
    <w:rsid w:val="00660BAA"/>
    <w:rsid w:val="00671D20"/>
    <w:rsid w:val="00683675"/>
    <w:rsid w:val="00686771"/>
    <w:rsid w:val="006929C2"/>
    <w:rsid w:val="006A5F80"/>
    <w:rsid w:val="006B28CC"/>
    <w:rsid w:val="006B3931"/>
    <w:rsid w:val="006C0DC3"/>
    <w:rsid w:val="006D6965"/>
    <w:rsid w:val="00700E63"/>
    <w:rsid w:val="00705166"/>
    <w:rsid w:val="00717D03"/>
    <w:rsid w:val="00735667"/>
    <w:rsid w:val="00741EAA"/>
    <w:rsid w:val="007451B0"/>
    <w:rsid w:val="00751EBD"/>
    <w:rsid w:val="00756646"/>
    <w:rsid w:val="00774057"/>
    <w:rsid w:val="00785105"/>
    <w:rsid w:val="007D3012"/>
    <w:rsid w:val="007D79CB"/>
    <w:rsid w:val="007E7020"/>
    <w:rsid w:val="007F770F"/>
    <w:rsid w:val="0082175A"/>
    <w:rsid w:val="00836C80"/>
    <w:rsid w:val="00843ADF"/>
    <w:rsid w:val="00851EB9"/>
    <w:rsid w:val="0085666C"/>
    <w:rsid w:val="00862005"/>
    <w:rsid w:val="0086747B"/>
    <w:rsid w:val="00882116"/>
    <w:rsid w:val="00891B6D"/>
    <w:rsid w:val="008A65BC"/>
    <w:rsid w:val="008C2061"/>
    <w:rsid w:val="008D739A"/>
    <w:rsid w:val="008E08D1"/>
    <w:rsid w:val="008E3C6B"/>
    <w:rsid w:val="00922FA1"/>
    <w:rsid w:val="00940BF3"/>
    <w:rsid w:val="00941561"/>
    <w:rsid w:val="009554D4"/>
    <w:rsid w:val="00967BB7"/>
    <w:rsid w:val="009716F2"/>
    <w:rsid w:val="00973E8B"/>
    <w:rsid w:val="00990EA7"/>
    <w:rsid w:val="009C1DCA"/>
    <w:rsid w:val="009C70BF"/>
    <w:rsid w:val="009D503F"/>
    <w:rsid w:val="009F5F47"/>
    <w:rsid w:val="00A015B5"/>
    <w:rsid w:val="00A2594F"/>
    <w:rsid w:val="00A27466"/>
    <w:rsid w:val="00A510AC"/>
    <w:rsid w:val="00A62E1C"/>
    <w:rsid w:val="00A6547E"/>
    <w:rsid w:val="00A669CA"/>
    <w:rsid w:val="00A8659C"/>
    <w:rsid w:val="00AA5610"/>
    <w:rsid w:val="00AA72D3"/>
    <w:rsid w:val="00AE2E31"/>
    <w:rsid w:val="00AF7BFD"/>
    <w:rsid w:val="00B11470"/>
    <w:rsid w:val="00B14F65"/>
    <w:rsid w:val="00B27697"/>
    <w:rsid w:val="00B27A6E"/>
    <w:rsid w:val="00B33D9C"/>
    <w:rsid w:val="00B37E55"/>
    <w:rsid w:val="00B4189F"/>
    <w:rsid w:val="00B43FA9"/>
    <w:rsid w:val="00B54D6E"/>
    <w:rsid w:val="00B5617A"/>
    <w:rsid w:val="00B66080"/>
    <w:rsid w:val="00B66A76"/>
    <w:rsid w:val="00B740E6"/>
    <w:rsid w:val="00B81DC7"/>
    <w:rsid w:val="00B84603"/>
    <w:rsid w:val="00B96EDE"/>
    <w:rsid w:val="00BC5763"/>
    <w:rsid w:val="00BE370C"/>
    <w:rsid w:val="00C03469"/>
    <w:rsid w:val="00C042FD"/>
    <w:rsid w:val="00C17AB8"/>
    <w:rsid w:val="00C20286"/>
    <w:rsid w:val="00C52A63"/>
    <w:rsid w:val="00C558FB"/>
    <w:rsid w:val="00C60A8A"/>
    <w:rsid w:val="00C70EEE"/>
    <w:rsid w:val="00C72F79"/>
    <w:rsid w:val="00C83B0E"/>
    <w:rsid w:val="00C8554B"/>
    <w:rsid w:val="00CA1986"/>
    <w:rsid w:val="00CB22E3"/>
    <w:rsid w:val="00CC5309"/>
    <w:rsid w:val="00CC6437"/>
    <w:rsid w:val="00CE5F25"/>
    <w:rsid w:val="00CF71D1"/>
    <w:rsid w:val="00D05134"/>
    <w:rsid w:val="00D05CC5"/>
    <w:rsid w:val="00D178ED"/>
    <w:rsid w:val="00D300CC"/>
    <w:rsid w:val="00D32754"/>
    <w:rsid w:val="00D35E77"/>
    <w:rsid w:val="00D36FE3"/>
    <w:rsid w:val="00D53F12"/>
    <w:rsid w:val="00D55C28"/>
    <w:rsid w:val="00D71F59"/>
    <w:rsid w:val="00D81F7F"/>
    <w:rsid w:val="00D85263"/>
    <w:rsid w:val="00DA31D3"/>
    <w:rsid w:val="00DB3A3B"/>
    <w:rsid w:val="00DB62A4"/>
    <w:rsid w:val="00DC0A66"/>
    <w:rsid w:val="00DC1174"/>
    <w:rsid w:val="00DD0EE8"/>
    <w:rsid w:val="00DF00AE"/>
    <w:rsid w:val="00DF5B6E"/>
    <w:rsid w:val="00E07560"/>
    <w:rsid w:val="00E11422"/>
    <w:rsid w:val="00E131B2"/>
    <w:rsid w:val="00E1486A"/>
    <w:rsid w:val="00E20D36"/>
    <w:rsid w:val="00E266B8"/>
    <w:rsid w:val="00E31A6C"/>
    <w:rsid w:val="00E33A0A"/>
    <w:rsid w:val="00E41C88"/>
    <w:rsid w:val="00E42AD7"/>
    <w:rsid w:val="00E43C15"/>
    <w:rsid w:val="00E50D6E"/>
    <w:rsid w:val="00E61DD9"/>
    <w:rsid w:val="00E63618"/>
    <w:rsid w:val="00E70208"/>
    <w:rsid w:val="00E70D25"/>
    <w:rsid w:val="00E77516"/>
    <w:rsid w:val="00E855B7"/>
    <w:rsid w:val="00EA528B"/>
    <w:rsid w:val="00EA5E45"/>
    <w:rsid w:val="00EB23E6"/>
    <w:rsid w:val="00EF27CD"/>
    <w:rsid w:val="00F16414"/>
    <w:rsid w:val="00F17543"/>
    <w:rsid w:val="00F239B4"/>
    <w:rsid w:val="00F25577"/>
    <w:rsid w:val="00F26417"/>
    <w:rsid w:val="00F30BB9"/>
    <w:rsid w:val="00F336D5"/>
    <w:rsid w:val="00F431BA"/>
    <w:rsid w:val="00F52260"/>
    <w:rsid w:val="00F757C6"/>
    <w:rsid w:val="00F812A8"/>
    <w:rsid w:val="00F831F6"/>
    <w:rsid w:val="00F9231F"/>
    <w:rsid w:val="00FA3828"/>
    <w:rsid w:val="00FC174B"/>
    <w:rsid w:val="00FC4345"/>
    <w:rsid w:val="00FD382F"/>
    <w:rsid w:val="00FD4A49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00E63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E63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9231F"/>
    <w:pPr>
      <w:spacing w:after="0" w:line="240" w:lineRule="auto"/>
      <w:contextualSpacing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31F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C88"/>
    <w:pPr>
      <w:numPr>
        <w:ilvl w:val="1"/>
      </w:numPr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1C88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  <w:style w:type="paragraph" w:styleId="Revision">
    <w:name w:val="Revision"/>
    <w:hidden/>
    <w:uiPriority w:val="99"/>
    <w:semiHidden/>
    <w:rsid w:val="00700E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Props1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6D3517-1A79-4588-8065-8BD3D3E74D38}"/>
</file>

<file path=customXml/itemProps3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9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4</cp:revision>
  <cp:lastPrinted>2021-10-06T15:59:00Z</cp:lastPrinted>
  <dcterms:created xsi:type="dcterms:W3CDTF">2026-05-11T14:29:00Z</dcterms:created>
  <dcterms:modified xsi:type="dcterms:W3CDTF">2026-05-14T13:35:00Z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