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5AD55E" w14:textId="742E32F8" w:rsidR="00E70D25" w:rsidRPr="00BB4322" w:rsidRDefault="00BB4322" w:rsidP="00E70D25">
      <w:pPr>
        <w:pStyle w:val="Subtitle"/>
        <w:rPr>
          <w:rFonts w:eastAsiaTheme="majorEastAsia" w:cstheme="majorBidi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</w:pPr>
      <w:r w:rsidRPr="00BB4322">
        <w:rPr>
          <w:rFonts w:eastAsiaTheme="majorEastAsia" w:cstheme="majorBidi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  <w:t>Payroll Information</w:t>
      </w:r>
      <w:r>
        <w:rPr>
          <w:rFonts w:eastAsiaTheme="majorEastAsia" w:cstheme="majorBidi"/>
          <w:caps w:val="0"/>
          <w:noProof/>
          <w:color w:val="E13446" w:themeColor="accent1"/>
          <w:spacing w:val="-10"/>
          <w:kern w:val="28"/>
          <w:sz w:val="56"/>
          <w:szCs w:val="56"/>
          <w:lang w:eastAsia="zh-CN"/>
        </w:rPr>
        <w:br/>
      </w:r>
      <w:r w:rsidR="00BE3706" w:rsidRPr="00BE3706">
        <w:rPr>
          <w:lang w:eastAsia="zh-CN"/>
        </w:rPr>
        <w:t>Graduate Program</w:t>
      </w:r>
      <w:r w:rsidR="00F86EE5" w:rsidRPr="00F86EE5">
        <w:rPr>
          <w:lang w:eastAsia="zh-CN"/>
        </w:rPr>
        <w:t xml:space="preserve"> </w:t>
      </w:r>
      <w:r w:rsidR="00BE3706">
        <w:rPr>
          <w:rFonts w:hint="eastAsia"/>
          <w:lang w:eastAsia="zh-CN"/>
        </w:rPr>
        <w:t>in</w:t>
      </w:r>
      <w:r w:rsidR="00F86EE5" w:rsidRPr="00F86EE5">
        <w:rPr>
          <w:lang w:eastAsia="zh-CN"/>
        </w:rPr>
        <w:t xml:space="preserve"> Philosophy</w:t>
      </w:r>
      <w:r w:rsidR="004A45FD">
        <w:rPr>
          <w:lang w:eastAsia="zh-CN"/>
        </w:rPr>
        <w:br/>
      </w:r>
      <w:r w:rsidR="004A45FD">
        <w:rPr>
          <w:rFonts w:hint="eastAsia"/>
          <w:lang w:eastAsia="zh-CN"/>
        </w:rPr>
        <w:t>York University</w:t>
      </w:r>
    </w:p>
    <w:p w14:paraId="29C4AD84" w14:textId="315BF37B" w:rsidR="00BB4322" w:rsidRDefault="00BB4322" w:rsidP="00BB4322">
      <w:pPr>
        <w:rPr>
          <w:lang w:eastAsia="zh-CN"/>
        </w:rPr>
      </w:pPr>
      <w:r>
        <w:rPr>
          <w:lang w:eastAsia="zh-CN"/>
        </w:rPr>
        <w:t>Please return to this completed form the attention of Emma Posca via one of the following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means:</w:t>
      </w:r>
    </w:p>
    <w:p w14:paraId="5E5BBA14" w14:textId="0B64F23E" w:rsidR="00BB4322" w:rsidRDefault="00BB4322" w:rsidP="00BB4322">
      <w:pPr>
        <w:rPr>
          <w:lang w:eastAsia="zh-CN"/>
        </w:rPr>
      </w:pPr>
      <w:r>
        <w:rPr>
          <w:lang w:eastAsia="zh-CN"/>
        </w:rPr>
        <w:t>Mail: York University, Graduate Program in Philosophy, S429 Ross Building, 4700 Keele Street,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North York, ON, M3J 1P3;</w:t>
      </w:r>
    </w:p>
    <w:p w14:paraId="64DF00E8" w14:textId="7FFE6E40" w:rsidR="00BE3706" w:rsidRPr="00BE3706" w:rsidRDefault="00BB4322" w:rsidP="00BB4322">
      <w:pPr>
        <w:rPr>
          <w:rFonts w:hint="eastAsia"/>
          <w:lang w:eastAsia="zh-CN"/>
        </w:rPr>
      </w:pPr>
      <w:r>
        <w:rPr>
          <w:lang w:eastAsia="zh-CN"/>
        </w:rPr>
        <w:t>Email: poscae@yorku.ca; Fax: 416-736-5114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4675"/>
        <w:gridCol w:w="4675"/>
      </w:tblGrid>
      <w:tr w:rsidR="00BE3706" w14:paraId="6B3105B8" w14:textId="77777777" w:rsidTr="00BE37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96E3EA5" w14:textId="2A5099D9" w:rsidR="00BE3706" w:rsidRDefault="00BE3706" w:rsidP="000C24F5">
            <w:pPr>
              <w:rPr>
                <w:rFonts w:hint="eastAsia"/>
                <w:lang w:eastAsia="zh-CN"/>
              </w:rPr>
            </w:pPr>
            <w:r w:rsidRPr="00BE3706">
              <w:rPr>
                <w:lang w:eastAsia="zh-CN"/>
              </w:rPr>
              <w:t>Student Name:</w:t>
            </w:r>
          </w:p>
        </w:tc>
        <w:tc>
          <w:tcPr>
            <w:tcW w:w="4675" w:type="dxa"/>
          </w:tcPr>
          <w:p w14:paraId="7566289D" w14:textId="77777777" w:rsidR="00BE3706" w:rsidRDefault="00BE3706" w:rsidP="000C2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E3706" w14:paraId="0A7845EA" w14:textId="77777777" w:rsidTr="00BE37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2B55941" w14:textId="05F61FC2" w:rsidR="00BE3706" w:rsidRDefault="00BE3706" w:rsidP="000C24F5">
            <w:pPr>
              <w:rPr>
                <w:rFonts w:hint="eastAsia"/>
                <w:lang w:eastAsia="zh-CN"/>
              </w:rPr>
            </w:pPr>
            <w:r w:rsidRPr="00BE3706">
              <w:rPr>
                <w:lang w:eastAsia="zh-CN"/>
              </w:rPr>
              <w:t>Student Number:</w:t>
            </w:r>
          </w:p>
        </w:tc>
        <w:tc>
          <w:tcPr>
            <w:tcW w:w="4675" w:type="dxa"/>
          </w:tcPr>
          <w:p w14:paraId="122E04BB" w14:textId="77777777" w:rsidR="00BE3706" w:rsidRDefault="00BE3706" w:rsidP="000C24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E3706" w14:paraId="7E0598F4" w14:textId="77777777" w:rsidTr="00BE37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31EDC87" w14:textId="3865B20B" w:rsidR="00BE3706" w:rsidRDefault="00BE3706" w:rsidP="000C24F5">
            <w:pPr>
              <w:rPr>
                <w:rFonts w:hint="eastAsia"/>
                <w:lang w:eastAsia="zh-CN"/>
              </w:rPr>
            </w:pPr>
            <w:r w:rsidRPr="00BE3706">
              <w:rPr>
                <w:lang w:eastAsia="zh-CN"/>
              </w:rPr>
              <w:t>Year Started:</w:t>
            </w:r>
          </w:p>
        </w:tc>
        <w:tc>
          <w:tcPr>
            <w:tcW w:w="4675" w:type="dxa"/>
          </w:tcPr>
          <w:p w14:paraId="11FEFB91" w14:textId="77777777" w:rsidR="00BE3706" w:rsidRDefault="00BE3706" w:rsidP="000C2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425C8B2D" w14:textId="0A3AF524" w:rsidR="000C24F5" w:rsidRDefault="00BE3706" w:rsidP="00BE3706">
      <w:pPr>
        <w:pStyle w:val="Heading1"/>
        <w:rPr>
          <w:lang w:eastAsia="zh-CN"/>
        </w:rPr>
      </w:pPr>
      <w:r w:rsidRPr="00BE3706">
        <w:rPr>
          <w:lang w:eastAsia="zh-CN"/>
        </w:rPr>
        <w:t>Coursework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2972"/>
        <w:gridCol w:w="6378"/>
      </w:tblGrid>
      <w:tr w:rsidR="00BB4322" w14:paraId="55BA3BD9" w14:textId="77777777" w:rsidTr="00BB4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D6D420A" w14:textId="64BD4367" w:rsidR="00BB4322" w:rsidRDefault="00BB4322" w:rsidP="00BB4322">
            <w:pPr>
              <w:rPr>
                <w:rFonts w:hint="eastAsia"/>
                <w:lang w:eastAsia="zh-CN"/>
              </w:rPr>
            </w:pPr>
            <w:r w:rsidRPr="00BB4322">
              <w:rPr>
                <w:lang w:eastAsia="zh-CN"/>
              </w:rPr>
              <w:t>Name</w:t>
            </w:r>
          </w:p>
        </w:tc>
        <w:tc>
          <w:tcPr>
            <w:tcW w:w="6378" w:type="dxa"/>
          </w:tcPr>
          <w:p w14:paraId="438B654E" w14:textId="77777777" w:rsidR="00BB4322" w:rsidRDefault="00BB4322" w:rsidP="00BB4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B4322" w14:paraId="00D15D4F" w14:textId="77777777" w:rsidTr="00BB4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496DDDB" w14:textId="48EC8F35" w:rsidR="00BB4322" w:rsidRDefault="00BB4322" w:rsidP="00BB4322">
            <w:pPr>
              <w:rPr>
                <w:rFonts w:hint="eastAsia"/>
                <w:lang w:eastAsia="zh-CN"/>
              </w:rPr>
            </w:pPr>
            <w:r w:rsidRPr="00BB4322">
              <w:rPr>
                <w:lang w:eastAsia="zh-CN"/>
              </w:rPr>
              <w:t>Student #</w:t>
            </w:r>
          </w:p>
        </w:tc>
        <w:tc>
          <w:tcPr>
            <w:tcW w:w="6378" w:type="dxa"/>
          </w:tcPr>
          <w:p w14:paraId="0AC9F53A" w14:textId="77777777" w:rsidR="00BB4322" w:rsidRDefault="00BB4322" w:rsidP="00BB4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B4322" w14:paraId="49332C7E" w14:textId="77777777" w:rsidTr="00BB4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AF54BC1" w14:textId="7F9FB1D6" w:rsidR="00BB4322" w:rsidRDefault="00BB4322" w:rsidP="00BB4322">
            <w:pPr>
              <w:rPr>
                <w:rFonts w:hint="eastAsia"/>
                <w:lang w:eastAsia="zh-CN"/>
              </w:rPr>
            </w:pPr>
            <w:r w:rsidRPr="00BB4322">
              <w:rPr>
                <w:lang w:eastAsia="zh-CN"/>
              </w:rPr>
              <w:t>Social Insurance #</w:t>
            </w:r>
          </w:p>
        </w:tc>
        <w:tc>
          <w:tcPr>
            <w:tcW w:w="6378" w:type="dxa"/>
          </w:tcPr>
          <w:p w14:paraId="2F6823D3" w14:textId="77777777" w:rsidR="00BB4322" w:rsidRDefault="00BB4322" w:rsidP="00BB4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B4322" w14:paraId="4A3510F3" w14:textId="77777777" w:rsidTr="00BB4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B3ECB9E" w14:textId="669745D4" w:rsidR="00BB4322" w:rsidRDefault="00BB4322" w:rsidP="00BB4322">
            <w:pPr>
              <w:rPr>
                <w:rFonts w:hint="eastAsia"/>
                <w:lang w:eastAsia="zh-CN"/>
              </w:rPr>
            </w:pPr>
            <w:r w:rsidRPr="00BB4322">
              <w:rPr>
                <w:lang w:eastAsia="zh-CN"/>
              </w:rPr>
              <w:t>Date of Birth</w:t>
            </w:r>
          </w:p>
        </w:tc>
        <w:tc>
          <w:tcPr>
            <w:tcW w:w="6378" w:type="dxa"/>
          </w:tcPr>
          <w:p w14:paraId="4316512D" w14:textId="77777777" w:rsidR="00BB4322" w:rsidRDefault="00BB4322" w:rsidP="00BB4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B4322" w14:paraId="41A1055F" w14:textId="77777777" w:rsidTr="00BB4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0D81FCD" w14:textId="28B2ED7E" w:rsidR="00BB4322" w:rsidRDefault="00BB4322" w:rsidP="00BB4322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Address (with Postal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Code)</w:t>
            </w:r>
          </w:p>
        </w:tc>
        <w:tc>
          <w:tcPr>
            <w:tcW w:w="6378" w:type="dxa"/>
          </w:tcPr>
          <w:p w14:paraId="2E490066" w14:textId="77777777" w:rsidR="00BB4322" w:rsidRDefault="00BB4322" w:rsidP="00BB4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B4322" w14:paraId="6CE1622E" w14:textId="77777777" w:rsidTr="00BB4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957EFD1" w14:textId="18F53EBF" w:rsidR="00BB4322" w:rsidRDefault="00BB4322" w:rsidP="00BB4322">
            <w:pPr>
              <w:rPr>
                <w:rFonts w:hint="eastAsia"/>
                <w:lang w:eastAsia="zh-CN"/>
              </w:rPr>
            </w:pPr>
            <w:r w:rsidRPr="00BB4322">
              <w:rPr>
                <w:lang w:eastAsia="zh-CN"/>
              </w:rPr>
              <w:t>Telephone #</w:t>
            </w:r>
          </w:p>
        </w:tc>
        <w:tc>
          <w:tcPr>
            <w:tcW w:w="6378" w:type="dxa"/>
          </w:tcPr>
          <w:p w14:paraId="1D980AC1" w14:textId="77777777" w:rsidR="00BB4322" w:rsidRDefault="00BB4322" w:rsidP="00BB4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B4322" w14:paraId="2FF5A3A0" w14:textId="77777777" w:rsidTr="00BB4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D807746" w14:textId="3CA0B3F2" w:rsidR="00BB4322" w:rsidRDefault="00BB4322" w:rsidP="00BB4322">
            <w:pPr>
              <w:rPr>
                <w:rFonts w:hint="eastAsia"/>
                <w:lang w:eastAsia="zh-CN"/>
              </w:rPr>
            </w:pPr>
            <w:r w:rsidRPr="00BB4322">
              <w:rPr>
                <w:lang w:eastAsia="zh-CN"/>
              </w:rPr>
              <w:t>Cell phone #</w:t>
            </w:r>
          </w:p>
        </w:tc>
        <w:tc>
          <w:tcPr>
            <w:tcW w:w="6378" w:type="dxa"/>
          </w:tcPr>
          <w:p w14:paraId="646C75F2" w14:textId="77777777" w:rsidR="00BB4322" w:rsidRDefault="00BB4322" w:rsidP="00BB4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BB4322" w14:paraId="65737A8C" w14:textId="77777777" w:rsidTr="00BB4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D92FB60" w14:textId="2442627B" w:rsidR="00BB4322" w:rsidRDefault="00BB4322" w:rsidP="00BB4322">
            <w:pPr>
              <w:rPr>
                <w:rFonts w:hint="eastAsia"/>
                <w:lang w:eastAsia="zh-CN"/>
              </w:rPr>
            </w:pPr>
            <w:r w:rsidRPr="00BB4322">
              <w:rPr>
                <w:lang w:eastAsia="zh-CN"/>
              </w:rPr>
              <w:t>Degree</w:t>
            </w:r>
          </w:p>
        </w:tc>
        <w:tc>
          <w:tcPr>
            <w:tcW w:w="6378" w:type="dxa"/>
          </w:tcPr>
          <w:p w14:paraId="0AC2924E" w14:textId="66C8B667" w:rsidR="00BB4322" w:rsidRDefault="00BB4322" w:rsidP="00BB4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  <w:instrText>FORMCHECKBOX</w:instrText>
            </w:r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0"/>
            <w:r>
              <w:rPr>
                <w:rFonts w:hint="eastAsia"/>
                <w:lang w:eastAsia="zh-CN"/>
              </w:rPr>
              <w:t xml:space="preserve"> PhD           </w:t>
            </w:r>
            <w:r>
              <w:rPr>
                <w:lang w:eastAsia="zh-C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  <w:instrText>FORMCHECKBOX</w:instrText>
            </w:r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1"/>
            <w:r>
              <w:rPr>
                <w:rFonts w:hint="eastAsia"/>
                <w:lang w:eastAsia="zh-CN"/>
              </w:rPr>
              <w:t xml:space="preserve"> MA</w:t>
            </w:r>
          </w:p>
        </w:tc>
      </w:tr>
      <w:tr w:rsidR="00BB4322" w14:paraId="586B12AB" w14:textId="77777777" w:rsidTr="00BB4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3EE4706" w14:textId="0F0C3F72" w:rsidR="00BB4322" w:rsidRPr="00BB4322" w:rsidRDefault="00BB4322" w:rsidP="00BB4322">
            <w:pPr>
              <w:rPr>
                <w:lang w:eastAsia="zh-CN"/>
              </w:rPr>
            </w:pPr>
            <w:r w:rsidRPr="00BB4322">
              <w:rPr>
                <w:lang w:eastAsia="zh-CN"/>
              </w:rPr>
              <w:t>Status (Check one)</w:t>
            </w:r>
          </w:p>
        </w:tc>
        <w:tc>
          <w:tcPr>
            <w:tcW w:w="6378" w:type="dxa"/>
          </w:tcPr>
          <w:p w14:paraId="4727AED6" w14:textId="0A46D1A5" w:rsidR="00BB4322" w:rsidRDefault="00BB4322" w:rsidP="00BB43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  <w:instrText>FORMCHECKBOX</w:instrText>
            </w:r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2"/>
            <w:r>
              <w:rPr>
                <w:rFonts w:hint="eastAsia"/>
                <w:lang w:eastAsia="zh-CN"/>
              </w:rPr>
              <w:t xml:space="preserve"> </w:t>
            </w:r>
            <w:r w:rsidRPr="00BB4322">
              <w:rPr>
                <w:lang w:eastAsia="zh-CN"/>
              </w:rPr>
              <w:t xml:space="preserve">Canadian Citizen </w:t>
            </w:r>
            <w:r>
              <w:rPr>
                <w:lang w:eastAsia="zh-C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lang w:eastAsia="zh-CN"/>
              </w:rPr>
              <w:instrText xml:space="preserve"> FORMCHECKBOX </w:instrText>
            </w:r>
            <w:r>
              <w:rPr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3"/>
            <w:r>
              <w:rPr>
                <w:rFonts w:hint="eastAsia"/>
                <w:lang w:eastAsia="zh-CN"/>
              </w:rPr>
              <w:t xml:space="preserve"> </w:t>
            </w:r>
            <w:r w:rsidRPr="00BB4322">
              <w:rPr>
                <w:lang w:eastAsia="zh-CN"/>
              </w:rPr>
              <w:t xml:space="preserve">Landed Immigrant </w:t>
            </w:r>
            <w:r>
              <w:rPr>
                <w:lang w:eastAsia="zh-C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lang w:eastAsia="zh-CN"/>
              </w:rPr>
              <w:instrText xml:space="preserve"> FORMCHECKBOX </w:instrText>
            </w:r>
            <w:r>
              <w:rPr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4"/>
            <w:r>
              <w:rPr>
                <w:rFonts w:hint="eastAsia"/>
                <w:lang w:eastAsia="zh-CN"/>
              </w:rPr>
              <w:t xml:space="preserve"> </w:t>
            </w:r>
            <w:r w:rsidRPr="00BB4322">
              <w:rPr>
                <w:lang w:eastAsia="zh-CN"/>
              </w:rPr>
              <w:t>Visa</w:t>
            </w:r>
          </w:p>
        </w:tc>
      </w:tr>
    </w:tbl>
    <w:p w14:paraId="3D1FF45F" w14:textId="583D0D49" w:rsidR="00BB4322" w:rsidRDefault="00464414" w:rsidP="00464414">
      <w:pPr>
        <w:pStyle w:val="Heading1"/>
        <w:rPr>
          <w:lang w:eastAsia="zh-CN"/>
        </w:rPr>
      </w:pPr>
      <w:r w:rsidRPr="00464414">
        <w:rPr>
          <w:lang w:eastAsia="zh-CN"/>
        </w:rPr>
        <w:t>Emergency Contact Information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2972"/>
        <w:gridCol w:w="6378"/>
      </w:tblGrid>
      <w:tr w:rsidR="00464414" w14:paraId="2B06E9E5" w14:textId="77777777" w:rsidTr="004C7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626760FB" w14:textId="77777777" w:rsidR="00464414" w:rsidRDefault="00464414" w:rsidP="00464414">
            <w:pPr>
              <w:rPr>
                <w:lang w:eastAsia="zh-CN"/>
              </w:rPr>
            </w:pPr>
            <w:r>
              <w:rPr>
                <w:lang w:eastAsia="zh-CN"/>
              </w:rPr>
              <w:t>EMERGENCY CONTACT</w:t>
            </w:r>
          </w:p>
          <w:p w14:paraId="06723599" w14:textId="330062DD" w:rsidR="00464414" w:rsidRDefault="00464414" w:rsidP="00464414">
            <w:pPr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NAME</w:t>
            </w:r>
          </w:p>
        </w:tc>
        <w:tc>
          <w:tcPr>
            <w:tcW w:w="6378" w:type="dxa"/>
          </w:tcPr>
          <w:p w14:paraId="667ED6E5" w14:textId="77777777" w:rsidR="00464414" w:rsidRDefault="00464414" w:rsidP="004C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464414" w14:paraId="2206D809" w14:textId="77777777" w:rsidTr="004C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347B821" w14:textId="35664587" w:rsidR="00464414" w:rsidRDefault="00464414" w:rsidP="004C7710">
            <w:pPr>
              <w:rPr>
                <w:rFonts w:hint="eastAsia"/>
                <w:lang w:eastAsia="zh-CN"/>
              </w:rPr>
            </w:pPr>
            <w:r w:rsidRPr="00464414">
              <w:rPr>
                <w:lang w:eastAsia="zh-CN"/>
              </w:rPr>
              <w:lastRenderedPageBreak/>
              <w:t>Relationship to you</w:t>
            </w:r>
          </w:p>
        </w:tc>
        <w:tc>
          <w:tcPr>
            <w:tcW w:w="6378" w:type="dxa"/>
          </w:tcPr>
          <w:p w14:paraId="316F9DD6" w14:textId="77777777" w:rsidR="00464414" w:rsidRDefault="00464414" w:rsidP="004C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464414" w14:paraId="19A00D42" w14:textId="77777777" w:rsidTr="004C7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B9A9B12" w14:textId="0961AE58" w:rsidR="00464414" w:rsidRDefault="00464414" w:rsidP="004C7710">
            <w:pPr>
              <w:rPr>
                <w:rFonts w:hint="eastAsia"/>
                <w:lang w:eastAsia="zh-CN"/>
              </w:rPr>
            </w:pPr>
            <w:r w:rsidRPr="00464414">
              <w:rPr>
                <w:lang w:eastAsia="zh-CN"/>
              </w:rPr>
              <w:t>Phone # of Contact</w:t>
            </w:r>
          </w:p>
        </w:tc>
        <w:tc>
          <w:tcPr>
            <w:tcW w:w="6378" w:type="dxa"/>
          </w:tcPr>
          <w:p w14:paraId="753BFE84" w14:textId="77777777" w:rsidR="00464414" w:rsidRDefault="00464414" w:rsidP="004C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53B34A06" w14:textId="14E6F182" w:rsidR="00464414" w:rsidRDefault="00464414" w:rsidP="00464414">
      <w:pPr>
        <w:pStyle w:val="Heading1"/>
        <w:rPr>
          <w:lang w:eastAsia="zh-CN"/>
        </w:rPr>
      </w:pPr>
      <w:r w:rsidRPr="00464414">
        <w:rPr>
          <w:lang w:eastAsia="zh-CN"/>
        </w:rPr>
        <w:t>Bank Information</w:t>
      </w:r>
    </w:p>
    <w:p w14:paraId="00D2861B" w14:textId="217A11D5" w:rsidR="00464414" w:rsidRDefault="00464414" w:rsidP="00464414">
      <w:pPr>
        <w:rPr>
          <w:lang w:eastAsia="zh-CN"/>
        </w:rPr>
      </w:pPr>
      <w:r w:rsidRPr="00464414">
        <w:rPr>
          <w:lang w:eastAsia="zh-CN"/>
        </w:rPr>
        <w:t>(if your bank information changes you must notify the Graduate Program Office)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2972"/>
        <w:gridCol w:w="6378"/>
      </w:tblGrid>
      <w:tr w:rsidR="00464414" w14:paraId="46C6E6D5" w14:textId="77777777" w:rsidTr="004C7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4A270D7" w14:textId="7E43BD49" w:rsidR="00464414" w:rsidRDefault="00464414" w:rsidP="004C7710">
            <w:pPr>
              <w:rPr>
                <w:rFonts w:hint="eastAsia"/>
                <w:lang w:eastAsia="zh-CN"/>
              </w:rPr>
            </w:pPr>
            <w:r w:rsidRPr="00464414">
              <w:rPr>
                <w:lang w:eastAsia="zh-CN"/>
              </w:rPr>
              <w:t>BANK NAME</w:t>
            </w:r>
          </w:p>
        </w:tc>
        <w:tc>
          <w:tcPr>
            <w:tcW w:w="6378" w:type="dxa"/>
          </w:tcPr>
          <w:p w14:paraId="66CFA3AC" w14:textId="77777777" w:rsidR="00464414" w:rsidRDefault="00464414" w:rsidP="004C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464414" w14:paraId="18662232" w14:textId="77777777" w:rsidTr="004C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792620D" w14:textId="79631E04" w:rsidR="00464414" w:rsidRDefault="00464414" w:rsidP="004C7710">
            <w:pPr>
              <w:rPr>
                <w:rFonts w:hint="eastAsia"/>
                <w:lang w:eastAsia="zh-CN"/>
              </w:rPr>
            </w:pPr>
            <w:r w:rsidRPr="00464414">
              <w:rPr>
                <w:lang w:eastAsia="zh-CN"/>
              </w:rPr>
              <w:t>Bank ID</w:t>
            </w:r>
          </w:p>
        </w:tc>
        <w:tc>
          <w:tcPr>
            <w:tcW w:w="6378" w:type="dxa"/>
          </w:tcPr>
          <w:p w14:paraId="25C88369" w14:textId="77777777" w:rsidR="00464414" w:rsidRDefault="00464414" w:rsidP="004C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464414" w14:paraId="2C17DF53" w14:textId="77777777" w:rsidTr="004C7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13AA3D8" w14:textId="704C946A" w:rsidR="00464414" w:rsidRDefault="00464414" w:rsidP="004C7710">
            <w:pPr>
              <w:rPr>
                <w:rFonts w:hint="eastAsia"/>
                <w:lang w:eastAsia="zh-CN"/>
              </w:rPr>
            </w:pPr>
            <w:r w:rsidRPr="00464414">
              <w:rPr>
                <w:lang w:eastAsia="zh-CN"/>
              </w:rPr>
              <w:t>Branch #</w:t>
            </w:r>
          </w:p>
        </w:tc>
        <w:tc>
          <w:tcPr>
            <w:tcW w:w="6378" w:type="dxa"/>
          </w:tcPr>
          <w:p w14:paraId="61AC5A7A" w14:textId="77777777" w:rsidR="00464414" w:rsidRDefault="00464414" w:rsidP="004C77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  <w:tr w:rsidR="00464414" w14:paraId="0778315F" w14:textId="77777777" w:rsidTr="004C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42B559A" w14:textId="45CE784C" w:rsidR="00464414" w:rsidRPr="00464414" w:rsidRDefault="00464414" w:rsidP="004C7710">
            <w:pPr>
              <w:rPr>
                <w:lang w:eastAsia="zh-CN"/>
              </w:rPr>
            </w:pPr>
            <w:r w:rsidRPr="00464414">
              <w:rPr>
                <w:lang w:eastAsia="zh-CN"/>
              </w:rPr>
              <w:t>Bank Address</w:t>
            </w:r>
          </w:p>
        </w:tc>
        <w:tc>
          <w:tcPr>
            <w:tcW w:w="6378" w:type="dxa"/>
          </w:tcPr>
          <w:p w14:paraId="5D7FB60E" w14:textId="77777777" w:rsidR="00464414" w:rsidRDefault="00464414" w:rsidP="004C77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30A5BD72" w14:textId="77777777" w:rsidR="00464414" w:rsidRDefault="00464414" w:rsidP="00464414">
      <w:pPr>
        <w:rPr>
          <w:lang w:eastAsia="zh-CN"/>
        </w:rPr>
      </w:pPr>
    </w:p>
    <w:p w14:paraId="51DF4C40" w14:textId="661F8F65" w:rsidR="00464414" w:rsidRDefault="00464414" w:rsidP="00464414">
      <w:pPr>
        <w:rPr>
          <w:lang w:eastAsia="zh-CN"/>
        </w:rPr>
      </w:pPr>
      <w:r w:rsidRPr="00464414">
        <w:rPr>
          <w:lang w:eastAsia="zh-CN"/>
        </w:rPr>
        <w:t>Please attach a voided cheque OR bank deposit slip for direct deposit purposes:</w:t>
      </w:r>
    </w:p>
    <w:tbl>
      <w:tblPr>
        <w:tblStyle w:val="ListTable3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9350"/>
      </w:tblGrid>
      <w:tr w:rsidR="00464414" w14:paraId="3BAF1418" w14:textId="77777777" w:rsidTr="004644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C0FD51C" w14:textId="77777777" w:rsidR="00464414" w:rsidRPr="00464414" w:rsidRDefault="00464414" w:rsidP="00464414">
            <w:pPr>
              <w:jc w:val="center"/>
              <w:rPr>
                <w:b/>
                <w:bCs w:val="0"/>
                <w:sz w:val="24"/>
                <w:szCs w:val="24"/>
                <w:lang w:eastAsia="zh-CN"/>
              </w:rPr>
            </w:pPr>
            <w:r w:rsidRPr="00464414">
              <w:rPr>
                <w:b/>
                <w:bCs w:val="0"/>
                <w:sz w:val="24"/>
                <w:szCs w:val="24"/>
                <w:lang w:eastAsia="zh-CN"/>
              </w:rPr>
              <w:t>CANADIAN BANK ONLY</w:t>
            </w:r>
          </w:p>
          <w:p w14:paraId="238F6E00" w14:textId="77777777" w:rsidR="00464414" w:rsidRPr="00464414" w:rsidRDefault="00464414" w:rsidP="00464414">
            <w:pPr>
              <w:jc w:val="center"/>
              <w:rPr>
                <w:rFonts w:hint="eastAsia"/>
                <w:b/>
                <w:bCs w:val="0"/>
                <w:sz w:val="24"/>
                <w:szCs w:val="24"/>
                <w:lang w:eastAsia="zh-CN"/>
              </w:rPr>
            </w:pPr>
          </w:p>
          <w:p w14:paraId="266F5AA8" w14:textId="77777777" w:rsidR="00464414" w:rsidRPr="00464414" w:rsidRDefault="00464414" w:rsidP="00464414">
            <w:pPr>
              <w:jc w:val="center"/>
              <w:rPr>
                <w:b/>
                <w:bCs w:val="0"/>
                <w:sz w:val="24"/>
                <w:szCs w:val="24"/>
                <w:lang w:eastAsia="zh-CN"/>
              </w:rPr>
            </w:pPr>
            <w:r w:rsidRPr="00464414">
              <w:rPr>
                <w:b/>
                <w:bCs w:val="0"/>
                <w:sz w:val="24"/>
                <w:szCs w:val="24"/>
                <w:lang w:eastAsia="zh-CN"/>
              </w:rPr>
              <w:t>VOIDED CHEQUE</w:t>
            </w:r>
          </w:p>
          <w:p w14:paraId="355AA563" w14:textId="77777777" w:rsidR="00464414" w:rsidRPr="00464414" w:rsidRDefault="00464414" w:rsidP="00464414">
            <w:pPr>
              <w:jc w:val="center"/>
              <w:rPr>
                <w:rFonts w:hint="eastAsia"/>
                <w:b/>
                <w:bCs w:val="0"/>
                <w:sz w:val="24"/>
                <w:szCs w:val="24"/>
                <w:lang w:eastAsia="zh-CN"/>
              </w:rPr>
            </w:pPr>
          </w:p>
          <w:p w14:paraId="4787B171" w14:textId="18F59D73" w:rsidR="00464414" w:rsidRDefault="00464414" w:rsidP="00464414">
            <w:pPr>
              <w:jc w:val="center"/>
              <w:rPr>
                <w:rFonts w:hint="eastAsia"/>
                <w:lang w:eastAsia="zh-CN"/>
              </w:rPr>
            </w:pPr>
            <w:r w:rsidRPr="00464414">
              <w:rPr>
                <w:b/>
                <w:bCs w:val="0"/>
                <w:sz w:val="24"/>
                <w:szCs w:val="24"/>
                <w:lang w:eastAsia="zh-CN"/>
              </w:rPr>
              <w:t>Please attach here</w:t>
            </w:r>
          </w:p>
        </w:tc>
      </w:tr>
    </w:tbl>
    <w:p w14:paraId="4C0D580A" w14:textId="77777777" w:rsidR="00464414" w:rsidRPr="00464414" w:rsidRDefault="00464414" w:rsidP="00464414">
      <w:pPr>
        <w:rPr>
          <w:rFonts w:hint="eastAsia"/>
          <w:lang w:eastAsia="zh-CN"/>
        </w:rPr>
      </w:pPr>
    </w:p>
    <w:sectPr w:rsidR="00464414" w:rsidRPr="00464414" w:rsidSect="0007385B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158EA1" w14:textId="77777777" w:rsidR="00481C03" w:rsidRDefault="00481C03" w:rsidP="00D55C28">
      <w:pPr>
        <w:spacing w:after="0" w:line="240" w:lineRule="auto"/>
      </w:pPr>
      <w:r>
        <w:separator/>
      </w:r>
    </w:p>
  </w:endnote>
  <w:endnote w:type="continuationSeparator" w:id="0">
    <w:p w14:paraId="7D184220" w14:textId="77777777" w:rsidR="00481C03" w:rsidRDefault="00481C03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C9962D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B2F2AC" w14:textId="77777777" w:rsidR="00481C03" w:rsidRDefault="00481C03" w:rsidP="00D55C28">
      <w:pPr>
        <w:spacing w:after="0" w:line="240" w:lineRule="auto"/>
      </w:pPr>
      <w:r>
        <w:separator/>
      </w:r>
    </w:p>
  </w:footnote>
  <w:footnote w:type="continuationSeparator" w:id="0">
    <w:p w14:paraId="18C561DF" w14:textId="77777777" w:rsidR="00481C03" w:rsidRDefault="00481C03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0A31DD7"/>
    <w:multiLevelType w:val="multilevel"/>
    <w:tmpl w:val="91E69D0A"/>
    <w:numStyleLink w:val="YorkBulletedList"/>
  </w:abstractNum>
  <w:abstractNum w:abstractNumId="2" w15:restartNumberingAfterBreak="0">
    <w:nsid w:val="016E165D"/>
    <w:multiLevelType w:val="multilevel"/>
    <w:tmpl w:val="91E69D0A"/>
    <w:numStyleLink w:val="YorkBulletedList"/>
  </w:abstractNum>
  <w:abstractNum w:abstractNumId="3" w15:restartNumberingAfterBreak="0">
    <w:nsid w:val="02535CDF"/>
    <w:multiLevelType w:val="multilevel"/>
    <w:tmpl w:val="91E69D0A"/>
    <w:numStyleLink w:val="YorkBulletedList"/>
  </w:abstractNum>
  <w:abstractNum w:abstractNumId="4" w15:restartNumberingAfterBreak="0">
    <w:nsid w:val="064945A1"/>
    <w:multiLevelType w:val="multilevel"/>
    <w:tmpl w:val="825A5414"/>
    <w:numStyleLink w:val="YorkSolidWhiteList"/>
  </w:abstractNum>
  <w:abstractNum w:abstractNumId="5" w15:restartNumberingAfterBreak="0">
    <w:nsid w:val="11A16F06"/>
    <w:multiLevelType w:val="hybridMultilevel"/>
    <w:tmpl w:val="ECE47BA4"/>
    <w:lvl w:ilvl="0" w:tplc="64EAC4F8">
      <w:start w:val="2"/>
      <w:numFmt w:val="bullet"/>
      <w:lvlText w:val="•"/>
      <w:lvlJc w:val="left"/>
      <w:pPr>
        <w:ind w:left="720" w:hanging="360"/>
      </w:pPr>
      <w:rPr>
        <w:rFonts w:ascii="IBM Plex Sans" w:eastAsia="SimSun" w:hAnsi="IBM Plex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8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2634C"/>
    <w:multiLevelType w:val="multilevel"/>
    <w:tmpl w:val="91E69D0A"/>
    <w:numStyleLink w:val="YorkBulletedList"/>
  </w:abstractNum>
  <w:abstractNum w:abstractNumId="10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900C4"/>
    <w:multiLevelType w:val="multilevel"/>
    <w:tmpl w:val="91E69D0A"/>
    <w:numStyleLink w:val="YorkBulletedList"/>
  </w:abstractNum>
  <w:abstractNum w:abstractNumId="12" w15:restartNumberingAfterBreak="0">
    <w:nsid w:val="21277D1C"/>
    <w:multiLevelType w:val="multilevel"/>
    <w:tmpl w:val="91E69D0A"/>
    <w:numStyleLink w:val="YorkBulletedList"/>
  </w:abstractNum>
  <w:abstractNum w:abstractNumId="13" w15:restartNumberingAfterBreak="0">
    <w:nsid w:val="2E3D1661"/>
    <w:multiLevelType w:val="multilevel"/>
    <w:tmpl w:val="825A5414"/>
    <w:numStyleLink w:val="YorkSolidWhiteList"/>
  </w:abstractNum>
  <w:abstractNum w:abstractNumId="14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6" w15:restartNumberingAfterBreak="0">
    <w:nsid w:val="321F044A"/>
    <w:multiLevelType w:val="multilevel"/>
    <w:tmpl w:val="91E69D0A"/>
    <w:numStyleLink w:val="YorkBulletedList"/>
  </w:abstractNum>
  <w:abstractNum w:abstractNumId="17" w15:restartNumberingAfterBreak="0">
    <w:nsid w:val="322443F4"/>
    <w:multiLevelType w:val="multilevel"/>
    <w:tmpl w:val="91E69D0A"/>
    <w:numStyleLink w:val="YorkBulletedList"/>
  </w:abstractNum>
  <w:abstractNum w:abstractNumId="18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9" w15:restartNumberingAfterBreak="0">
    <w:nsid w:val="358035F0"/>
    <w:multiLevelType w:val="multilevel"/>
    <w:tmpl w:val="91E69D0A"/>
    <w:numStyleLink w:val="YorkBulletedList"/>
  </w:abstractNum>
  <w:abstractNum w:abstractNumId="20" w15:restartNumberingAfterBreak="0">
    <w:nsid w:val="36761D70"/>
    <w:multiLevelType w:val="hybridMultilevel"/>
    <w:tmpl w:val="A06273A6"/>
    <w:lvl w:ilvl="0" w:tplc="FF006C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05A81"/>
    <w:multiLevelType w:val="multilevel"/>
    <w:tmpl w:val="91E69D0A"/>
    <w:numStyleLink w:val="YorkBulletedList"/>
  </w:abstractNum>
  <w:abstractNum w:abstractNumId="23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A0137"/>
    <w:multiLevelType w:val="hybridMultilevel"/>
    <w:tmpl w:val="5AC21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FC65C7"/>
    <w:multiLevelType w:val="multilevel"/>
    <w:tmpl w:val="91E69D0A"/>
    <w:numStyleLink w:val="YorkBulletedList"/>
  </w:abstractNum>
  <w:abstractNum w:abstractNumId="26" w15:restartNumberingAfterBreak="0">
    <w:nsid w:val="47FA7274"/>
    <w:multiLevelType w:val="multilevel"/>
    <w:tmpl w:val="91E69D0A"/>
    <w:numStyleLink w:val="YorkBulletedList"/>
  </w:abstractNum>
  <w:abstractNum w:abstractNumId="2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B0098"/>
    <w:multiLevelType w:val="hybridMultilevel"/>
    <w:tmpl w:val="639A8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06A1B"/>
    <w:multiLevelType w:val="multilevel"/>
    <w:tmpl w:val="91E69D0A"/>
    <w:numStyleLink w:val="YorkBulletedList"/>
  </w:abstractNum>
  <w:abstractNum w:abstractNumId="33" w15:restartNumberingAfterBreak="0">
    <w:nsid w:val="55EE508D"/>
    <w:multiLevelType w:val="hybridMultilevel"/>
    <w:tmpl w:val="88D4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35" w15:restartNumberingAfterBreak="0">
    <w:nsid w:val="5FD95231"/>
    <w:multiLevelType w:val="multilevel"/>
    <w:tmpl w:val="91E69D0A"/>
    <w:numStyleLink w:val="YorkBulletedList"/>
  </w:abstractNum>
  <w:abstractNum w:abstractNumId="36" w15:restartNumberingAfterBreak="0">
    <w:nsid w:val="62C022C0"/>
    <w:multiLevelType w:val="multilevel"/>
    <w:tmpl w:val="91E69D0A"/>
    <w:numStyleLink w:val="YorkBulletedList"/>
  </w:abstractNum>
  <w:abstractNum w:abstractNumId="37" w15:restartNumberingAfterBreak="0">
    <w:nsid w:val="632554C3"/>
    <w:multiLevelType w:val="multilevel"/>
    <w:tmpl w:val="91E69D0A"/>
    <w:numStyleLink w:val="YorkBulletedList"/>
  </w:abstractNum>
  <w:abstractNum w:abstractNumId="38" w15:restartNumberingAfterBreak="0">
    <w:nsid w:val="63312895"/>
    <w:multiLevelType w:val="multilevel"/>
    <w:tmpl w:val="91E69D0A"/>
    <w:numStyleLink w:val="YorkBulletedList"/>
  </w:abstractNum>
  <w:abstractNum w:abstractNumId="39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41" w15:restartNumberingAfterBreak="0">
    <w:nsid w:val="6A8A003B"/>
    <w:multiLevelType w:val="multilevel"/>
    <w:tmpl w:val="91E69D0A"/>
    <w:numStyleLink w:val="YorkBulletedList"/>
  </w:abstractNum>
  <w:abstractNum w:abstractNumId="42" w15:restartNumberingAfterBreak="0">
    <w:nsid w:val="6C3E56B7"/>
    <w:multiLevelType w:val="multilevel"/>
    <w:tmpl w:val="91E69D0A"/>
    <w:numStyleLink w:val="YorkBulletedList"/>
  </w:abstractNum>
  <w:abstractNum w:abstractNumId="43" w15:restartNumberingAfterBreak="0">
    <w:nsid w:val="6F776F9F"/>
    <w:multiLevelType w:val="multilevel"/>
    <w:tmpl w:val="91E69D0A"/>
    <w:numStyleLink w:val="YorkBulletedList"/>
  </w:abstractNum>
  <w:abstractNum w:abstractNumId="44" w15:restartNumberingAfterBreak="0">
    <w:nsid w:val="72C77B82"/>
    <w:multiLevelType w:val="multilevel"/>
    <w:tmpl w:val="91E69D0A"/>
    <w:numStyleLink w:val="YorkBulletedList"/>
  </w:abstractNum>
  <w:abstractNum w:abstractNumId="45" w15:restartNumberingAfterBreak="0">
    <w:nsid w:val="75C71C2F"/>
    <w:multiLevelType w:val="multilevel"/>
    <w:tmpl w:val="91E69D0A"/>
    <w:numStyleLink w:val="YorkBulletedList"/>
  </w:abstractNum>
  <w:abstractNum w:abstractNumId="46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4"/>
  </w:num>
  <w:num w:numId="2" w16cid:durableId="822820558">
    <w:abstractNumId w:val="34"/>
  </w:num>
  <w:num w:numId="3" w16cid:durableId="841163048">
    <w:abstractNumId w:val="14"/>
  </w:num>
  <w:num w:numId="4" w16cid:durableId="1329405952">
    <w:abstractNumId w:val="46"/>
  </w:num>
  <w:num w:numId="5" w16cid:durableId="624845461">
    <w:abstractNumId w:val="27"/>
  </w:num>
  <w:num w:numId="6" w16cid:durableId="1106926252">
    <w:abstractNumId w:val="29"/>
  </w:num>
  <w:num w:numId="7" w16cid:durableId="1037657960">
    <w:abstractNumId w:val="8"/>
  </w:num>
  <w:num w:numId="8" w16cid:durableId="1905869107">
    <w:abstractNumId w:val="39"/>
  </w:num>
  <w:num w:numId="9" w16cid:durableId="1426656387">
    <w:abstractNumId w:val="6"/>
  </w:num>
  <w:num w:numId="10" w16cid:durableId="1589465796">
    <w:abstractNumId w:val="30"/>
  </w:num>
  <w:num w:numId="11" w16cid:durableId="1467160411">
    <w:abstractNumId w:val="21"/>
  </w:num>
  <w:num w:numId="12" w16cid:durableId="455873199">
    <w:abstractNumId w:val="32"/>
  </w:num>
  <w:num w:numId="13" w16cid:durableId="687176963">
    <w:abstractNumId w:val="41"/>
  </w:num>
  <w:num w:numId="14" w16cid:durableId="1876497759">
    <w:abstractNumId w:val="43"/>
  </w:num>
  <w:num w:numId="15" w16cid:durableId="307979121">
    <w:abstractNumId w:val="9"/>
  </w:num>
  <w:num w:numId="16" w16cid:durableId="556628691">
    <w:abstractNumId w:val="15"/>
  </w:num>
  <w:num w:numId="17" w16cid:durableId="1032728782">
    <w:abstractNumId w:val="7"/>
  </w:num>
  <w:num w:numId="18" w16cid:durableId="2002271708">
    <w:abstractNumId w:val="0"/>
  </w:num>
  <w:num w:numId="19" w16cid:durableId="1051151468">
    <w:abstractNumId w:val="31"/>
  </w:num>
  <w:num w:numId="20" w16cid:durableId="1516454941">
    <w:abstractNumId w:val="18"/>
  </w:num>
  <w:num w:numId="21" w16cid:durableId="175269050">
    <w:abstractNumId w:val="40"/>
  </w:num>
  <w:num w:numId="22" w16cid:durableId="2061778559">
    <w:abstractNumId w:val="13"/>
  </w:num>
  <w:num w:numId="23" w16cid:durableId="1005668047">
    <w:abstractNumId w:val="24"/>
  </w:num>
  <w:num w:numId="24" w16cid:durableId="1521772015">
    <w:abstractNumId w:val="33"/>
  </w:num>
  <w:num w:numId="25" w16cid:durableId="1389500992">
    <w:abstractNumId w:val="26"/>
  </w:num>
  <w:num w:numId="26" w16cid:durableId="1266697496">
    <w:abstractNumId w:val="42"/>
  </w:num>
  <w:num w:numId="27" w16cid:durableId="1564557728">
    <w:abstractNumId w:val="37"/>
  </w:num>
  <w:num w:numId="28" w16cid:durableId="928198275">
    <w:abstractNumId w:val="1"/>
  </w:num>
  <w:num w:numId="29" w16cid:durableId="646475806">
    <w:abstractNumId w:val="45"/>
  </w:num>
  <w:num w:numId="30" w16cid:durableId="2089227032">
    <w:abstractNumId w:val="16"/>
  </w:num>
  <w:num w:numId="31" w16cid:durableId="836842991">
    <w:abstractNumId w:val="22"/>
  </w:num>
  <w:num w:numId="32" w16cid:durableId="1259677716">
    <w:abstractNumId w:val="19"/>
  </w:num>
  <w:num w:numId="33" w16cid:durableId="642740001">
    <w:abstractNumId w:val="12"/>
  </w:num>
  <w:num w:numId="34" w16cid:durableId="1933314572">
    <w:abstractNumId w:val="11"/>
  </w:num>
  <w:num w:numId="35" w16cid:durableId="1665233379">
    <w:abstractNumId w:val="35"/>
  </w:num>
  <w:num w:numId="36" w16cid:durableId="541791005">
    <w:abstractNumId w:val="3"/>
  </w:num>
  <w:num w:numId="37" w16cid:durableId="1107504430">
    <w:abstractNumId w:val="2"/>
  </w:num>
  <w:num w:numId="38" w16cid:durableId="827403986">
    <w:abstractNumId w:val="44"/>
  </w:num>
  <w:num w:numId="39" w16cid:durableId="1920871525">
    <w:abstractNumId w:val="36"/>
  </w:num>
  <w:num w:numId="40" w16cid:durableId="1769882479">
    <w:abstractNumId w:val="5"/>
  </w:num>
  <w:num w:numId="41" w16cid:durableId="1270888220">
    <w:abstractNumId w:val="38"/>
  </w:num>
  <w:num w:numId="42" w16cid:durableId="1430928414">
    <w:abstractNumId w:val="20"/>
  </w:num>
  <w:num w:numId="43" w16cid:durableId="1962805366">
    <w:abstractNumId w:val="25"/>
  </w:num>
  <w:num w:numId="44" w16cid:durableId="694573770">
    <w:abstractNumId w:val="28"/>
  </w:num>
  <w:num w:numId="45" w16cid:durableId="2042977003">
    <w:abstractNumId w:val="17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72EFF"/>
    <w:rsid w:val="0007385B"/>
    <w:rsid w:val="0008022E"/>
    <w:rsid w:val="000A5D6F"/>
    <w:rsid w:val="000A5E80"/>
    <w:rsid w:val="000B0118"/>
    <w:rsid w:val="000C0AE0"/>
    <w:rsid w:val="000C24F5"/>
    <w:rsid w:val="000C60FA"/>
    <w:rsid w:val="000D3022"/>
    <w:rsid w:val="000E21D8"/>
    <w:rsid w:val="000E569D"/>
    <w:rsid w:val="001067ED"/>
    <w:rsid w:val="00113048"/>
    <w:rsid w:val="00135861"/>
    <w:rsid w:val="001435A1"/>
    <w:rsid w:val="0014682D"/>
    <w:rsid w:val="001566AD"/>
    <w:rsid w:val="00171644"/>
    <w:rsid w:val="0017693A"/>
    <w:rsid w:val="00177FD5"/>
    <w:rsid w:val="00185846"/>
    <w:rsid w:val="001924FF"/>
    <w:rsid w:val="00195234"/>
    <w:rsid w:val="001A32E7"/>
    <w:rsid w:val="001A7D4C"/>
    <w:rsid w:val="001B2ED1"/>
    <w:rsid w:val="001B64C1"/>
    <w:rsid w:val="001B760A"/>
    <w:rsid w:val="001C06CE"/>
    <w:rsid w:val="001C1110"/>
    <w:rsid w:val="001C2003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45D6"/>
    <w:rsid w:val="00266461"/>
    <w:rsid w:val="002A0173"/>
    <w:rsid w:val="002B29C9"/>
    <w:rsid w:val="002C561B"/>
    <w:rsid w:val="002C6424"/>
    <w:rsid w:val="002D3404"/>
    <w:rsid w:val="002D3991"/>
    <w:rsid w:val="002E4690"/>
    <w:rsid w:val="002E5DFC"/>
    <w:rsid w:val="002F077D"/>
    <w:rsid w:val="002F24B2"/>
    <w:rsid w:val="00317768"/>
    <w:rsid w:val="00330251"/>
    <w:rsid w:val="003332DC"/>
    <w:rsid w:val="003417D3"/>
    <w:rsid w:val="003465F6"/>
    <w:rsid w:val="0037285B"/>
    <w:rsid w:val="00373E73"/>
    <w:rsid w:val="00377A95"/>
    <w:rsid w:val="00381989"/>
    <w:rsid w:val="003B2043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64414"/>
    <w:rsid w:val="00470D8D"/>
    <w:rsid w:val="00481C03"/>
    <w:rsid w:val="00486586"/>
    <w:rsid w:val="004A0AEE"/>
    <w:rsid w:val="004A45FD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2BA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41981"/>
    <w:rsid w:val="0065060F"/>
    <w:rsid w:val="00654C55"/>
    <w:rsid w:val="00660BAA"/>
    <w:rsid w:val="00671D20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5CDE"/>
    <w:rsid w:val="00A8659C"/>
    <w:rsid w:val="00AA5610"/>
    <w:rsid w:val="00AA72D3"/>
    <w:rsid w:val="00AB0F28"/>
    <w:rsid w:val="00AE2E31"/>
    <w:rsid w:val="00AF5E62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77AD6"/>
    <w:rsid w:val="00B81DC7"/>
    <w:rsid w:val="00B84603"/>
    <w:rsid w:val="00B96EDE"/>
    <w:rsid w:val="00BB4322"/>
    <w:rsid w:val="00BC5763"/>
    <w:rsid w:val="00BE3706"/>
    <w:rsid w:val="00BE370C"/>
    <w:rsid w:val="00BF04B6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85F"/>
    <w:rsid w:val="00CA1986"/>
    <w:rsid w:val="00CB22E3"/>
    <w:rsid w:val="00CC6437"/>
    <w:rsid w:val="00CE5F25"/>
    <w:rsid w:val="00CF0147"/>
    <w:rsid w:val="00CF71D1"/>
    <w:rsid w:val="00D05134"/>
    <w:rsid w:val="00D05CC5"/>
    <w:rsid w:val="00D06A8A"/>
    <w:rsid w:val="00D120AD"/>
    <w:rsid w:val="00D178ED"/>
    <w:rsid w:val="00D300CC"/>
    <w:rsid w:val="00D326B6"/>
    <w:rsid w:val="00D32754"/>
    <w:rsid w:val="00D35E77"/>
    <w:rsid w:val="00D36FE3"/>
    <w:rsid w:val="00D42348"/>
    <w:rsid w:val="00D53F12"/>
    <w:rsid w:val="00D55C28"/>
    <w:rsid w:val="00D71F59"/>
    <w:rsid w:val="00D76ECD"/>
    <w:rsid w:val="00D81F7F"/>
    <w:rsid w:val="00D85263"/>
    <w:rsid w:val="00DA31D3"/>
    <w:rsid w:val="00DB3A3B"/>
    <w:rsid w:val="00DB62A4"/>
    <w:rsid w:val="00DC0A66"/>
    <w:rsid w:val="00DC1174"/>
    <w:rsid w:val="00DD0EE8"/>
    <w:rsid w:val="00DF00AE"/>
    <w:rsid w:val="00DF414C"/>
    <w:rsid w:val="00DF5B6E"/>
    <w:rsid w:val="00E07560"/>
    <w:rsid w:val="00E11422"/>
    <w:rsid w:val="00E1305F"/>
    <w:rsid w:val="00E131B2"/>
    <w:rsid w:val="00E1486A"/>
    <w:rsid w:val="00E167F0"/>
    <w:rsid w:val="00E20D36"/>
    <w:rsid w:val="00E266B8"/>
    <w:rsid w:val="00E31A6C"/>
    <w:rsid w:val="00E33A0A"/>
    <w:rsid w:val="00E33AED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357"/>
    <w:rsid w:val="00EA5E45"/>
    <w:rsid w:val="00EB23E6"/>
    <w:rsid w:val="00EB2D54"/>
    <w:rsid w:val="00EE5B15"/>
    <w:rsid w:val="00EF27CD"/>
    <w:rsid w:val="00F10F21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86EE5"/>
    <w:rsid w:val="00F9231F"/>
    <w:rsid w:val="00F96A72"/>
    <w:rsid w:val="00FC09E3"/>
    <w:rsid w:val="00FC4345"/>
    <w:rsid w:val="00FD0376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76BEC8-7377-49A0-8C2D-82D5696DE4B3}"/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6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2026-07-06T14:27:00Z</dcterms:created>
  <dcterms:modified xsi:type="dcterms:W3CDTF">2026-07-06T14:34:00Z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