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9D1D0F" w14:textId="77777777" w:rsidR="00D120AD" w:rsidRDefault="00D120AD" w:rsidP="00D120AD">
      <w:pPr>
        <w:pStyle w:val="Title"/>
        <w:rPr>
          <w:noProof/>
          <w:lang w:eastAsia="zh-CN"/>
        </w:rPr>
      </w:pPr>
      <w:r>
        <w:rPr>
          <w:noProof/>
          <w:lang w:eastAsia="zh-CN"/>
        </w:rPr>
        <w:t>Completion of Language or</w:t>
      </w:r>
    </w:p>
    <w:p w14:paraId="3328F564" w14:textId="44F344D3" w:rsidR="00717D03" w:rsidRDefault="00D120AD" w:rsidP="00D120AD">
      <w:pPr>
        <w:pStyle w:val="Title"/>
        <w:rPr>
          <w:noProof/>
        </w:rPr>
      </w:pPr>
      <w:r>
        <w:rPr>
          <w:noProof/>
          <w:lang w:eastAsia="zh-CN"/>
        </w:rPr>
        <w:t>Cognate Skill Requirement</w:t>
      </w:r>
    </w:p>
    <w:p w14:paraId="455AD55E" w14:textId="5719DC40" w:rsidR="00E70D25" w:rsidRDefault="004A45FD" w:rsidP="00E70D25">
      <w:pPr>
        <w:pStyle w:val="Subtitle"/>
        <w:rPr>
          <w:lang w:eastAsia="zh-CN"/>
        </w:rPr>
      </w:pPr>
      <w:r w:rsidRPr="004A45FD">
        <w:rPr>
          <w:lang w:eastAsia="zh-CN"/>
        </w:rPr>
        <w:t>GRADUATE PROGRAM IN POLITICAL SCIENCE</w:t>
      </w:r>
      <w:r>
        <w:rPr>
          <w:lang w:eastAsia="zh-CN"/>
        </w:rPr>
        <w:br/>
      </w:r>
      <w:r>
        <w:rPr>
          <w:rFonts w:hint="eastAsia"/>
          <w:lang w:eastAsia="zh-CN"/>
        </w:rPr>
        <w:t>York University</w:t>
      </w:r>
    </w:p>
    <w:p w14:paraId="0E203A5E" w14:textId="471EAFFD" w:rsidR="00D120AD" w:rsidRDefault="00D120AD" w:rsidP="00D120AD">
      <w:pPr>
        <w:pStyle w:val="Heading1"/>
        <w:rPr>
          <w:lang w:eastAsia="zh-CN"/>
        </w:rPr>
      </w:pPr>
      <w:r>
        <w:rPr>
          <w:lang w:eastAsia="zh-CN"/>
        </w:rPr>
        <w:t>Part A: Request for Approval of Plan for Completion of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Language or Cognate Skill Requirement</w:t>
      </w:r>
    </w:p>
    <w:p w14:paraId="480D1AEC" w14:textId="4FF1F714" w:rsidR="00D120AD" w:rsidRDefault="00D120AD" w:rsidP="00D120AD">
      <w:pPr>
        <w:rPr>
          <w:lang w:eastAsia="zh-CN"/>
        </w:rPr>
      </w:pPr>
      <w:r>
        <w:rPr>
          <w:lang w:eastAsia="zh-CN"/>
        </w:rPr>
        <w:t>Part A must be completed and submitted to the Graduate Program office at the time of submitting the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Dissertation proposal or earlier. A dissertation defence cannot be scheduled until the GDP has approved the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completion of the student’s language or cognate skill requirement.</w:t>
      </w:r>
    </w:p>
    <w:p w14:paraId="35F3674E" w14:textId="5233B683" w:rsidR="00D120AD" w:rsidRDefault="00D120AD" w:rsidP="00D120AD">
      <w:pPr>
        <w:rPr>
          <w:lang w:eastAsia="zh-CN"/>
        </w:rPr>
      </w:pPr>
      <w:r>
        <w:rPr>
          <w:lang w:eastAsia="zh-CN"/>
        </w:rPr>
        <w:t>Students should familiarize themselves with rules regarding the language or cognate skill requirement in the</w:t>
      </w:r>
      <w:r>
        <w:rPr>
          <w:rFonts w:hint="eastAsia"/>
          <w:lang w:eastAsia="zh-CN"/>
        </w:rPr>
        <w:t xml:space="preserve"> </w:t>
      </w:r>
      <w:hyperlink r:id="rId11" w:history="1">
        <w:r w:rsidRPr="00D120AD">
          <w:rPr>
            <w:rStyle w:val="Hyperlink"/>
            <w:lang w:eastAsia="zh-CN"/>
          </w:rPr>
          <w:t>Graduate Program in Political Science Rules and Procedures</w:t>
        </w:r>
      </w:hyperlink>
      <w:r>
        <w:rPr>
          <w:lang w:eastAsia="zh-CN"/>
        </w:rPr>
        <w:t xml:space="preserve"> and appended to this form. In making their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selection, students must consult closely with their supervisors.</w:t>
      </w:r>
    </w:p>
    <w:p w14:paraId="66F44D44" w14:textId="2B7937A2" w:rsidR="00D120AD" w:rsidRPr="00D120AD" w:rsidRDefault="00D120AD" w:rsidP="00D120AD">
      <w:pPr>
        <w:pStyle w:val="Heading1"/>
        <w:rPr>
          <w:rFonts w:hint="eastAsia"/>
          <w:lang w:eastAsia="zh-CN"/>
        </w:rPr>
      </w:pPr>
      <w:r w:rsidRPr="00D120AD">
        <w:rPr>
          <w:lang w:eastAsia="zh-CN"/>
        </w:rPr>
        <w:t>To be completed by the student</w:t>
      </w:r>
    </w:p>
    <w:p w14:paraId="7BA7D9A7" w14:textId="0811BB0B" w:rsidR="00D120AD" w:rsidRDefault="00DF414C" w:rsidP="00DF414C">
      <w:pPr>
        <w:rPr>
          <w:lang w:eastAsia="zh-CN"/>
        </w:rPr>
      </w:pPr>
      <w:r>
        <w:rPr>
          <w:rFonts w:hint="eastAsia"/>
          <w:lang w:eastAsia="zh-CN"/>
        </w:rPr>
        <w:t>Student Name: __________________________</w:t>
      </w:r>
      <w:r w:rsidR="00D120AD">
        <w:rPr>
          <w:rFonts w:hint="eastAsia"/>
          <w:lang w:eastAsia="zh-CN"/>
        </w:rPr>
        <w:t xml:space="preserve">_ </w:t>
      </w:r>
      <w:r>
        <w:rPr>
          <w:rFonts w:hint="eastAsia"/>
          <w:lang w:eastAsia="zh-CN"/>
        </w:rPr>
        <w:t xml:space="preserve">Student Number: _____________________   </w:t>
      </w:r>
    </w:p>
    <w:p w14:paraId="2361C069" w14:textId="1954CB63" w:rsidR="00DF414C" w:rsidRDefault="00DF414C" w:rsidP="00DF414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Email Address: ___________________</w:t>
      </w:r>
      <w:r w:rsidR="00D120AD">
        <w:rPr>
          <w:rFonts w:hint="eastAsia"/>
          <w:lang w:eastAsia="zh-CN"/>
        </w:rPr>
        <w:t>__________________________</w:t>
      </w:r>
    </w:p>
    <w:p w14:paraId="55A24A2F" w14:textId="1BDA2F83" w:rsidR="00EA5357" w:rsidRDefault="00EA5357" w:rsidP="00EA5357">
      <w:pPr>
        <w:rPr>
          <w:rFonts w:hint="eastAsia"/>
          <w:lang w:eastAsia="zh-CN"/>
        </w:rPr>
      </w:pPr>
      <w:r>
        <w:rPr>
          <w:lang w:eastAsia="zh-CN"/>
        </w:rPr>
        <w:t>Major Field: ______________ Proposed Language or Cognate Skill: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_____________________</w:t>
      </w:r>
    </w:p>
    <w:p w14:paraId="4E04CF14" w14:textId="280FF7EE" w:rsidR="00EA5357" w:rsidRDefault="00EA5357" w:rsidP="00EA5357">
      <w:pPr>
        <w:rPr>
          <w:rFonts w:hint="eastAsia"/>
          <w:lang w:eastAsia="zh-CN"/>
        </w:rPr>
      </w:pPr>
      <w:r>
        <w:rPr>
          <w:lang w:eastAsia="zh-CN"/>
        </w:rPr>
        <w:t>Dissertation Title: __________________________________________________________</w:t>
      </w:r>
      <w:r>
        <w:rPr>
          <w:rFonts w:hint="eastAsia"/>
          <w:lang w:eastAsia="zh-CN"/>
        </w:rPr>
        <w:t>__</w:t>
      </w:r>
    </w:p>
    <w:p w14:paraId="337C9DF1" w14:textId="6858DBEE" w:rsidR="00EA5357" w:rsidRDefault="00EA5357" w:rsidP="00EA5357">
      <w:pPr>
        <w:rPr>
          <w:lang w:eastAsia="zh-CN"/>
        </w:rPr>
      </w:pPr>
      <w:r>
        <w:rPr>
          <w:lang w:eastAsia="zh-CN"/>
        </w:rPr>
        <w:t>Dissertation Supervisor: ____________________________________________________</w:t>
      </w:r>
      <w:r>
        <w:rPr>
          <w:rFonts w:hint="eastAsia"/>
          <w:lang w:eastAsia="zh-CN"/>
        </w:rPr>
        <w:t>___</w:t>
      </w:r>
    </w:p>
    <w:p w14:paraId="1DDFAA55" w14:textId="31657077" w:rsidR="00EA5357" w:rsidRDefault="00EA5357" w:rsidP="00EA5357">
      <w:pPr>
        <w:rPr>
          <w:lang w:eastAsia="zh-CN"/>
        </w:rPr>
      </w:pPr>
      <w:r>
        <w:rPr>
          <w:lang w:eastAsia="zh-CN"/>
        </w:rPr>
        <w:t>How will the language or cognate skill selected equip you for your proposed dissertation research and meet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any stipulations of your major field?</w:t>
      </w:r>
    </w:p>
    <w:p w14:paraId="244471E5" w14:textId="77777777" w:rsidR="00EA5357" w:rsidRDefault="00EA5357" w:rsidP="00EA5357">
      <w:pPr>
        <w:rPr>
          <w:rFonts w:hint="eastAsia"/>
          <w:lang w:eastAsia="zh-CN"/>
        </w:rPr>
      </w:pPr>
    </w:p>
    <w:p w14:paraId="3B8A74FE" w14:textId="6196C508" w:rsidR="00EA5357" w:rsidRDefault="00EA5357" w:rsidP="00EA5357">
      <w:pPr>
        <w:rPr>
          <w:lang w:eastAsia="zh-CN"/>
        </w:rPr>
      </w:pPr>
      <w:r w:rsidRPr="00EA5357">
        <w:rPr>
          <w:lang w:eastAsia="zh-CN"/>
        </w:rPr>
        <w:t>How will you demonstrate the required knowledge of the language or cognate skill?</w:t>
      </w:r>
    </w:p>
    <w:p w14:paraId="4AE1E668" w14:textId="77777777" w:rsidR="00EA5357" w:rsidRDefault="00EA5357" w:rsidP="00EA5357">
      <w:pPr>
        <w:rPr>
          <w:lang w:eastAsia="zh-CN"/>
        </w:rPr>
      </w:pPr>
    </w:p>
    <w:p w14:paraId="59FEC458" w14:textId="77777777" w:rsidR="00EA5357" w:rsidRDefault="00EA5357" w:rsidP="00EA5357">
      <w:pPr>
        <w:rPr>
          <w:rFonts w:hint="eastAsia"/>
          <w:lang w:eastAsia="zh-CN"/>
        </w:rPr>
      </w:pPr>
    </w:p>
    <w:p w14:paraId="71BA7914" w14:textId="663E82D9" w:rsidR="00EA5357" w:rsidRDefault="00EA5357" w:rsidP="00EA5357">
      <w:pPr>
        <w:rPr>
          <w:lang w:eastAsia="zh-CN"/>
        </w:rPr>
      </w:pPr>
      <w:proofErr w:type="gramStart"/>
      <w:r w:rsidRPr="00EA5357">
        <w:rPr>
          <w:lang w:eastAsia="zh-CN"/>
        </w:rPr>
        <w:t>Date:_</w:t>
      </w:r>
      <w:proofErr w:type="gramEnd"/>
      <w:r w:rsidRPr="00EA5357">
        <w:rPr>
          <w:lang w:eastAsia="zh-CN"/>
        </w:rPr>
        <w:t>___________________ Student Signature: ___________________________________</w:t>
      </w:r>
    </w:p>
    <w:p w14:paraId="5033D785" w14:textId="460847FA" w:rsidR="00EA5357" w:rsidRDefault="00EA5357" w:rsidP="00EA5357">
      <w:pPr>
        <w:pStyle w:val="Heading1"/>
        <w:rPr>
          <w:lang w:eastAsia="zh-CN"/>
        </w:rPr>
      </w:pPr>
      <w:r w:rsidRPr="00EA5357">
        <w:rPr>
          <w:lang w:eastAsia="zh-CN"/>
        </w:rPr>
        <w:lastRenderedPageBreak/>
        <w:t>To be completed by the supervisor</w:t>
      </w:r>
    </w:p>
    <w:p w14:paraId="025B1ACF" w14:textId="610B24BE" w:rsidR="00EA5357" w:rsidRDefault="00EA5357" w:rsidP="00EA5357">
      <w:pPr>
        <w:rPr>
          <w:lang w:eastAsia="zh-CN"/>
        </w:rPr>
      </w:pPr>
      <w:r w:rsidRPr="00EA5357">
        <w:rPr>
          <w:lang w:eastAsia="zh-CN"/>
        </w:rPr>
        <w:t>Supervisor’s comments:</w:t>
      </w:r>
    </w:p>
    <w:p w14:paraId="57B8AB2D" w14:textId="77777777" w:rsidR="00EA5357" w:rsidRDefault="00EA5357" w:rsidP="00EA5357">
      <w:pPr>
        <w:rPr>
          <w:lang w:eastAsia="zh-CN"/>
        </w:rPr>
      </w:pPr>
    </w:p>
    <w:p w14:paraId="288055C3" w14:textId="77777777" w:rsidR="00EA5357" w:rsidRDefault="00EA5357" w:rsidP="00EA5357">
      <w:pPr>
        <w:rPr>
          <w:rFonts w:hint="eastAsia"/>
          <w:lang w:eastAsia="zh-CN"/>
        </w:rPr>
      </w:pPr>
    </w:p>
    <w:p w14:paraId="1DCE23E5" w14:textId="5B6539E3" w:rsidR="00EA5357" w:rsidRDefault="00EA5357" w:rsidP="00EA5357">
      <w:pPr>
        <w:rPr>
          <w:rFonts w:hint="eastAsia"/>
          <w:lang w:eastAsia="zh-CN"/>
        </w:rPr>
      </w:pPr>
      <w:r>
        <w:rPr>
          <w:lang w:eastAsia="zh-CN"/>
        </w:rPr>
        <w:t>Date: ______________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Supervisor Signature: _____________________________</w:t>
      </w:r>
      <w:r>
        <w:rPr>
          <w:rFonts w:hint="eastAsia"/>
          <w:lang w:eastAsia="zh-CN"/>
        </w:rPr>
        <w:t>_________</w:t>
      </w:r>
    </w:p>
    <w:p w14:paraId="2960E259" w14:textId="560B12B0" w:rsidR="00EA5357" w:rsidRDefault="00EA5357" w:rsidP="00EA5357">
      <w:pPr>
        <w:rPr>
          <w:rFonts w:hint="eastAsia"/>
          <w:lang w:eastAsia="zh-CN"/>
        </w:rPr>
      </w:pPr>
      <w:r>
        <w:rPr>
          <w:lang w:eastAsia="zh-CN"/>
        </w:rPr>
        <w:t>Date: ____________</w:t>
      </w:r>
      <w:r>
        <w:rPr>
          <w:rFonts w:hint="eastAsia"/>
          <w:lang w:eastAsia="zh-CN"/>
        </w:rPr>
        <w:t>__</w:t>
      </w:r>
      <w:r>
        <w:rPr>
          <w:lang w:eastAsia="zh-CN"/>
        </w:rPr>
        <w:t xml:space="preserve"> Graduate Program Director Name: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_______________________</w:t>
      </w:r>
      <w:r>
        <w:rPr>
          <w:rFonts w:hint="eastAsia"/>
          <w:lang w:eastAsia="zh-CN"/>
        </w:rPr>
        <w:t>_____</w:t>
      </w:r>
    </w:p>
    <w:p w14:paraId="643F8BFB" w14:textId="41CDDB0F" w:rsidR="00EA5357" w:rsidRDefault="00EA5357" w:rsidP="00EA5357">
      <w:pPr>
        <w:rPr>
          <w:lang w:eastAsia="zh-CN"/>
        </w:rPr>
      </w:pPr>
      <w:r>
        <w:rPr>
          <w:lang w:eastAsia="zh-CN"/>
        </w:rPr>
        <w:t>Graduate Program Director Signature: __________________________________________</w:t>
      </w:r>
      <w:r>
        <w:rPr>
          <w:rFonts w:hint="eastAsia"/>
          <w:lang w:eastAsia="zh-CN"/>
        </w:rPr>
        <w:t>__</w:t>
      </w:r>
    </w:p>
    <w:p w14:paraId="74430D46" w14:textId="1459DE8D" w:rsidR="00EA5357" w:rsidRDefault="00EA5357" w:rsidP="00EA5357">
      <w:pPr>
        <w:pStyle w:val="Heading1"/>
        <w:rPr>
          <w:lang w:eastAsia="zh-CN"/>
        </w:rPr>
      </w:pPr>
      <w:r>
        <w:rPr>
          <w:lang w:eastAsia="zh-CN"/>
        </w:rPr>
        <w:t>Part B: Request for Approval of Completion of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Language or Cognate Skill Requirement</w:t>
      </w:r>
    </w:p>
    <w:p w14:paraId="2A394582" w14:textId="5743D216" w:rsidR="00EA5357" w:rsidRDefault="00EA5357" w:rsidP="00EA5357">
      <w:pPr>
        <w:rPr>
          <w:lang w:eastAsia="zh-CN"/>
        </w:rPr>
      </w:pPr>
      <w:r>
        <w:rPr>
          <w:lang w:eastAsia="zh-CN"/>
        </w:rPr>
        <w:t>Part B must be completed and submitted to the Graduate Program Office with the required supporting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documentation well in advance of requesting the scheduling of the dissertation defence. A dissertation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defence cannot be scheduled until the GPD has approved completion of the student’s language or cognate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skill requirement.</w:t>
      </w:r>
    </w:p>
    <w:p w14:paraId="1CA0AE4D" w14:textId="1CE7A5E2" w:rsidR="00EA5357" w:rsidRDefault="00EA5357" w:rsidP="00EA5357">
      <w:pPr>
        <w:rPr>
          <w:lang w:eastAsia="zh-CN"/>
        </w:rPr>
      </w:pPr>
      <w:r>
        <w:rPr>
          <w:lang w:eastAsia="zh-CN"/>
        </w:rPr>
        <w:t>Students should familiarize themselves with rules regarding the language or cognate skill requirement in the</w:t>
      </w:r>
      <w:r>
        <w:rPr>
          <w:rFonts w:hint="eastAsia"/>
          <w:lang w:eastAsia="zh-CN"/>
        </w:rPr>
        <w:t xml:space="preserve"> </w:t>
      </w:r>
      <w:hyperlink r:id="rId12" w:history="1">
        <w:r w:rsidRPr="00EA5357">
          <w:rPr>
            <w:rStyle w:val="Hyperlink"/>
            <w:lang w:eastAsia="zh-CN"/>
          </w:rPr>
          <w:t>Graduate Program in Political Science Rules and Procedures</w:t>
        </w:r>
      </w:hyperlink>
      <w:r>
        <w:rPr>
          <w:lang w:eastAsia="zh-CN"/>
        </w:rPr>
        <w:t xml:space="preserve"> and appended to this form. In making their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selection, students must consult closely with their supervisors.</w:t>
      </w:r>
    </w:p>
    <w:p w14:paraId="6AC2AC49" w14:textId="77777777" w:rsidR="00EA5357" w:rsidRPr="00D120AD" w:rsidRDefault="00EA5357" w:rsidP="00EA5357">
      <w:pPr>
        <w:pStyle w:val="Heading1"/>
        <w:rPr>
          <w:rFonts w:hint="eastAsia"/>
          <w:lang w:eastAsia="zh-CN"/>
        </w:rPr>
      </w:pPr>
      <w:r w:rsidRPr="00D120AD">
        <w:rPr>
          <w:lang w:eastAsia="zh-CN"/>
        </w:rPr>
        <w:t>To be completed by the student</w:t>
      </w:r>
    </w:p>
    <w:p w14:paraId="49584CF4" w14:textId="77777777" w:rsidR="00EA5357" w:rsidRDefault="00EA5357" w:rsidP="00EA5357">
      <w:pPr>
        <w:rPr>
          <w:lang w:eastAsia="zh-CN"/>
        </w:rPr>
      </w:pPr>
      <w:r>
        <w:rPr>
          <w:rFonts w:hint="eastAsia"/>
          <w:lang w:eastAsia="zh-CN"/>
        </w:rPr>
        <w:t xml:space="preserve">Student Name: ___________________________ Student Number: _____________________   </w:t>
      </w:r>
    </w:p>
    <w:p w14:paraId="5B8CFDB6" w14:textId="77777777" w:rsidR="00EA5357" w:rsidRDefault="00EA5357" w:rsidP="00EA535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Email Address: _____________________________________________</w:t>
      </w:r>
    </w:p>
    <w:p w14:paraId="4AEE1D7C" w14:textId="77777777" w:rsidR="00EA5357" w:rsidRDefault="00EA5357" w:rsidP="00EA5357">
      <w:pPr>
        <w:rPr>
          <w:rFonts w:hint="eastAsia"/>
          <w:lang w:eastAsia="zh-CN"/>
        </w:rPr>
      </w:pPr>
      <w:r>
        <w:rPr>
          <w:lang w:eastAsia="zh-CN"/>
        </w:rPr>
        <w:t>Major Field: ______________ Proposed Language or Cognate Skill: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_____________________</w:t>
      </w:r>
    </w:p>
    <w:p w14:paraId="2BEE0D3E" w14:textId="77777777" w:rsidR="00EA5357" w:rsidRDefault="00EA5357" w:rsidP="00EA5357">
      <w:pPr>
        <w:rPr>
          <w:rFonts w:hint="eastAsia"/>
          <w:lang w:eastAsia="zh-CN"/>
        </w:rPr>
      </w:pPr>
      <w:r>
        <w:rPr>
          <w:lang w:eastAsia="zh-CN"/>
        </w:rPr>
        <w:t>Dissertation Title: __________________________________________________________</w:t>
      </w:r>
      <w:r>
        <w:rPr>
          <w:rFonts w:hint="eastAsia"/>
          <w:lang w:eastAsia="zh-CN"/>
        </w:rPr>
        <w:t>__</w:t>
      </w:r>
    </w:p>
    <w:p w14:paraId="667ECC47" w14:textId="77777777" w:rsidR="00EA5357" w:rsidRDefault="00EA5357" w:rsidP="00EA5357">
      <w:pPr>
        <w:rPr>
          <w:lang w:eastAsia="zh-CN"/>
        </w:rPr>
      </w:pPr>
      <w:r>
        <w:rPr>
          <w:lang w:eastAsia="zh-CN"/>
        </w:rPr>
        <w:t>Dissertation Supervisor: ____________________________________________________</w:t>
      </w:r>
      <w:r>
        <w:rPr>
          <w:rFonts w:hint="eastAsia"/>
          <w:lang w:eastAsia="zh-CN"/>
        </w:rPr>
        <w:t>___</w:t>
      </w:r>
    </w:p>
    <w:p w14:paraId="3B8AB4D3" w14:textId="7DFB6042" w:rsidR="00EA5357" w:rsidRDefault="00EA5357" w:rsidP="00EA5357">
      <w:pPr>
        <w:rPr>
          <w:lang w:eastAsia="zh-CN"/>
        </w:rPr>
      </w:pPr>
      <w:r>
        <w:rPr>
          <w:lang w:eastAsia="zh-CN"/>
        </w:rPr>
        <w:t>How does the language or cognate skill selected equip you for your dissertation research and meet any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stipulations of your major field? (Explain any changes that have occurred since completing Part A.)</w:t>
      </w:r>
    </w:p>
    <w:p w14:paraId="42DF077A" w14:textId="77777777" w:rsidR="00EA5357" w:rsidRDefault="00EA5357" w:rsidP="00EA5357">
      <w:pPr>
        <w:rPr>
          <w:rFonts w:hint="eastAsia"/>
          <w:lang w:eastAsia="zh-CN"/>
        </w:rPr>
      </w:pPr>
    </w:p>
    <w:p w14:paraId="779D9456" w14:textId="45E11E38" w:rsidR="00EA5357" w:rsidRDefault="00EA5357" w:rsidP="00EA5357">
      <w:pPr>
        <w:rPr>
          <w:lang w:eastAsia="zh-CN"/>
        </w:rPr>
      </w:pPr>
      <w:r>
        <w:rPr>
          <w:lang w:eastAsia="zh-CN"/>
        </w:rPr>
        <w:lastRenderedPageBreak/>
        <w:t>How are you demonstrating the required knowledge of the language or cognate skill? (Explain any changes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that have occurred since completing Part A.)</w:t>
      </w:r>
    </w:p>
    <w:p w14:paraId="77FE7833" w14:textId="77777777" w:rsidR="00EA5357" w:rsidRDefault="00EA5357" w:rsidP="00EA5357">
      <w:pPr>
        <w:rPr>
          <w:rFonts w:hint="eastAsia"/>
          <w:lang w:eastAsia="zh-CN"/>
        </w:rPr>
      </w:pPr>
    </w:p>
    <w:p w14:paraId="1D2E5D16" w14:textId="7F9EA6D8" w:rsidR="00EA5357" w:rsidRDefault="00EA5357" w:rsidP="00EA5357">
      <w:pPr>
        <w:rPr>
          <w:rFonts w:hint="eastAsia"/>
          <w:lang w:eastAsia="zh-CN"/>
        </w:rPr>
      </w:pPr>
      <w:r>
        <w:rPr>
          <w:lang w:eastAsia="zh-CN"/>
        </w:rPr>
        <w:t>If the student’s choice of language or cognate skill or their dissertation topic has changed since completing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Part A, the supervisor’s comments and signature are required.</w:t>
      </w:r>
    </w:p>
    <w:p w14:paraId="7B618A88" w14:textId="77777777" w:rsidR="00EA5357" w:rsidRDefault="00EA5357" w:rsidP="00EA5357">
      <w:pPr>
        <w:rPr>
          <w:lang w:eastAsia="zh-CN"/>
        </w:rPr>
      </w:pPr>
      <w:r w:rsidRPr="00EA5357">
        <w:rPr>
          <w:lang w:eastAsia="zh-CN"/>
        </w:rPr>
        <w:t>Supervisor’s comments:</w:t>
      </w:r>
    </w:p>
    <w:p w14:paraId="680C7B70" w14:textId="77777777" w:rsidR="00EA5357" w:rsidRDefault="00EA5357" w:rsidP="00EA5357">
      <w:pPr>
        <w:rPr>
          <w:lang w:eastAsia="zh-CN"/>
        </w:rPr>
      </w:pPr>
    </w:p>
    <w:p w14:paraId="41E87771" w14:textId="77777777" w:rsidR="00EA5357" w:rsidRDefault="00EA5357" w:rsidP="00EA5357">
      <w:pPr>
        <w:rPr>
          <w:rFonts w:hint="eastAsia"/>
          <w:lang w:eastAsia="zh-CN"/>
        </w:rPr>
      </w:pPr>
    </w:p>
    <w:p w14:paraId="3B273901" w14:textId="4830D1A5" w:rsidR="00EA5357" w:rsidRDefault="00EA5357" w:rsidP="00EA5357">
      <w:pPr>
        <w:rPr>
          <w:lang w:eastAsia="zh-CN"/>
        </w:rPr>
      </w:pPr>
      <w:r>
        <w:rPr>
          <w:lang w:eastAsia="zh-CN"/>
        </w:rPr>
        <w:t>Date: ______________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Supervisor Signature: _____________________________</w:t>
      </w:r>
      <w:r>
        <w:rPr>
          <w:rFonts w:hint="eastAsia"/>
          <w:lang w:eastAsia="zh-CN"/>
        </w:rPr>
        <w:t>_________</w:t>
      </w:r>
    </w:p>
    <w:p w14:paraId="3D91F735" w14:textId="77777777" w:rsidR="00EA5357" w:rsidRDefault="00EA5357" w:rsidP="00EA5357">
      <w:pPr>
        <w:pStyle w:val="Heading1"/>
        <w:rPr>
          <w:lang w:eastAsia="zh-CN"/>
        </w:rPr>
      </w:pPr>
      <w:r>
        <w:rPr>
          <w:lang w:eastAsia="zh-CN"/>
        </w:rPr>
        <w:t>To be completed by the examiner</w:t>
      </w:r>
    </w:p>
    <w:p w14:paraId="32A35192" w14:textId="6AB923C5" w:rsidR="00EA5357" w:rsidRDefault="00EA5357" w:rsidP="00EA5357">
      <w:pPr>
        <w:rPr>
          <w:lang w:eastAsia="zh-CN"/>
        </w:rPr>
      </w:pPr>
      <w:r>
        <w:rPr>
          <w:lang w:eastAsia="zh-CN"/>
        </w:rPr>
        <w:t>where demonstration of the language skill is by special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examination:</w:t>
      </w:r>
    </w:p>
    <w:p w14:paraId="2385B914" w14:textId="4169B05C" w:rsidR="00EA5357" w:rsidRDefault="00EA5357" w:rsidP="00EA5357">
      <w:pPr>
        <w:rPr>
          <w:lang w:eastAsia="zh-CN"/>
        </w:rPr>
      </w:pPr>
      <w:r>
        <w:rPr>
          <w:lang w:eastAsia="zh-CN"/>
        </w:rPr>
        <w:t>Having examined the student on _________________</w:t>
      </w:r>
      <w:proofErr w:type="gramStart"/>
      <w:r>
        <w:rPr>
          <w:lang w:eastAsia="zh-CN"/>
        </w:rPr>
        <w:t>_(</w:t>
      </w:r>
      <w:proofErr w:type="gramEnd"/>
      <w:r>
        <w:rPr>
          <w:lang w:eastAsia="zh-CN"/>
        </w:rPr>
        <w:t>insert date) according to the procedure specified in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the Graduate Program in Political Science Rules and Procedures (see attached), I attest that:</w:t>
      </w:r>
    </w:p>
    <w:p w14:paraId="6A016880" w14:textId="74FF8636" w:rsidR="00EA5357" w:rsidRDefault="00EA5357" w:rsidP="00EA5357">
      <w:pPr>
        <w:rPr>
          <w:lang w:eastAsia="zh-CN"/>
        </w:rPr>
      </w:pPr>
      <w:r>
        <w:rPr>
          <w:lang w:eastAsia="zh-C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0"/>
      <w:r>
        <w:rPr>
          <w:rFonts w:hint="eastAsia"/>
          <w:lang w:eastAsia="zh-CN"/>
        </w:rPr>
        <w:t xml:space="preserve"> </w:t>
      </w:r>
      <w:r>
        <w:rPr>
          <w:lang w:eastAsia="zh-CN"/>
        </w:rPr>
        <w:t>The student HAS demonstrated skill in the language or cognate area at least equivalent to a B+ or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better earned in completing a second-year undergraduate level course; or</w:t>
      </w:r>
    </w:p>
    <w:p w14:paraId="7350470C" w14:textId="66B0DAB0" w:rsidR="00EA5357" w:rsidRDefault="00EA5357" w:rsidP="00EA5357">
      <w:pPr>
        <w:rPr>
          <w:lang w:eastAsia="zh-CN"/>
        </w:rPr>
      </w:pPr>
      <w:r>
        <w:rPr>
          <w:lang w:eastAsia="zh-C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1"/>
      <w:r>
        <w:rPr>
          <w:rFonts w:hint="eastAsia"/>
          <w:lang w:eastAsia="zh-CN"/>
        </w:rPr>
        <w:t xml:space="preserve"> </w:t>
      </w:r>
      <w:r>
        <w:rPr>
          <w:lang w:eastAsia="zh-CN"/>
        </w:rPr>
        <w:t>The student HAS NOT demonstrated skill in the language or cognate area at least equivalent to a B+ or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better earned in completing a second-year undergraduate level course.</w:t>
      </w:r>
    </w:p>
    <w:p w14:paraId="26DDB2BA" w14:textId="3583509F" w:rsidR="00EA5357" w:rsidRDefault="00EA5357" w:rsidP="00EA5357">
      <w:pPr>
        <w:rPr>
          <w:lang w:eastAsia="zh-CN"/>
        </w:rPr>
      </w:pPr>
      <w:r w:rsidRPr="00EA5357">
        <w:rPr>
          <w:lang w:eastAsia="zh-CN"/>
        </w:rPr>
        <w:t>Examiner’s comments:</w:t>
      </w:r>
    </w:p>
    <w:p w14:paraId="0D4925E6" w14:textId="77777777" w:rsidR="00EA5357" w:rsidRDefault="00EA5357" w:rsidP="00EA5357">
      <w:pPr>
        <w:rPr>
          <w:lang w:eastAsia="zh-CN"/>
        </w:rPr>
      </w:pPr>
    </w:p>
    <w:p w14:paraId="072EDB1D" w14:textId="77777777" w:rsidR="00EA5357" w:rsidRDefault="00EA5357" w:rsidP="00EA5357">
      <w:pPr>
        <w:rPr>
          <w:lang w:eastAsia="zh-CN"/>
        </w:rPr>
      </w:pPr>
    </w:p>
    <w:p w14:paraId="7D28F817" w14:textId="51C7BDCE" w:rsidR="00EA5357" w:rsidRDefault="00EA5357" w:rsidP="00EA5357">
      <w:pPr>
        <w:rPr>
          <w:rFonts w:hint="eastAsia"/>
          <w:lang w:eastAsia="zh-CN"/>
        </w:rPr>
      </w:pPr>
      <w:r>
        <w:rPr>
          <w:lang w:eastAsia="zh-CN"/>
        </w:rPr>
        <w:t xml:space="preserve">Date: ______________________________ Examiner </w:t>
      </w:r>
      <w:r>
        <w:rPr>
          <w:lang w:eastAsia="zh-CN"/>
        </w:rPr>
        <w:t>Name: _</w:t>
      </w:r>
      <w:r>
        <w:rPr>
          <w:lang w:eastAsia="zh-CN"/>
        </w:rPr>
        <w:t>_________________________</w:t>
      </w:r>
    </w:p>
    <w:p w14:paraId="27C28D55" w14:textId="73B00072" w:rsidR="00EA5357" w:rsidRDefault="00EA5357" w:rsidP="00EA5357">
      <w:pPr>
        <w:rPr>
          <w:rFonts w:hint="eastAsia"/>
          <w:lang w:eastAsia="zh-CN"/>
        </w:rPr>
      </w:pPr>
      <w:r>
        <w:rPr>
          <w:lang w:eastAsia="zh-CN"/>
        </w:rPr>
        <w:t>Examiner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Signature: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_______________________________________________________</w:t>
      </w:r>
      <w:r>
        <w:rPr>
          <w:rFonts w:hint="eastAsia"/>
          <w:lang w:eastAsia="zh-CN"/>
        </w:rPr>
        <w:t>___</w:t>
      </w:r>
    </w:p>
    <w:p w14:paraId="6DB4BCD5" w14:textId="77777777" w:rsidR="00EA5357" w:rsidRPr="00EA5357" w:rsidRDefault="00EA5357" w:rsidP="00EA5357">
      <w:pPr>
        <w:rPr>
          <w:b/>
          <w:bCs/>
          <w:lang w:eastAsia="zh-CN"/>
        </w:rPr>
      </w:pPr>
      <w:r w:rsidRPr="00EA5357">
        <w:rPr>
          <w:b/>
          <w:bCs/>
          <w:lang w:eastAsia="zh-CN"/>
        </w:rPr>
        <w:t>Completion of Degree Requirement Approved by Graduate Program Director:</w:t>
      </w:r>
    </w:p>
    <w:p w14:paraId="7B1E3FE4" w14:textId="45B1283D" w:rsidR="00EA5357" w:rsidRDefault="00EA5357" w:rsidP="00EA5357">
      <w:pPr>
        <w:rPr>
          <w:lang w:eastAsia="zh-CN"/>
        </w:rPr>
      </w:pPr>
      <w:r>
        <w:rPr>
          <w:lang w:eastAsia="zh-CN"/>
        </w:rPr>
        <w:t>________________________________</w:t>
      </w:r>
      <w:r>
        <w:rPr>
          <w:lang w:eastAsia="zh-CN"/>
        </w:rPr>
        <w:br/>
      </w:r>
      <w:r>
        <w:rPr>
          <w:lang w:eastAsia="zh-CN"/>
        </w:rPr>
        <w:t>Graduate Program Director Name:</w:t>
      </w:r>
    </w:p>
    <w:p w14:paraId="1965896B" w14:textId="301A64ED" w:rsidR="00EA5357" w:rsidRPr="00EA5357" w:rsidRDefault="00EA5357" w:rsidP="00EA5357">
      <w:pPr>
        <w:rPr>
          <w:rFonts w:hint="eastAsia"/>
          <w:lang w:eastAsia="zh-CN"/>
        </w:rPr>
      </w:pPr>
      <w:r>
        <w:rPr>
          <w:lang w:eastAsia="zh-CN"/>
        </w:rPr>
        <w:t>Date: _________________ Graduate Program Director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Signature: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_____________</w:t>
      </w:r>
      <w:r>
        <w:rPr>
          <w:rFonts w:hint="eastAsia"/>
          <w:lang w:eastAsia="zh-CN"/>
        </w:rPr>
        <w:t>_________</w:t>
      </w:r>
    </w:p>
    <w:sectPr w:rsidR="00EA5357" w:rsidRPr="00EA5357" w:rsidSect="0007385B">
      <w:footerReference w:type="default" r:id="rId13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AA97" w14:textId="77777777" w:rsidR="00D864A2" w:rsidRDefault="00D864A2" w:rsidP="00D55C28">
      <w:pPr>
        <w:spacing w:after="0" w:line="240" w:lineRule="auto"/>
      </w:pPr>
      <w:r>
        <w:separator/>
      </w:r>
    </w:p>
  </w:endnote>
  <w:endnote w:type="continuationSeparator" w:id="0">
    <w:p w14:paraId="1AB7DF9B" w14:textId="77777777" w:rsidR="00D864A2" w:rsidRDefault="00D864A2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49F179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295641" w14:textId="77777777" w:rsidR="00D864A2" w:rsidRDefault="00D864A2" w:rsidP="00D55C28">
      <w:pPr>
        <w:spacing w:after="0" w:line="240" w:lineRule="auto"/>
      </w:pPr>
      <w:r>
        <w:separator/>
      </w:r>
    </w:p>
  </w:footnote>
  <w:footnote w:type="continuationSeparator" w:id="0">
    <w:p w14:paraId="7BE3527B" w14:textId="77777777" w:rsidR="00D864A2" w:rsidRDefault="00D864A2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0A31DD7"/>
    <w:multiLevelType w:val="multilevel"/>
    <w:tmpl w:val="91E69D0A"/>
    <w:numStyleLink w:val="YorkBulletedList"/>
  </w:abstractNum>
  <w:abstractNum w:abstractNumId="2" w15:restartNumberingAfterBreak="0">
    <w:nsid w:val="016E165D"/>
    <w:multiLevelType w:val="multilevel"/>
    <w:tmpl w:val="91E69D0A"/>
    <w:numStyleLink w:val="YorkBulletedList"/>
  </w:abstractNum>
  <w:abstractNum w:abstractNumId="3" w15:restartNumberingAfterBreak="0">
    <w:nsid w:val="02535CDF"/>
    <w:multiLevelType w:val="multilevel"/>
    <w:tmpl w:val="91E69D0A"/>
    <w:numStyleLink w:val="YorkBulletedList"/>
  </w:abstractNum>
  <w:abstractNum w:abstractNumId="4" w15:restartNumberingAfterBreak="0">
    <w:nsid w:val="064945A1"/>
    <w:multiLevelType w:val="multilevel"/>
    <w:tmpl w:val="825A5414"/>
    <w:numStyleLink w:val="YorkSolidWhiteList"/>
  </w:abstractNum>
  <w:abstractNum w:abstractNumId="5" w15:restartNumberingAfterBreak="0">
    <w:nsid w:val="11A16F06"/>
    <w:multiLevelType w:val="hybridMultilevel"/>
    <w:tmpl w:val="ECE47BA4"/>
    <w:lvl w:ilvl="0" w:tplc="64EAC4F8">
      <w:start w:val="2"/>
      <w:numFmt w:val="bullet"/>
      <w:lvlText w:val="•"/>
      <w:lvlJc w:val="left"/>
      <w:pPr>
        <w:ind w:left="720" w:hanging="360"/>
      </w:pPr>
      <w:rPr>
        <w:rFonts w:ascii="IBM Plex Sans" w:eastAsia="SimSun" w:hAnsi="IBM Plex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8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2634C"/>
    <w:multiLevelType w:val="multilevel"/>
    <w:tmpl w:val="91E69D0A"/>
    <w:numStyleLink w:val="YorkBulletedList"/>
  </w:abstractNum>
  <w:abstractNum w:abstractNumId="10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900C4"/>
    <w:multiLevelType w:val="multilevel"/>
    <w:tmpl w:val="91E69D0A"/>
    <w:numStyleLink w:val="YorkBulletedList"/>
  </w:abstractNum>
  <w:abstractNum w:abstractNumId="12" w15:restartNumberingAfterBreak="0">
    <w:nsid w:val="21277D1C"/>
    <w:multiLevelType w:val="multilevel"/>
    <w:tmpl w:val="91E69D0A"/>
    <w:numStyleLink w:val="YorkBulletedList"/>
  </w:abstractNum>
  <w:abstractNum w:abstractNumId="13" w15:restartNumberingAfterBreak="0">
    <w:nsid w:val="2E3D1661"/>
    <w:multiLevelType w:val="multilevel"/>
    <w:tmpl w:val="825A5414"/>
    <w:numStyleLink w:val="YorkSolidWhiteList"/>
  </w:abstractNum>
  <w:abstractNum w:abstractNumId="14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6" w15:restartNumberingAfterBreak="0">
    <w:nsid w:val="321F044A"/>
    <w:multiLevelType w:val="multilevel"/>
    <w:tmpl w:val="91E69D0A"/>
    <w:numStyleLink w:val="YorkBulletedList"/>
  </w:abstractNum>
  <w:abstractNum w:abstractNumId="17" w15:restartNumberingAfterBreak="0">
    <w:nsid w:val="322443F4"/>
    <w:multiLevelType w:val="multilevel"/>
    <w:tmpl w:val="91E69D0A"/>
    <w:numStyleLink w:val="YorkBulletedList"/>
  </w:abstractNum>
  <w:abstractNum w:abstractNumId="18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9" w15:restartNumberingAfterBreak="0">
    <w:nsid w:val="358035F0"/>
    <w:multiLevelType w:val="multilevel"/>
    <w:tmpl w:val="91E69D0A"/>
    <w:numStyleLink w:val="YorkBulletedList"/>
  </w:abstractNum>
  <w:abstractNum w:abstractNumId="20" w15:restartNumberingAfterBreak="0">
    <w:nsid w:val="36761D70"/>
    <w:multiLevelType w:val="hybridMultilevel"/>
    <w:tmpl w:val="A06273A6"/>
    <w:lvl w:ilvl="0" w:tplc="FF006C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05A81"/>
    <w:multiLevelType w:val="multilevel"/>
    <w:tmpl w:val="91E69D0A"/>
    <w:numStyleLink w:val="YorkBulletedList"/>
  </w:abstractNum>
  <w:abstractNum w:abstractNumId="23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CA0137"/>
    <w:multiLevelType w:val="hybridMultilevel"/>
    <w:tmpl w:val="5AC21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FC65C7"/>
    <w:multiLevelType w:val="multilevel"/>
    <w:tmpl w:val="91E69D0A"/>
    <w:numStyleLink w:val="YorkBulletedList"/>
  </w:abstractNum>
  <w:abstractNum w:abstractNumId="26" w15:restartNumberingAfterBreak="0">
    <w:nsid w:val="47FA7274"/>
    <w:multiLevelType w:val="multilevel"/>
    <w:tmpl w:val="91E69D0A"/>
    <w:numStyleLink w:val="YorkBulletedList"/>
  </w:abstractNum>
  <w:abstractNum w:abstractNumId="2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B0098"/>
    <w:multiLevelType w:val="hybridMultilevel"/>
    <w:tmpl w:val="639A8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406A1B"/>
    <w:multiLevelType w:val="multilevel"/>
    <w:tmpl w:val="91E69D0A"/>
    <w:numStyleLink w:val="YorkBulletedList"/>
  </w:abstractNum>
  <w:abstractNum w:abstractNumId="33" w15:restartNumberingAfterBreak="0">
    <w:nsid w:val="55EE508D"/>
    <w:multiLevelType w:val="hybridMultilevel"/>
    <w:tmpl w:val="88D4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35" w15:restartNumberingAfterBreak="0">
    <w:nsid w:val="5FD95231"/>
    <w:multiLevelType w:val="multilevel"/>
    <w:tmpl w:val="91E69D0A"/>
    <w:numStyleLink w:val="YorkBulletedList"/>
  </w:abstractNum>
  <w:abstractNum w:abstractNumId="36" w15:restartNumberingAfterBreak="0">
    <w:nsid w:val="62C022C0"/>
    <w:multiLevelType w:val="multilevel"/>
    <w:tmpl w:val="91E69D0A"/>
    <w:numStyleLink w:val="YorkBulletedList"/>
  </w:abstractNum>
  <w:abstractNum w:abstractNumId="37" w15:restartNumberingAfterBreak="0">
    <w:nsid w:val="632554C3"/>
    <w:multiLevelType w:val="multilevel"/>
    <w:tmpl w:val="91E69D0A"/>
    <w:numStyleLink w:val="YorkBulletedList"/>
  </w:abstractNum>
  <w:abstractNum w:abstractNumId="38" w15:restartNumberingAfterBreak="0">
    <w:nsid w:val="63312895"/>
    <w:multiLevelType w:val="multilevel"/>
    <w:tmpl w:val="91E69D0A"/>
    <w:numStyleLink w:val="YorkBulletedList"/>
  </w:abstractNum>
  <w:abstractNum w:abstractNumId="39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41" w15:restartNumberingAfterBreak="0">
    <w:nsid w:val="6A8A003B"/>
    <w:multiLevelType w:val="multilevel"/>
    <w:tmpl w:val="91E69D0A"/>
    <w:numStyleLink w:val="YorkBulletedList"/>
  </w:abstractNum>
  <w:abstractNum w:abstractNumId="42" w15:restartNumberingAfterBreak="0">
    <w:nsid w:val="6C3E56B7"/>
    <w:multiLevelType w:val="multilevel"/>
    <w:tmpl w:val="91E69D0A"/>
    <w:numStyleLink w:val="YorkBulletedList"/>
  </w:abstractNum>
  <w:abstractNum w:abstractNumId="43" w15:restartNumberingAfterBreak="0">
    <w:nsid w:val="6F776F9F"/>
    <w:multiLevelType w:val="multilevel"/>
    <w:tmpl w:val="91E69D0A"/>
    <w:numStyleLink w:val="YorkBulletedList"/>
  </w:abstractNum>
  <w:abstractNum w:abstractNumId="44" w15:restartNumberingAfterBreak="0">
    <w:nsid w:val="72C77B82"/>
    <w:multiLevelType w:val="multilevel"/>
    <w:tmpl w:val="91E69D0A"/>
    <w:numStyleLink w:val="YorkBulletedList"/>
  </w:abstractNum>
  <w:abstractNum w:abstractNumId="45" w15:restartNumberingAfterBreak="0">
    <w:nsid w:val="75C71C2F"/>
    <w:multiLevelType w:val="multilevel"/>
    <w:tmpl w:val="91E69D0A"/>
    <w:numStyleLink w:val="YorkBulletedList"/>
  </w:abstractNum>
  <w:abstractNum w:abstractNumId="46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4"/>
  </w:num>
  <w:num w:numId="2" w16cid:durableId="822820558">
    <w:abstractNumId w:val="34"/>
  </w:num>
  <w:num w:numId="3" w16cid:durableId="841163048">
    <w:abstractNumId w:val="14"/>
  </w:num>
  <w:num w:numId="4" w16cid:durableId="1329405952">
    <w:abstractNumId w:val="46"/>
  </w:num>
  <w:num w:numId="5" w16cid:durableId="624845461">
    <w:abstractNumId w:val="27"/>
  </w:num>
  <w:num w:numId="6" w16cid:durableId="1106926252">
    <w:abstractNumId w:val="29"/>
  </w:num>
  <w:num w:numId="7" w16cid:durableId="1037657960">
    <w:abstractNumId w:val="8"/>
  </w:num>
  <w:num w:numId="8" w16cid:durableId="1905869107">
    <w:abstractNumId w:val="39"/>
  </w:num>
  <w:num w:numId="9" w16cid:durableId="1426656387">
    <w:abstractNumId w:val="6"/>
  </w:num>
  <w:num w:numId="10" w16cid:durableId="1589465796">
    <w:abstractNumId w:val="30"/>
  </w:num>
  <w:num w:numId="11" w16cid:durableId="1467160411">
    <w:abstractNumId w:val="21"/>
  </w:num>
  <w:num w:numId="12" w16cid:durableId="455873199">
    <w:abstractNumId w:val="32"/>
  </w:num>
  <w:num w:numId="13" w16cid:durableId="687176963">
    <w:abstractNumId w:val="41"/>
  </w:num>
  <w:num w:numId="14" w16cid:durableId="1876497759">
    <w:abstractNumId w:val="43"/>
  </w:num>
  <w:num w:numId="15" w16cid:durableId="307979121">
    <w:abstractNumId w:val="9"/>
  </w:num>
  <w:num w:numId="16" w16cid:durableId="556628691">
    <w:abstractNumId w:val="15"/>
  </w:num>
  <w:num w:numId="17" w16cid:durableId="1032728782">
    <w:abstractNumId w:val="7"/>
  </w:num>
  <w:num w:numId="18" w16cid:durableId="2002271708">
    <w:abstractNumId w:val="0"/>
  </w:num>
  <w:num w:numId="19" w16cid:durableId="1051151468">
    <w:abstractNumId w:val="31"/>
  </w:num>
  <w:num w:numId="20" w16cid:durableId="1516454941">
    <w:abstractNumId w:val="18"/>
  </w:num>
  <w:num w:numId="21" w16cid:durableId="175269050">
    <w:abstractNumId w:val="40"/>
  </w:num>
  <w:num w:numId="22" w16cid:durableId="2061778559">
    <w:abstractNumId w:val="13"/>
  </w:num>
  <w:num w:numId="23" w16cid:durableId="1005668047">
    <w:abstractNumId w:val="24"/>
  </w:num>
  <w:num w:numId="24" w16cid:durableId="1521772015">
    <w:abstractNumId w:val="33"/>
  </w:num>
  <w:num w:numId="25" w16cid:durableId="1389500992">
    <w:abstractNumId w:val="26"/>
  </w:num>
  <w:num w:numId="26" w16cid:durableId="1266697496">
    <w:abstractNumId w:val="42"/>
  </w:num>
  <w:num w:numId="27" w16cid:durableId="1564557728">
    <w:abstractNumId w:val="37"/>
  </w:num>
  <w:num w:numId="28" w16cid:durableId="928198275">
    <w:abstractNumId w:val="1"/>
  </w:num>
  <w:num w:numId="29" w16cid:durableId="646475806">
    <w:abstractNumId w:val="45"/>
  </w:num>
  <w:num w:numId="30" w16cid:durableId="2089227032">
    <w:abstractNumId w:val="16"/>
  </w:num>
  <w:num w:numId="31" w16cid:durableId="836842991">
    <w:abstractNumId w:val="22"/>
  </w:num>
  <w:num w:numId="32" w16cid:durableId="1259677716">
    <w:abstractNumId w:val="19"/>
  </w:num>
  <w:num w:numId="33" w16cid:durableId="642740001">
    <w:abstractNumId w:val="12"/>
  </w:num>
  <w:num w:numId="34" w16cid:durableId="1933314572">
    <w:abstractNumId w:val="11"/>
  </w:num>
  <w:num w:numId="35" w16cid:durableId="1665233379">
    <w:abstractNumId w:val="35"/>
  </w:num>
  <w:num w:numId="36" w16cid:durableId="541791005">
    <w:abstractNumId w:val="3"/>
  </w:num>
  <w:num w:numId="37" w16cid:durableId="1107504430">
    <w:abstractNumId w:val="2"/>
  </w:num>
  <w:num w:numId="38" w16cid:durableId="827403986">
    <w:abstractNumId w:val="44"/>
  </w:num>
  <w:num w:numId="39" w16cid:durableId="1920871525">
    <w:abstractNumId w:val="36"/>
  </w:num>
  <w:num w:numId="40" w16cid:durableId="1769882479">
    <w:abstractNumId w:val="5"/>
  </w:num>
  <w:num w:numId="41" w16cid:durableId="1270888220">
    <w:abstractNumId w:val="38"/>
  </w:num>
  <w:num w:numId="42" w16cid:durableId="1430928414">
    <w:abstractNumId w:val="20"/>
  </w:num>
  <w:num w:numId="43" w16cid:durableId="1962805366">
    <w:abstractNumId w:val="25"/>
  </w:num>
  <w:num w:numId="44" w16cid:durableId="694573770">
    <w:abstractNumId w:val="28"/>
  </w:num>
  <w:num w:numId="45" w16cid:durableId="2042977003">
    <w:abstractNumId w:val="17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7385B"/>
    <w:rsid w:val="0008022E"/>
    <w:rsid w:val="000A5D6F"/>
    <w:rsid w:val="000A5E80"/>
    <w:rsid w:val="000B0118"/>
    <w:rsid w:val="000C0AE0"/>
    <w:rsid w:val="000C60FA"/>
    <w:rsid w:val="000D3022"/>
    <w:rsid w:val="000E21D8"/>
    <w:rsid w:val="000E569D"/>
    <w:rsid w:val="001067ED"/>
    <w:rsid w:val="00113048"/>
    <w:rsid w:val="00135861"/>
    <w:rsid w:val="001435A1"/>
    <w:rsid w:val="0014682D"/>
    <w:rsid w:val="001566AD"/>
    <w:rsid w:val="00171644"/>
    <w:rsid w:val="0017693A"/>
    <w:rsid w:val="00177FD5"/>
    <w:rsid w:val="00185846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45D6"/>
    <w:rsid w:val="00266461"/>
    <w:rsid w:val="002A0173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332DC"/>
    <w:rsid w:val="003417D3"/>
    <w:rsid w:val="003465F6"/>
    <w:rsid w:val="0037285B"/>
    <w:rsid w:val="00373E73"/>
    <w:rsid w:val="00377A95"/>
    <w:rsid w:val="00381989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70D8D"/>
    <w:rsid w:val="00486586"/>
    <w:rsid w:val="004A0AEE"/>
    <w:rsid w:val="004A45FD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2BA1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6771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5CDE"/>
    <w:rsid w:val="00A8659C"/>
    <w:rsid w:val="00AA5610"/>
    <w:rsid w:val="00AA72D3"/>
    <w:rsid w:val="00AB0F28"/>
    <w:rsid w:val="00AE2E31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77AD6"/>
    <w:rsid w:val="00B81DC7"/>
    <w:rsid w:val="00B84603"/>
    <w:rsid w:val="00B96EDE"/>
    <w:rsid w:val="00BC5763"/>
    <w:rsid w:val="00BE370C"/>
    <w:rsid w:val="00BF04B6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B22E3"/>
    <w:rsid w:val="00CC6437"/>
    <w:rsid w:val="00CE5F25"/>
    <w:rsid w:val="00CF0147"/>
    <w:rsid w:val="00CF71D1"/>
    <w:rsid w:val="00D05134"/>
    <w:rsid w:val="00D05CC5"/>
    <w:rsid w:val="00D120AD"/>
    <w:rsid w:val="00D178ED"/>
    <w:rsid w:val="00D300CC"/>
    <w:rsid w:val="00D326B6"/>
    <w:rsid w:val="00D32754"/>
    <w:rsid w:val="00D35E77"/>
    <w:rsid w:val="00D36FE3"/>
    <w:rsid w:val="00D42348"/>
    <w:rsid w:val="00D53F12"/>
    <w:rsid w:val="00D55C28"/>
    <w:rsid w:val="00D71F59"/>
    <w:rsid w:val="00D81F7F"/>
    <w:rsid w:val="00D85263"/>
    <w:rsid w:val="00D864A2"/>
    <w:rsid w:val="00DA31D3"/>
    <w:rsid w:val="00DB3A3B"/>
    <w:rsid w:val="00DB62A4"/>
    <w:rsid w:val="00DC0A66"/>
    <w:rsid w:val="00DC1174"/>
    <w:rsid w:val="00DD0EE8"/>
    <w:rsid w:val="00DF00AE"/>
    <w:rsid w:val="00DF414C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C15"/>
    <w:rsid w:val="00E50D6E"/>
    <w:rsid w:val="00E61DD9"/>
    <w:rsid w:val="00E63618"/>
    <w:rsid w:val="00E70208"/>
    <w:rsid w:val="00E70D25"/>
    <w:rsid w:val="00E77516"/>
    <w:rsid w:val="00E855B7"/>
    <w:rsid w:val="00EA528B"/>
    <w:rsid w:val="00EA5357"/>
    <w:rsid w:val="00EA5E45"/>
    <w:rsid w:val="00EB23E6"/>
    <w:rsid w:val="00EB2D54"/>
    <w:rsid w:val="00EE5B15"/>
    <w:rsid w:val="00EF27CD"/>
    <w:rsid w:val="00F10F21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C09E3"/>
    <w:rsid w:val="00FC4345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7EE"/>
    <w:pPr>
      <w:numPr>
        <w:ilvl w:val="1"/>
      </w:numPr>
      <w:outlineLvl w:val="0"/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747EE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rku.ca/gradstudies/political-science/wp-content/uploads/sites/369/2023/03/pols-grad-rules-and-procedures-2023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rku.ca/gradstudies/political-science/wp-content/uploads/sites/369/2023/03/pols-grad-rules-and-procedures-2023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69718F-B4CF-4032-94BA-FB5F1073D64B}"/>
</file>

<file path=customXml/itemProps4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8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2026-07-03T15:58:00Z</dcterms:created>
  <dcterms:modified xsi:type="dcterms:W3CDTF">2026-07-03T16:09:00Z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