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28F564" w14:textId="475535D2" w:rsidR="00717D03" w:rsidRPr="00F505A6" w:rsidRDefault="00651C00" w:rsidP="00DA29FE">
      <w:pPr>
        <w:pStyle w:val="Title"/>
        <w:rPr>
          <w:noProof/>
          <w:lang w:eastAsia="zh-CN"/>
        </w:rPr>
      </w:pPr>
      <w:r>
        <w:rPr>
          <w:rFonts w:hint="eastAsia"/>
          <w:noProof/>
          <w:lang w:eastAsia="zh-CN"/>
        </w:rPr>
        <w:t>Timeline for Completion of Requirements Brain, Behaviour and Cognitive Sciences</w:t>
      </w:r>
    </w:p>
    <w:p w14:paraId="4486AF5B" w14:textId="61517B4F" w:rsidR="00B82ED9" w:rsidRDefault="00867C81" w:rsidP="00B82ED9">
      <w:pPr>
        <w:pStyle w:val="Subtitle"/>
        <w:rPr>
          <w:lang w:eastAsia="zh-CN"/>
        </w:rPr>
      </w:pPr>
      <w:r>
        <w:rPr>
          <w:rFonts w:hint="eastAsia"/>
          <w:lang w:eastAsia="zh-CN"/>
        </w:rPr>
        <w:t>Graduate Program In Psychology</w:t>
      </w:r>
      <w:r>
        <w:rPr>
          <w:lang w:eastAsia="zh-CN"/>
        </w:rPr>
        <w:br/>
      </w:r>
      <w:r w:rsidR="00F505A6">
        <w:rPr>
          <w:rFonts w:hint="eastAsia"/>
          <w:lang w:eastAsia="zh-CN"/>
        </w:rPr>
        <w:t>York University</w:t>
      </w:r>
    </w:p>
    <w:p w14:paraId="00EC86DB" w14:textId="6C2EB359" w:rsidR="00651C00" w:rsidRDefault="00651C00" w:rsidP="00651C00">
      <w:pPr>
        <w:rPr>
          <w:lang w:eastAsia="zh-CN"/>
        </w:rPr>
      </w:pPr>
      <w:r w:rsidRPr="00651C00">
        <w:rPr>
          <w:lang w:eastAsia="zh-CN"/>
        </w:rPr>
        <w:t>J. Elder, Last updated: Sept, 2008</w:t>
      </w:r>
      <w:r>
        <w:rPr>
          <w:lang w:eastAsia="zh-CN"/>
        </w:rPr>
        <w:br/>
      </w:r>
      <w:r w:rsidRPr="00651C00">
        <w:rPr>
          <w:lang w:eastAsia="zh-CN"/>
        </w:rPr>
        <w:t xml:space="preserve">Please send corrections or suggestions to </w:t>
      </w:r>
      <w:hyperlink r:id="rId11" w:history="1">
        <w:r w:rsidRPr="006D2D56">
          <w:rPr>
            <w:rStyle w:val="Hyperlink"/>
            <w:lang w:eastAsia="zh-CN"/>
          </w:rPr>
          <w:t>rfm@yorku.ca</w:t>
        </w:r>
      </w:hyperlink>
      <w:r>
        <w:rPr>
          <w:rFonts w:hint="eastAsia"/>
          <w:lang w:eastAsia="zh-CN"/>
        </w:rPr>
        <w:t xml:space="preserve"> </w:t>
      </w:r>
    </w:p>
    <w:p w14:paraId="06668EAB" w14:textId="604FAEAB" w:rsidR="00651C00" w:rsidRDefault="00651C00" w:rsidP="00651C00">
      <w:pPr>
        <w:pStyle w:val="Heading1"/>
        <w:rPr>
          <w:rFonts w:hint="eastAsia"/>
          <w:lang w:eastAsia="zh-CN"/>
        </w:rPr>
      </w:pPr>
      <w:r>
        <w:rPr>
          <w:rFonts w:hint="eastAsia"/>
          <w:lang w:eastAsia="zh-CN"/>
        </w:rPr>
        <w:t>Calendar of Deadline</w:t>
      </w:r>
    </w:p>
    <w:p w14:paraId="49E77796" w14:textId="797EBB1F" w:rsidR="00651C00" w:rsidRDefault="00651C00" w:rsidP="00651C00">
      <w:pPr>
        <w:rPr>
          <w:lang w:eastAsia="zh-CN"/>
        </w:rPr>
      </w:pPr>
      <w:r>
        <w:rPr>
          <w:lang w:eastAsia="zh-CN"/>
        </w:rPr>
        <w:t>Welcome to the Brain, Behaviour and Cognitive Sciences Area of the Graduate Programme in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Psychology, York University. The MA and PhD have </w:t>
      </w:r>
      <w:proofErr w:type="gramStart"/>
      <w:r>
        <w:rPr>
          <w:lang w:eastAsia="zh-CN"/>
        </w:rPr>
        <w:t>a number of</w:t>
      </w:r>
      <w:proofErr w:type="gramEnd"/>
      <w:r>
        <w:rPr>
          <w:lang w:eastAsia="zh-CN"/>
        </w:rPr>
        <w:t xml:space="preserve"> requirements and deadlines. This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guide will help keep you on track. However, this is only a brief outline. For further information, please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consult the Graduate Programme in Psychology Handbook or head to our </w:t>
      </w:r>
      <w:hyperlink r:id="rId12" w:history="1">
        <w:r w:rsidRPr="00651C00">
          <w:rPr>
            <w:rStyle w:val="Hyperlink"/>
            <w:lang w:eastAsia="zh-CN"/>
          </w:rPr>
          <w:t>website</w:t>
        </w:r>
      </w:hyperlink>
      <w:r>
        <w:rPr>
          <w:rFonts w:hint="eastAsia"/>
          <w:lang w:eastAsia="zh-CN"/>
        </w:rPr>
        <w:t>.</w:t>
      </w:r>
    </w:p>
    <w:p w14:paraId="0539F193" w14:textId="7D642C43" w:rsidR="00651C00" w:rsidRDefault="00651C00" w:rsidP="00651C00">
      <w:pPr>
        <w:pStyle w:val="Heading2"/>
        <w:rPr>
          <w:lang w:eastAsia="zh-CN"/>
        </w:rPr>
      </w:pPr>
      <w:r w:rsidRPr="00651C00">
        <w:rPr>
          <w:lang w:eastAsia="zh-CN"/>
        </w:rPr>
        <w:t>General Milestones (applies to all levels)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7087"/>
      </w:tblGrid>
      <w:tr w:rsidR="00651C00" w14:paraId="0088F8CE" w14:textId="77777777" w:rsidTr="00651C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8" w:type="dxa"/>
          </w:tcPr>
          <w:p w14:paraId="22EAB84B" w14:textId="2CC827BE" w:rsidR="00651C00" w:rsidRDefault="00651C00" w:rsidP="00651C0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Date</w:t>
            </w:r>
          </w:p>
        </w:tc>
        <w:tc>
          <w:tcPr>
            <w:tcW w:w="1275" w:type="dxa"/>
          </w:tcPr>
          <w:p w14:paraId="21ACC8F3" w14:textId="3FFFF06B" w:rsidR="00651C00" w:rsidRDefault="00651C00" w:rsidP="00651C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Week</w:t>
            </w:r>
          </w:p>
        </w:tc>
        <w:tc>
          <w:tcPr>
            <w:tcW w:w="7087" w:type="dxa"/>
          </w:tcPr>
          <w:p w14:paraId="7CA5D27D" w14:textId="01D44413" w:rsidR="00651C00" w:rsidRDefault="00651C00" w:rsidP="00651C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Milestones</w:t>
            </w:r>
          </w:p>
        </w:tc>
      </w:tr>
      <w:tr w:rsidR="00651C00" w14:paraId="7FDD6EEC" w14:textId="77777777" w:rsidTr="0065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1BD9FD3" w14:textId="6647AC87" w:rsidR="00651C00" w:rsidRDefault="00651C00" w:rsidP="00651C00">
            <w:pPr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Aug</w:t>
            </w:r>
            <w:r>
              <w:rPr>
                <w:rFonts w:hint="eastAsia"/>
                <w:lang w:eastAsia="zh-CN"/>
              </w:rPr>
              <w:t xml:space="preserve"> 15</w:t>
            </w:r>
          </w:p>
        </w:tc>
        <w:tc>
          <w:tcPr>
            <w:tcW w:w="1275" w:type="dxa"/>
          </w:tcPr>
          <w:p w14:paraId="02A922D8" w14:textId="77777777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7087" w:type="dxa"/>
          </w:tcPr>
          <w:p w14:paraId="4C682E7F" w14:textId="77777777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If you are applying for federal and/or provincial scholarship applications, then you should</w:t>
            </w:r>
          </w:p>
          <w:p w14:paraId="6F584CC0" w14:textId="77777777" w:rsidR="00651C00" w:rsidRDefault="00651C00" w:rsidP="00651C00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651C00">
              <w:rPr>
                <w:lang w:eastAsia="zh-CN"/>
              </w:rPr>
              <w:t>Order transcripts now from your undergraduate universit</w:t>
            </w:r>
            <w:r>
              <w:rPr>
                <w:rFonts w:hint="eastAsia"/>
                <w:lang w:eastAsia="zh-CN"/>
              </w:rPr>
              <w:t>y</w:t>
            </w:r>
          </w:p>
          <w:p w14:paraId="546C3355" w14:textId="77777777" w:rsidR="00651C00" w:rsidRDefault="00651C00" w:rsidP="00651C00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651C00">
              <w:rPr>
                <w:lang w:eastAsia="zh-CN"/>
              </w:rPr>
              <w:t>Request reference letters</w:t>
            </w:r>
          </w:p>
          <w:p w14:paraId="2DAA787F" w14:textId="2A6DE162" w:rsidR="00651C00" w:rsidRPr="00651C00" w:rsidRDefault="00651C00" w:rsidP="00651C00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Applications are online mid-August, what do you have to lose?</w:t>
            </w:r>
          </w:p>
        </w:tc>
      </w:tr>
      <w:tr w:rsidR="00651C00" w14:paraId="2676A5F1" w14:textId="77777777" w:rsidTr="00651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CF55791" w14:textId="7D87F02F" w:rsidR="00651C00" w:rsidRDefault="00651C00" w:rsidP="00651C00">
            <w:pPr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Sept</w:t>
            </w:r>
          </w:p>
        </w:tc>
        <w:tc>
          <w:tcPr>
            <w:tcW w:w="1275" w:type="dxa"/>
          </w:tcPr>
          <w:p w14:paraId="0DA70524" w14:textId="77777777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Week</w:t>
            </w:r>
            <w:r>
              <w:rPr>
                <w:rFonts w:hint="eastAsia"/>
                <w:lang w:eastAsia="zh-CN"/>
              </w:rPr>
              <w:t xml:space="preserve"> </w:t>
            </w:r>
          </w:p>
          <w:p w14:paraId="1B2D59A1" w14:textId="68B54864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1 or 2</w:t>
            </w:r>
          </w:p>
        </w:tc>
        <w:tc>
          <w:tcPr>
            <w:tcW w:w="7087" w:type="dxa"/>
          </w:tcPr>
          <w:p w14:paraId="35D42405" w14:textId="6C3F34E7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BBCS Area Welcome Event. Meet your fellow students and BBCS faculty!</w:t>
            </w:r>
          </w:p>
        </w:tc>
      </w:tr>
      <w:tr w:rsidR="00651C00" w14:paraId="656005D8" w14:textId="77777777" w:rsidTr="0065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0C8C506" w14:textId="6F248D7D" w:rsidR="00651C00" w:rsidRDefault="00651C00" w:rsidP="00651C00">
            <w:pPr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Sept</w:t>
            </w:r>
          </w:p>
        </w:tc>
        <w:tc>
          <w:tcPr>
            <w:tcW w:w="1275" w:type="dxa"/>
          </w:tcPr>
          <w:p w14:paraId="213B530B" w14:textId="77777777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7087" w:type="dxa"/>
          </w:tcPr>
          <w:p w14:paraId="7BED9AFE" w14:textId="3BB0B370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TA Day, TA duties begin. Meet with the professor to fill out the workload form (available in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room 209 BSB), submit to room 209 BSB by September 30.</w:t>
            </w:r>
          </w:p>
        </w:tc>
      </w:tr>
      <w:tr w:rsidR="00651C00" w14:paraId="2B3B45FB" w14:textId="77777777" w:rsidTr="00651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FCD2E2C" w14:textId="4A02B07F" w:rsidR="00651C00" w:rsidRDefault="00651C00" w:rsidP="00651C00">
            <w:pPr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Oct</w:t>
            </w:r>
          </w:p>
        </w:tc>
        <w:tc>
          <w:tcPr>
            <w:tcW w:w="1275" w:type="dxa"/>
          </w:tcPr>
          <w:p w14:paraId="6D712DBE" w14:textId="4811AA0B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Mid-month</w:t>
            </w:r>
          </w:p>
        </w:tc>
        <w:tc>
          <w:tcPr>
            <w:tcW w:w="7087" w:type="dxa"/>
          </w:tcPr>
          <w:p w14:paraId="29F4B11C" w14:textId="600DE4E0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Submit completed OGS, NSERC and CIHR applications to graduate office.</w:t>
            </w:r>
          </w:p>
        </w:tc>
      </w:tr>
      <w:tr w:rsidR="00651C00" w14:paraId="22E27F6D" w14:textId="77777777" w:rsidTr="0065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BF87A9D" w14:textId="73B97D00" w:rsidR="00651C00" w:rsidRDefault="00651C00" w:rsidP="00651C00">
            <w:pPr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Jan</w:t>
            </w:r>
            <w:r>
              <w:rPr>
                <w:rFonts w:hint="eastAsia"/>
                <w:lang w:eastAsia="zh-CN"/>
              </w:rPr>
              <w:t xml:space="preserve"> 31</w:t>
            </w:r>
          </w:p>
        </w:tc>
        <w:tc>
          <w:tcPr>
            <w:tcW w:w="1275" w:type="dxa"/>
          </w:tcPr>
          <w:p w14:paraId="26849701" w14:textId="77777777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7087" w:type="dxa"/>
          </w:tcPr>
          <w:p w14:paraId="47A1BD28" w14:textId="2420FB77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 xml:space="preserve">Applications for </w:t>
            </w:r>
            <w:proofErr w:type="spellStart"/>
            <w:r w:rsidRPr="00651C00">
              <w:rPr>
                <w:lang w:eastAsia="zh-CN"/>
              </w:rPr>
              <w:t>TAships</w:t>
            </w:r>
            <w:proofErr w:type="spellEnd"/>
            <w:r w:rsidRPr="00651C00">
              <w:rPr>
                <w:lang w:eastAsia="zh-CN"/>
              </w:rPr>
              <w:t xml:space="preserve"> due.</w:t>
            </w:r>
          </w:p>
        </w:tc>
      </w:tr>
      <w:tr w:rsidR="00651C00" w14:paraId="545746A9" w14:textId="77777777" w:rsidTr="00651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63F2E8B" w14:textId="506E1D10" w:rsidR="00651C00" w:rsidRDefault="00651C00" w:rsidP="00651C00">
            <w:pPr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lastRenderedPageBreak/>
              <w:t>April</w:t>
            </w:r>
          </w:p>
        </w:tc>
        <w:tc>
          <w:tcPr>
            <w:tcW w:w="1275" w:type="dxa"/>
          </w:tcPr>
          <w:p w14:paraId="20E9824F" w14:textId="452BED4C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Mid-month</w:t>
            </w:r>
          </w:p>
        </w:tc>
        <w:tc>
          <w:tcPr>
            <w:tcW w:w="7087" w:type="dxa"/>
          </w:tcPr>
          <w:p w14:paraId="3938D52F" w14:textId="6A627B5E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Meet with supervisory committee</w:t>
            </w:r>
          </w:p>
        </w:tc>
      </w:tr>
      <w:tr w:rsidR="00651C00" w14:paraId="7D3DF26C" w14:textId="77777777" w:rsidTr="0065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33EB263" w14:textId="3CBA92B8" w:rsidR="00651C00" w:rsidRDefault="00651C00" w:rsidP="00651C00">
            <w:pPr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April</w:t>
            </w:r>
          </w:p>
        </w:tc>
        <w:tc>
          <w:tcPr>
            <w:tcW w:w="1275" w:type="dxa"/>
          </w:tcPr>
          <w:p w14:paraId="074E5683" w14:textId="413B5A1F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Mid-month</w:t>
            </w:r>
          </w:p>
        </w:tc>
        <w:tc>
          <w:tcPr>
            <w:tcW w:w="7087" w:type="dxa"/>
          </w:tcPr>
          <w:p w14:paraId="63598B32" w14:textId="3F0E71D6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BBCS Day! Have your 10-minute presentation ready!</w:t>
            </w:r>
          </w:p>
        </w:tc>
      </w:tr>
      <w:tr w:rsidR="00651C00" w14:paraId="1622A3E2" w14:textId="77777777" w:rsidTr="00651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6D1EFFC" w14:textId="335E1131" w:rsidR="00651C00" w:rsidRPr="00651C00" w:rsidRDefault="00651C00" w:rsidP="00651C00">
            <w:pPr>
              <w:rPr>
                <w:lang w:eastAsia="zh-CN"/>
              </w:rPr>
            </w:pPr>
            <w:r w:rsidRPr="00651C00">
              <w:rPr>
                <w:lang w:eastAsia="zh-CN"/>
              </w:rPr>
              <w:t>April</w:t>
            </w:r>
          </w:p>
        </w:tc>
        <w:tc>
          <w:tcPr>
            <w:tcW w:w="1275" w:type="dxa"/>
          </w:tcPr>
          <w:p w14:paraId="4EF080A5" w14:textId="1CFD251D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Mid-month</w:t>
            </w:r>
          </w:p>
        </w:tc>
        <w:tc>
          <w:tcPr>
            <w:tcW w:w="7087" w:type="dxa"/>
          </w:tcPr>
          <w:p w14:paraId="7B841B92" w14:textId="6B4B82AF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Provide an updated CV and a completed Progress Report Form to the Area Coordinator</w:t>
            </w:r>
          </w:p>
        </w:tc>
      </w:tr>
    </w:tbl>
    <w:p w14:paraId="185734B7" w14:textId="7471A6A0" w:rsidR="00651C00" w:rsidRDefault="00651C00" w:rsidP="00651C00">
      <w:pPr>
        <w:pStyle w:val="Heading2"/>
        <w:rPr>
          <w:lang w:eastAsia="zh-CN"/>
        </w:rPr>
      </w:pPr>
      <w:r w:rsidRPr="00651C00">
        <w:rPr>
          <w:lang w:eastAsia="zh-CN"/>
        </w:rPr>
        <w:t>MA Checklist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637"/>
        <w:gridCol w:w="918"/>
        <w:gridCol w:w="5490"/>
        <w:gridCol w:w="2305"/>
      </w:tblGrid>
      <w:tr w:rsidR="00651C00" w14:paraId="1F076AD4" w14:textId="77777777" w:rsidTr="00651C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37" w:type="dxa"/>
          </w:tcPr>
          <w:p w14:paraId="3D80774E" w14:textId="75686BA0" w:rsidR="00651C00" w:rsidRDefault="00651C00" w:rsidP="00651C00">
            <w:pPr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Year</w:t>
            </w:r>
          </w:p>
        </w:tc>
        <w:tc>
          <w:tcPr>
            <w:tcW w:w="918" w:type="dxa"/>
          </w:tcPr>
          <w:p w14:paraId="046DBE49" w14:textId="5E614B44" w:rsidR="00651C00" w:rsidRDefault="00651C00" w:rsidP="00651C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Month</w:t>
            </w:r>
          </w:p>
        </w:tc>
        <w:tc>
          <w:tcPr>
            <w:tcW w:w="5490" w:type="dxa"/>
          </w:tcPr>
          <w:p w14:paraId="0129ACEC" w14:textId="77777777" w:rsidR="00651C00" w:rsidRDefault="00651C00" w:rsidP="00651C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2305" w:type="dxa"/>
          </w:tcPr>
          <w:p w14:paraId="36DB8844" w14:textId="4E094D92" w:rsidR="00651C00" w:rsidRDefault="00651C00" w:rsidP="00651C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Completed?</w:t>
            </w:r>
          </w:p>
        </w:tc>
      </w:tr>
      <w:tr w:rsidR="00651C00" w14:paraId="781B60AC" w14:textId="77777777" w:rsidTr="0065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7A9A08F3" w14:textId="1FC6175E" w:rsidR="00651C00" w:rsidRDefault="0054765F" w:rsidP="00651C0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02564C7D" w14:textId="02BB50E3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Jan</w:t>
            </w:r>
          </w:p>
        </w:tc>
        <w:tc>
          <w:tcPr>
            <w:tcW w:w="5490" w:type="dxa"/>
          </w:tcPr>
          <w:p w14:paraId="43C114C7" w14:textId="2E7147D4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Submit draft thesis proposal to your supervisor – 3500 words max!</w:t>
            </w:r>
          </w:p>
        </w:tc>
        <w:tc>
          <w:tcPr>
            <w:tcW w:w="2305" w:type="dxa"/>
          </w:tcPr>
          <w:p w14:paraId="6146E711" w14:textId="77777777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651C00" w14:paraId="51A5D55B" w14:textId="77777777" w:rsidTr="00651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4D589D18" w14:textId="4079127F" w:rsidR="00651C00" w:rsidRDefault="0054765F" w:rsidP="00651C0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5B8F903D" w14:textId="773E407B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Feb</w:t>
            </w:r>
          </w:p>
        </w:tc>
        <w:tc>
          <w:tcPr>
            <w:tcW w:w="5490" w:type="dxa"/>
          </w:tcPr>
          <w:p w14:paraId="2D9D4AEE" w14:textId="7B92BC8C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Draft copy of proposal should be returned to you with revisions – if not, talk to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your supervisor.</w:t>
            </w:r>
          </w:p>
        </w:tc>
        <w:tc>
          <w:tcPr>
            <w:tcW w:w="2305" w:type="dxa"/>
          </w:tcPr>
          <w:p w14:paraId="06504CFA" w14:textId="77777777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651C00" w14:paraId="1D66E190" w14:textId="77777777" w:rsidTr="0065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61F6E949" w14:textId="7FC761C8" w:rsidR="00651C00" w:rsidRDefault="0054765F" w:rsidP="00651C0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58607E91" w14:textId="466070F6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Feb</w:t>
            </w:r>
          </w:p>
        </w:tc>
        <w:tc>
          <w:tcPr>
            <w:tcW w:w="5490" w:type="dxa"/>
          </w:tcPr>
          <w:p w14:paraId="08E473D8" w14:textId="5F802D0A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Talk to your supervisor about setting up your committee (only need 1 other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faculty member)</w:t>
            </w:r>
          </w:p>
        </w:tc>
        <w:tc>
          <w:tcPr>
            <w:tcW w:w="2305" w:type="dxa"/>
          </w:tcPr>
          <w:p w14:paraId="3F3CDFEA" w14:textId="77777777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651C00" w14:paraId="0D4CA652" w14:textId="77777777" w:rsidTr="00651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0EE804B7" w14:textId="1EFF3915" w:rsidR="00651C00" w:rsidRDefault="0054765F" w:rsidP="00651C0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3F92B046" w14:textId="77777777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Feb-</w:t>
            </w:r>
          </w:p>
          <w:p w14:paraId="7609AB2E" w14:textId="7981380E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Mar</w:t>
            </w:r>
          </w:p>
        </w:tc>
        <w:tc>
          <w:tcPr>
            <w:tcW w:w="5490" w:type="dxa"/>
          </w:tcPr>
          <w:p w14:paraId="6BF90795" w14:textId="2BC1691A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Revise and resubmit your proposal to your supervisor. Be aware that several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revisions may be required.</w:t>
            </w:r>
          </w:p>
        </w:tc>
        <w:tc>
          <w:tcPr>
            <w:tcW w:w="2305" w:type="dxa"/>
          </w:tcPr>
          <w:p w14:paraId="4BA4D358" w14:textId="77777777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651C00" w14:paraId="22F911BE" w14:textId="77777777" w:rsidTr="0065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509558FA" w14:textId="403DA508" w:rsidR="00651C00" w:rsidRDefault="0054765F" w:rsidP="00651C0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0C8349B6" w14:textId="41987B52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Mar</w:t>
            </w:r>
          </w:p>
        </w:tc>
        <w:tc>
          <w:tcPr>
            <w:tcW w:w="5490" w:type="dxa"/>
          </w:tcPr>
          <w:p w14:paraId="23AF8B42" w14:textId="10A55597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Finalize supervisory committee. Submit form to Dean’s office.</w:t>
            </w:r>
          </w:p>
        </w:tc>
        <w:tc>
          <w:tcPr>
            <w:tcW w:w="2305" w:type="dxa"/>
          </w:tcPr>
          <w:p w14:paraId="207E2909" w14:textId="77777777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651C00" w14:paraId="20BF9FE2" w14:textId="77777777" w:rsidTr="00651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482A66D6" w14:textId="17F10BE9" w:rsidR="00651C00" w:rsidRDefault="0054765F" w:rsidP="00651C0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1DB7FE27" w14:textId="11BFCEBC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Mar</w:t>
            </w:r>
          </w:p>
        </w:tc>
        <w:tc>
          <w:tcPr>
            <w:tcW w:w="5490" w:type="dxa"/>
          </w:tcPr>
          <w:p w14:paraId="369DF2EA" w14:textId="188346AF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Submit final draft of thesis proposal for approval by your supervisory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committee</w:t>
            </w:r>
          </w:p>
        </w:tc>
        <w:tc>
          <w:tcPr>
            <w:tcW w:w="2305" w:type="dxa"/>
          </w:tcPr>
          <w:p w14:paraId="647CBF31" w14:textId="77777777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651C00" w14:paraId="658A9EB0" w14:textId="77777777" w:rsidTr="0065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726555D9" w14:textId="1562A19E" w:rsidR="00651C00" w:rsidRDefault="0054765F" w:rsidP="00651C0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349B613D" w14:textId="066AC2E4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Mar</w:t>
            </w:r>
          </w:p>
        </w:tc>
        <w:tc>
          <w:tcPr>
            <w:tcW w:w="5490" w:type="dxa"/>
          </w:tcPr>
          <w:p w14:paraId="30DA6031" w14:textId="0E649A46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Prepare ethics package for submission to the Faculty of Graduate Studies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(FGS).</w:t>
            </w:r>
          </w:p>
          <w:p w14:paraId="47EE414B" w14:textId="2858A2B5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Forms required include: A Thesis and Dissertation Submission Form, A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Human Participants Research Protocol Form, including an Informed Consent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Document, and a Checklist for Researchers – all forms are available in the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Psychology Graduate Office. Approval typically takes 4-6 weeks.</w:t>
            </w:r>
          </w:p>
        </w:tc>
        <w:tc>
          <w:tcPr>
            <w:tcW w:w="2305" w:type="dxa"/>
          </w:tcPr>
          <w:p w14:paraId="1A4BB5D0" w14:textId="77777777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651C00" w14:paraId="7D128933" w14:textId="77777777" w:rsidTr="00651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2F5544C3" w14:textId="03DEF82E" w:rsidR="00651C00" w:rsidRDefault="0054765F" w:rsidP="00651C0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753BBF68" w14:textId="20CBC3EB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651C00">
              <w:rPr>
                <w:lang w:eastAsia="zh-CN"/>
              </w:rPr>
              <w:t>Apr</w:t>
            </w:r>
          </w:p>
        </w:tc>
        <w:tc>
          <w:tcPr>
            <w:tcW w:w="5490" w:type="dxa"/>
          </w:tcPr>
          <w:p w14:paraId="102AFF6E" w14:textId="1FDA9A3D" w:rsidR="00651C00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Submit final approved proposal with ethics package to the Faculty of Graduate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Studies with the proposal approval form signed by your committee.</w:t>
            </w:r>
          </w:p>
        </w:tc>
        <w:tc>
          <w:tcPr>
            <w:tcW w:w="2305" w:type="dxa"/>
          </w:tcPr>
          <w:p w14:paraId="5C95E22C" w14:textId="77777777" w:rsidR="00651C00" w:rsidRDefault="00651C00" w:rsidP="00651C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651C00" w14:paraId="442BA51E" w14:textId="77777777" w:rsidTr="0065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68FA111A" w14:textId="1BE39EA8" w:rsidR="00651C00" w:rsidRDefault="0054765F" w:rsidP="00651C0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5C6EF99F" w14:textId="4F370F5E" w:rsidR="00651C00" w:rsidRP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651C00">
              <w:rPr>
                <w:lang w:eastAsia="zh-CN"/>
              </w:rPr>
              <w:t>Apr</w:t>
            </w:r>
          </w:p>
        </w:tc>
        <w:tc>
          <w:tcPr>
            <w:tcW w:w="5490" w:type="dxa"/>
          </w:tcPr>
          <w:p w14:paraId="286B272C" w14:textId="54EC4794" w:rsidR="00651C00" w:rsidRDefault="0054765F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Complete MA course requirements</w:t>
            </w:r>
          </w:p>
        </w:tc>
        <w:tc>
          <w:tcPr>
            <w:tcW w:w="2305" w:type="dxa"/>
          </w:tcPr>
          <w:p w14:paraId="31CA97BB" w14:textId="77777777" w:rsidR="00651C00" w:rsidRDefault="00651C00" w:rsidP="00651C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2187EA02" w14:textId="77777777" w:rsidTr="00651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19B81FAA" w14:textId="064A5160" w:rsidR="0054765F" w:rsidRDefault="0054765F" w:rsidP="0054765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lastRenderedPageBreak/>
              <w:t>1</w:t>
            </w:r>
          </w:p>
        </w:tc>
        <w:tc>
          <w:tcPr>
            <w:tcW w:w="918" w:type="dxa"/>
          </w:tcPr>
          <w:p w14:paraId="47A386DD" w14:textId="4923F052" w:rsidR="0054765F" w:rsidRPr="00651C00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May</w:t>
            </w:r>
          </w:p>
        </w:tc>
        <w:tc>
          <w:tcPr>
            <w:tcW w:w="5490" w:type="dxa"/>
          </w:tcPr>
          <w:p w14:paraId="67799869" w14:textId="5D80F6E2" w:rsid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Work out a timeline with your committee regarding deadlines so that you are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sure to defend by the end of MA 2.</w:t>
            </w:r>
          </w:p>
        </w:tc>
        <w:tc>
          <w:tcPr>
            <w:tcW w:w="2305" w:type="dxa"/>
          </w:tcPr>
          <w:p w14:paraId="3ED8E2F7" w14:textId="77777777" w:rsid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1A613377" w14:textId="77777777" w:rsidTr="0065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4E6F786D" w14:textId="6C208825" w:rsidR="0054765F" w:rsidRDefault="0054765F" w:rsidP="0054765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256BD440" w14:textId="4C681ECD" w:rsidR="0054765F" w:rsidRPr="00651C00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May</w:t>
            </w:r>
          </w:p>
        </w:tc>
        <w:tc>
          <w:tcPr>
            <w:tcW w:w="5490" w:type="dxa"/>
          </w:tcPr>
          <w:p w14:paraId="34BA6F3F" w14:textId="5EB6C57F" w:rsid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You should now be collecting data for your thesis!</w:t>
            </w:r>
          </w:p>
        </w:tc>
        <w:tc>
          <w:tcPr>
            <w:tcW w:w="2305" w:type="dxa"/>
          </w:tcPr>
          <w:p w14:paraId="6F4A8F1D" w14:textId="77777777" w:rsid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1ADF583F" w14:textId="77777777" w:rsidTr="00651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71CDC370" w14:textId="3713DD17" w:rsidR="0054765F" w:rsidRDefault="0054765F" w:rsidP="0054765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7DCF9B3E" w14:textId="649E6DE4" w:rsidR="0054765F" w:rsidRPr="00651C00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Sept</w:t>
            </w:r>
          </w:p>
        </w:tc>
        <w:tc>
          <w:tcPr>
            <w:tcW w:w="5490" w:type="dxa"/>
          </w:tcPr>
          <w:p w14:paraId="20838798" w14:textId="5016CCA4" w:rsid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You should now be analyzing the data for your thesis!</w:t>
            </w:r>
          </w:p>
        </w:tc>
        <w:tc>
          <w:tcPr>
            <w:tcW w:w="2305" w:type="dxa"/>
          </w:tcPr>
          <w:p w14:paraId="70F5A59C" w14:textId="77777777" w:rsid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6B323358" w14:textId="77777777" w:rsidTr="0065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68C653B9" w14:textId="1015998B" w:rsidR="0054765F" w:rsidRDefault="0054765F" w:rsidP="0054765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1B86C7E9" w14:textId="2B1B0F39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Jan</w:t>
            </w:r>
          </w:p>
        </w:tc>
        <w:tc>
          <w:tcPr>
            <w:tcW w:w="5490" w:type="dxa"/>
          </w:tcPr>
          <w:p w14:paraId="1CAFF81C" w14:textId="6CE11FD4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You should now be writing your thesis!</w:t>
            </w:r>
          </w:p>
        </w:tc>
        <w:tc>
          <w:tcPr>
            <w:tcW w:w="2305" w:type="dxa"/>
          </w:tcPr>
          <w:p w14:paraId="25CE0212" w14:textId="77777777" w:rsid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55DB5498" w14:textId="77777777" w:rsidTr="00651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07A66D73" w14:textId="27B02956" w:rsidR="0054765F" w:rsidRDefault="0054765F" w:rsidP="0054765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16C19106" w14:textId="4DD22B2A" w:rsidR="0054765F" w:rsidRP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Apr</w:t>
            </w:r>
          </w:p>
        </w:tc>
        <w:tc>
          <w:tcPr>
            <w:tcW w:w="5490" w:type="dxa"/>
          </w:tcPr>
          <w:p w14:paraId="1AE54828" w14:textId="2B9ABFBE" w:rsidR="0054765F" w:rsidRP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Submit complete first draft of thesis to your supervisor.</w:t>
            </w:r>
          </w:p>
        </w:tc>
        <w:tc>
          <w:tcPr>
            <w:tcW w:w="2305" w:type="dxa"/>
          </w:tcPr>
          <w:p w14:paraId="690DEA1D" w14:textId="77777777" w:rsid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5A8C8E9F" w14:textId="77777777" w:rsidTr="0065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20B2DA09" w14:textId="2C2E98CB" w:rsidR="0054765F" w:rsidRDefault="0054765F" w:rsidP="0054765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086356E0" w14:textId="04B59999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May</w:t>
            </w:r>
          </w:p>
        </w:tc>
        <w:tc>
          <w:tcPr>
            <w:tcW w:w="5490" w:type="dxa"/>
          </w:tcPr>
          <w:p w14:paraId="66088D6A" w14:textId="162EFA66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BBCS faculty meeting to review graduate student progress. Recommendations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on whether to approve MA2 candidates for admission to the PhD programme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will be made.</w:t>
            </w:r>
          </w:p>
        </w:tc>
        <w:tc>
          <w:tcPr>
            <w:tcW w:w="2305" w:type="dxa"/>
          </w:tcPr>
          <w:p w14:paraId="712604A1" w14:textId="77777777" w:rsid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312D98C7" w14:textId="77777777" w:rsidTr="00651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297C17F8" w14:textId="12A86157" w:rsidR="0054765F" w:rsidRDefault="0054765F" w:rsidP="0054765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20227347" w14:textId="77777777" w:rsid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Jun -</w:t>
            </w:r>
          </w:p>
          <w:p w14:paraId="18B056FE" w14:textId="64AD2649" w:rsidR="0054765F" w:rsidRP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Jul</w:t>
            </w:r>
          </w:p>
        </w:tc>
        <w:tc>
          <w:tcPr>
            <w:tcW w:w="5490" w:type="dxa"/>
          </w:tcPr>
          <w:p w14:paraId="40061634" w14:textId="062522E3" w:rsidR="0054765F" w:rsidRP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Revise and resubmit thesis. You will likely go through many revisions before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it is ready to go to your committee. Plan your time accordingly.</w:t>
            </w:r>
          </w:p>
        </w:tc>
        <w:tc>
          <w:tcPr>
            <w:tcW w:w="2305" w:type="dxa"/>
          </w:tcPr>
          <w:p w14:paraId="448EB11E" w14:textId="77777777" w:rsid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3C46E819" w14:textId="77777777" w:rsidTr="0065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21EAF52A" w14:textId="60AB05EB" w:rsidR="0054765F" w:rsidRDefault="0054765F" w:rsidP="0054765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4DCC10AB" w14:textId="0A6908E8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Aug</w:t>
            </w:r>
          </w:p>
        </w:tc>
        <w:tc>
          <w:tcPr>
            <w:tcW w:w="5490" w:type="dxa"/>
          </w:tcPr>
          <w:p w14:paraId="28A843BE" w14:textId="7637E782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Submit the completed thesis draft to your committee once your supervisor has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approved it.</w:t>
            </w:r>
          </w:p>
        </w:tc>
        <w:tc>
          <w:tcPr>
            <w:tcW w:w="2305" w:type="dxa"/>
          </w:tcPr>
          <w:p w14:paraId="5A3B9EC6" w14:textId="77777777" w:rsid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2A82ED21" w14:textId="77777777" w:rsidTr="00651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313C5ECF" w14:textId="1C0EF4DF" w:rsidR="0054765F" w:rsidRDefault="0054765F" w:rsidP="0054765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740DF66D" w14:textId="1608E158" w:rsidR="0054765F" w:rsidRP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Aug</w:t>
            </w:r>
          </w:p>
        </w:tc>
        <w:tc>
          <w:tcPr>
            <w:tcW w:w="5490" w:type="dxa"/>
          </w:tcPr>
          <w:p w14:paraId="1BE90F00" w14:textId="2C37145D" w:rsid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Once your committee approves the thesis, have them sign the oral defense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form indicating that you are ready to defend your thesis. You must submit this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form to Graduate Studies 3 weeks prior to you defense date. Find a date that</w:t>
            </w:r>
          </w:p>
          <w:p w14:paraId="56B39B86" w14:textId="56F14678" w:rsidR="0054765F" w:rsidRP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will work for your committee before submitting the form.</w:t>
            </w:r>
          </w:p>
        </w:tc>
        <w:tc>
          <w:tcPr>
            <w:tcW w:w="2305" w:type="dxa"/>
          </w:tcPr>
          <w:p w14:paraId="43623B1F" w14:textId="77777777" w:rsid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0D2AAA45" w14:textId="77777777" w:rsidTr="00651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2419DA68" w14:textId="04D4C317" w:rsidR="0054765F" w:rsidRDefault="0054765F" w:rsidP="0054765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0EDC9B2E" w14:textId="3A23A162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Aug</w:t>
            </w:r>
          </w:p>
        </w:tc>
        <w:tc>
          <w:tcPr>
            <w:tcW w:w="5490" w:type="dxa"/>
          </w:tcPr>
          <w:p w14:paraId="4039ED8E" w14:textId="5CB9B626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If you require provisional status, a letter must be sent to the Psychology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Graduate Office by each of your thesis committee members stating you will be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defending by Fall of Ph.D.1. This will only be done in exceptional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circumstances. These letters must be sent by August 15th.</w:t>
            </w:r>
          </w:p>
        </w:tc>
        <w:tc>
          <w:tcPr>
            <w:tcW w:w="2305" w:type="dxa"/>
          </w:tcPr>
          <w:p w14:paraId="095B431F" w14:textId="77777777" w:rsid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25612852" w14:textId="77777777" w:rsidTr="00651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29E01AA2" w14:textId="714D060B" w:rsidR="0054765F" w:rsidRDefault="0054765F" w:rsidP="0054765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156A898D" w14:textId="1346A80B" w:rsidR="0054765F" w:rsidRP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Sept</w:t>
            </w:r>
          </w:p>
        </w:tc>
        <w:tc>
          <w:tcPr>
            <w:tcW w:w="5490" w:type="dxa"/>
          </w:tcPr>
          <w:p w14:paraId="7D204DB6" w14:textId="22020D8B" w:rsid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Once you have completed your M.A. thesis defense and all coursework, you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may apply for Ph.D. status. Approval must be obtained from your supervisory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committee, the area coordinator and the graduate director. The form is</w:t>
            </w:r>
          </w:p>
          <w:p w14:paraId="332BB1C0" w14:textId="5B5239C6" w:rsidR="0054765F" w:rsidRP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available from the Psychology Graduate office (BSB 296).</w:t>
            </w:r>
          </w:p>
        </w:tc>
        <w:tc>
          <w:tcPr>
            <w:tcW w:w="2305" w:type="dxa"/>
          </w:tcPr>
          <w:p w14:paraId="2E4EF030" w14:textId="77777777" w:rsid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</w:tbl>
    <w:p w14:paraId="73D6AD8D" w14:textId="77777777" w:rsidR="00651C00" w:rsidRDefault="00651C00" w:rsidP="00651C00">
      <w:pPr>
        <w:rPr>
          <w:lang w:eastAsia="zh-CN"/>
        </w:rPr>
      </w:pPr>
    </w:p>
    <w:p w14:paraId="0AEE6B87" w14:textId="77777777" w:rsidR="0054765F" w:rsidRDefault="0054765F" w:rsidP="00651C00">
      <w:pPr>
        <w:rPr>
          <w:lang w:eastAsia="zh-CN"/>
        </w:rPr>
      </w:pPr>
    </w:p>
    <w:p w14:paraId="490C53F2" w14:textId="77777777" w:rsidR="0054765F" w:rsidRDefault="0054765F" w:rsidP="00651C00">
      <w:pPr>
        <w:rPr>
          <w:lang w:eastAsia="zh-CN"/>
        </w:rPr>
      </w:pPr>
    </w:p>
    <w:p w14:paraId="261E3EFA" w14:textId="74662EE4" w:rsidR="0054765F" w:rsidRDefault="0054765F" w:rsidP="0054765F">
      <w:pPr>
        <w:pStyle w:val="Heading2"/>
        <w:rPr>
          <w:lang w:eastAsia="zh-CN"/>
        </w:rPr>
      </w:pPr>
      <w:r w:rsidRPr="0054765F">
        <w:rPr>
          <w:lang w:eastAsia="zh-CN"/>
        </w:rPr>
        <w:lastRenderedPageBreak/>
        <w:t>PhD Checklist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637"/>
        <w:gridCol w:w="918"/>
        <w:gridCol w:w="5490"/>
        <w:gridCol w:w="2305"/>
      </w:tblGrid>
      <w:tr w:rsidR="0054765F" w14:paraId="418A4B48" w14:textId="77777777" w:rsidTr="003103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37" w:type="dxa"/>
          </w:tcPr>
          <w:p w14:paraId="1B1FE7AC" w14:textId="77777777" w:rsidR="0054765F" w:rsidRDefault="0054765F" w:rsidP="003103E0">
            <w:pPr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Year</w:t>
            </w:r>
          </w:p>
        </w:tc>
        <w:tc>
          <w:tcPr>
            <w:tcW w:w="918" w:type="dxa"/>
          </w:tcPr>
          <w:p w14:paraId="32076197" w14:textId="77777777" w:rsidR="0054765F" w:rsidRDefault="0054765F" w:rsidP="003103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Month</w:t>
            </w:r>
          </w:p>
        </w:tc>
        <w:tc>
          <w:tcPr>
            <w:tcW w:w="5490" w:type="dxa"/>
          </w:tcPr>
          <w:p w14:paraId="6037A8DB" w14:textId="77777777" w:rsidR="0054765F" w:rsidRDefault="0054765F" w:rsidP="003103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  <w:tc>
          <w:tcPr>
            <w:tcW w:w="2305" w:type="dxa"/>
          </w:tcPr>
          <w:p w14:paraId="5255D2F1" w14:textId="77777777" w:rsidR="0054765F" w:rsidRDefault="0054765F" w:rsidP="003103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651C00">
              <w:rPr>
                <w:lang w:eastAsia="zh-CN"/>
              </w:rPr>
              <w:t>Completed?</w:t>
            </w:r>
          </w:p>
        </w:tc>
      </w:tr>
      <w:tr w:rsidR="0054765F" w14:paraId="2B5BB7FF" w14:textId="77777777" w:rsidTr="0031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7176D9ED" w14:textId="77777777" w:rsidR="0054765F" w:rsidRDefault="0054765F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779351F4" w14:textId="5F0F5AA2" w:rsid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54765F">
              <w:rPr>
                <w:lang w:eastAsia="zh-CN"/>
              </w:rPr>
              <w:t>Oct</w:t>
            </w:r>
          </w:p>
        </w:tc>
        <w:tc>
          <w:tcPr>
            <w:tcW w:w="5490" w:type="dxa"/>
          </w:tcPr>
          <w:p w14:paraId="69BBFD64" w14:textId="0B535783" w:rsid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54765F">
              <w:rPr>
                <w:lang w:eastAsia="zh-CN"/>
              </w:rPr>
              <w:t>Choose research topic for minor paper, in consultation with supervisor</w:t>
            </w:r>
          </w:p>
        </w:tc>
        <w:tc>
          <w:tcPr>
            <w:tcW w:w="2305" w:type="dxa"/>
          </w:tcPr>
          <w:p w14:paraId="6BF4D9FD" w14:textId="77777777" w:rsid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1C054D61" w14:textId="77777777" w:rsidTr="00310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257DC6AC" w14:textId="06BE1956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653B7778" w14:textId="72BF42F3" w:rsidR="0054765F" w:rsidRP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Nov</w:t>
            </w:r>
          </w:p>
        </w:tc>
        <w:tc>
          <w:tcPr>
            <w:tcW w:w="5490" w:type="dxa"/>
          </w:tcPr>
          <w:p w14:paraId="35631F45" w14:textId="2BF82CD7" w:rsidR="0054765F" w:rsidRP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Identify 2 faculty members to form minor paper committee</w:t>
            </w:r>
          </w:p>
        </w:tc>
        <w:tc>
          <w:tcPr>
            <w:tcW w:w="2305" w:type="dxa"/>
          </w:tcPr>
          <w:p w14:paraId="36B36A64" w14:textId="77777777" w:rsid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284BC24F" w14:textId="77777777" w:rsidTr="0031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790DBB85" w14:textId="45DEAC78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1EDFDDF8" w14:textId="7BF11F18" w:rsidR="0054765F" w:rsidRP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Dec</w:t>
            </w:r>
          </w:p>
        </w:tc>
        <w:tc>
          <w:tcPr>
            <w:tcW w:w="5490" w:type="dxa"/>
          </w:tcPr>
          <w:p w14:paraId="0D53484A" w14:textId="17F739C7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Obtain Graduate Programme Director’s approval for minor paper research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topic.</w:t>
            </w:r>
          </w:p>
        </w:tc>
        <w:tc>
          <w:tcPr>
            <w:tcW w:w="2305" w:type="dxa"/>
          </w:tcPr>
          <w:p w14:paraId="4F090683" w14:textId="77777777" w:rsid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0C26CE52" w14:textId="77777777" w:rsidTr="00310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065E0D7F" w14:textId="0A8B423A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613875F6" w14:textId="758682C2" w:rsidR="0054765F" w:rsidRP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Jan</w:t>
            </w:r>
          </w:p>
        </w:tc>
        <w:tc>
          <w:tcPr>
            <w:tcW w:w="5490" w:type="dxa"/>
          </w:tcPr>
          <w:p w14:paraId="4E123A61" w14:textId="13D6C3A8" w:rsidR="0054765F" w:rsidRP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Submit brief minor paper proposal for committee’s approval.</w:t>
            </w:r>
          </w:p>
        </w:tc>
        <w:tc>
          <w:tcPr>
            <w:tcW w:w="2305" w:type="dxa"/>
          </w:tcPr>
          <w:p w14:paraId="2C56772D" w14:textId="77777777" w:rsid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4B5C49AF" w14:textId="77777777" w:rsidTr="0031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74E359FC" w14:textId="1B785B40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51000438" w14:textId="2779549E" w:rsidR="0054765F" w:rsidRP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Feb</w:t>
            </w:r>
          </w:p>
        </w:tc>
        <w:tc>
          <w:tcPr>
            <w:tcW w:w="5490" w:type="dxa"/>
          </w:tcPr>
          <w:p w14:paraId="08AEB2F0" w14:textId="23E15627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Complete minor paper proposal submissions form. If the proposed work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involves original empirical research, prepare complete ethics package for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submission to FGS.</w:t>
            </w:r>
          </w:p>
        </w:tc>
        <w:tc>
          <w:tcPr>
            <w:tcW w:w="2305" w:type="dxa"/>
          </w:tcPr>
          <w:p w14:paraId="31134574" w14:textId="77777777" w:rsid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7D2C3CC6" w14:textId="77777777" w:rsidTr="00310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56869BFA" w14:textId="73517838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051AB564" w14:textId="77E92F20" w:rsidR="0054765F" w:rsidRP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Mar</w:t>
            </w:r>
          </w:p>
        </w:tc>
        <w:tc>
          <w:tcPr>
            <w:tcW w:w="5490" w:type="dxa"/>
          </w:tcPr>
          <w:p w14:paraId="6CAD828F" w14:textId="345FD57B" w:rsidR="0054765F" w:rsidRP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Minor paper research should be underway.</w:t>
            </w:r>
          </w:p>
        </w:tc>
        <w:tc>
          <w:tcPr>
            <w:tcW w:w="2305" w:type="dxa"/>
          </w:tcPr>
          <w:p w14:paraId="5776A1DB" w14:textId="77777777" w:rsid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6E72F625" w14:textId="77777777" w:rsidTr="0031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09876309" w14:textId="177DF19C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29EF0997" w14:textId="0D51EDD4" w:rsidR="0054765F" w:rsidRP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Apr</w:t>
            </w:r>
          </w:p>
        </w:tc>
        <w:tc>
          <w:tcPr>
            <w:tcW w:w="5490" w:type="dxa"/>
          </w:tcPr>
          <w:p w14:paraId="524FBDF8" w14:textId="2BCA9472" w:rsidR="0054765F" w:rsidRP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Finalize supervisory committee (submit form to Dean’s office).</w:t>
            </w:r>
          </w:p>
        </w:tc>
        <w:tc>
          <w:tcPr>
            <w:tcW w:w="2305" w:type="dxa"/>
          </w:tcPr>
          <w:p w14:paraId="5837C44F" w14:textId="77777777" w:rsid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6B5FD34C" w14:textId="77777777" w:rsidTr="00310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217AA717" w14:textId="55AAAB7D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7968CF2E" w14:textId="3E348E20" w:rsidR="0054765F" w:rsidRP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May</w:t>
            </w:r>
          </w:p>
        </w:tc>
        <w:tc>
          <w:tcPr>
            <w:tcW w:w="5490" w:type="dxa"/>
          </w:tcPr>
          <w:p w14:paraId="44E10FE5" w14:textId="6D127E35" w:rsidR="0054765F" w:rsidRP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Submit complete draft of minor paper to your minor paper committee.</w:t>
            </w:r>
          </w:p>
        </w:tc>
        <w:tc>
          <w:tcPr>
            <w:tcW w:w="2305" w:type="dxa"/>
          </w:tcPr>
          <w:p w14:paraId="092BAB85" w14:textId="77777777" w:rsid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17E4E9B3" w14:textId="77777777" w:rsidTr="0031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3615B88F" w14:textId="0F81AEA2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331B0949" w14:textId="77777777" w:rsid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Jun -</w:t>
            </w:r>
          </w:p>
          <w:p w14:paraId="7A5613A6" w14:textId="2F400099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Jul</w:t>
            </w:r>
          </w:p>
        </w:tc>
        <w:tc>
          <w:tcPr>
            <w:tcW w:w="5490" w:type="dxa"/>
          </w:tcPr>
          <w:p w14:paraId="533CAF01" w14:textId="17604EAB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Revise and resubmit minor paper. You will likely go through several revisions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before it is approved.</w:t>
            </w:r>
          </w:p>
        </w:tc>
        <w:tc>
          <w:tcPr>
            <w:tcW w:w="2305" w:type="dxa"/>
          </w:tcPr>
          <w:p w14:paraId="5A12A230" w14:textId="77777777" w:rsid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5A276D93" w14:textId="77777777" w:rsidTr="00310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5175EF85" w14:textId="7D15369E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918" w:type="dxa"/>
          </w:tcPr>
          <w:p w14:paraId="3472B0A9" w14:textId="14F34AC7" w:rsidR="0054765F" w:rsidRP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Aug</w:t>
            </w:r>
          </w:p>
        </w:tc>
        <w:tc>
          <w:tcPr>
            <w:tcW w:w="5490" w:type="dxa"/>
          </w:tcPr>
          <w:p w14:paraId="2EF01A17" w14:textId="179555EE" w:rsidR="0054765F" w:rsidRP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Submit final minor paper, approved by committee, and associated forms to the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Programme Office.</w:t>
            </w:r>
          </w:p>
        </w:tc>
        <w:tc>
          <w:tcPr>
            <w:tcW w:w="2305" w:type="dxa"/>
          </w:tcPr>
          <w:p w14:paraId="4C259DE6" w14:textId="77777777" w:rsid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593B22EA" w14:textId="77777777" w:rsidTr="0031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45F3153E" w14:textId="31DD4D53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1982D2DA" w14:textId="10A8B8EF" w:rsidR="0054765F" w:rsidRP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Dec</w:t>
            </w:r>
          </w:p>
        </w:tc>
        <w:tc>
          <w:tcPr>
            <w:tcW w:w="5490" w:type="dxa"/>
          </w:tcPr>
          <w:p w14:paraId="4ADFBB2E" w14:textId="5DCDB464" w:rsidR="0054765F" w:rsidRP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Submit draft thesis proposal to your supervisor – max 3500 words!</w:t>
            </w:r>
          </w:p>
        </w:tc>
        <w:tc>
          <w:tcPr>
            <w:tcW w:w="2305" w:type="dxa"/>
          </w:tcPr>
          <w:p w14:paraId="041CA037" w14:textId="77777777" w:rsid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016DDA17" w14:textId="77777777" w:rsidTr="00310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1A6F1017" w14:textId="11EC41A5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31C8F947" w14:textId="46B7D4F5" w:rsidR="0054765F" w:rsidRP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Jan</w:t>
            </w:r>
          </w:p>
        </w:tc>
        <w:tc>
          <w:tcPr>
            <w:tcW w:w="5490" w:type="dxa"/>
          </w:tcPr>
          <w:p w14:paraId="060FF81B" w14:textId="1DA79AA3" w:rsidR="0054765F" w:rsidRP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Draft copy of proposal should be returned to you with revisions – if not, talk to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your supervisor.</w:t>
            </w:r>
          </w:p>
        </w:tc>
        <w:tc>
          <w:tcPr>
            <w:tcW w:w="2305" w:type="dxa"/>
          </w:tcPr>
          <w:p w14:paraId="2DADD916" w14:textId="77777777" w:rsid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2A2841B4" w14:textId="77777777" w:rsidTr="0031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4924C42F" w14:textId="2F9F1E46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18808C91" w14:textId="77777777" w:rsid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Feb -</w:t>
            </w:r>
          </w:p>
          <w:p w14:paraId="22871C70" w14:textId="169D4FED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Mar</w:t>
            </w:r>
          </w:p>
        </w:tc>
        <w:tc>
          <w:tcPr>
            <w:tcW w:w="5490" w:type="dxa"/>
          </w:tcPr>
          <w:p w14:paraId="345AB49A" w14:textId="05CB1B7C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Revise and resubmit your proposal to your supervisor. Be aware that several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revisions may be required.</w:t>
            </w:r>
          </w:p>
        </w:tc>
        <w:tc>
          <w:tcPr>
            <w:tcW w:w="2305" w:type="dxa"/>
          </w:tcPr>
          <w:p w14:paraId="16CF4F77" w14:textId="77777777" w:rsid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4B898691" w14:textId="77777777" w:rsidTr="00310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6CD26D2E" w14:textId="06593A47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5FB3706D" w14:textId="653A288E" w:rsidR="0054765F" w:rsidRP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Apr</w:t>
            </w:r>
          </w:p>
        </w:tc>
        <w:tc>
          <w:tcPr>
            <w:tcW w:w="5490" w:type="dxa"/>
          </w:tcPr>
          <w:p w14:paraId="01ECE30A" w14:textId="7449DA65" w:rsidR="0054765F" w:rsidRP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Complete PhD course requirements</w:t>
            </w:r>
          </w:p>
        </w:tc>
        <w:tc>
          <w:tcPr>
            <w:tcW w:w="2305" w:type="dxa"/>
          </w:tcPr>
          <w:p w14:paraId="77CE9726" w14:textId="77777777" w:rsid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3487C39C" w14:textId="77777777" w:rsidTr="0031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44AB7550" w14:textId="281D56EA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00C056C8" w14:textId="4E2E1955" w:rsidR="0054765F" w:rsidRP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Apr</w:t>
            </w:r>
          </w:p>
        </w:tc>
        <w:tc>
          <w:tcPr>
            <w:tcW w:w="5490" w:type="dxa"/>
          </w:tcPr>
          <w:p w14:paraId="6DCDEC87" w14:textId="5B1F3CDA" w:rsidR="0054765F" w:rsidRPr="0054765F" w:rsidRDefault="0054765F" w:rsidP="00547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Submit final draft of thesis proposal for approval by your supervisory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committee</w:t>
            </w:r>
          </w:p>
        </w:tc>
        <w:tc>
          <w:tcPr>
            <w:tcW w:w="2305" w:type="dxa"/>
          </w:tcPr>
          <w:p w14:paraId="0FF7E7E4" w14:textId="77777777" w:rsid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3D84ADFA" w14:textId="77777777" w:rsidTr="00310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6CA7EC09" w14:textId="089C0D6D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lastRenderedPageBreak/>
              <w:t>2</w:t>
            </w:r>
          </w:p>
        </w:tc>
        <w:tc>
          <w:tcPr>
            <w:tcW w:w="918" w:type="dxa"/>
          </w:tcPr>
          <w:p w14:paraId="01170165" w14:textId="598EBD53" w:rsidR="0054765F" w:rsidRP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Apr</w:t>
            </w:r>
          </w:p>
        </w:tc>
        <w:tc>
          <w:tcPr>
            <w:tcW w:w="5490" w:type="dxa"/>
          </w:tcPr>
          <w:p w14:paraId="7004D0A4" w14:textId="475E1872" w:rsid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Prepare ethics package for submission to the Faculty of Graduate Studies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(FGS).</w:t>
            </w:r>
          </w:p>
          <w:p w14:paraId="3BC9CF1D" w14:textId="51BDFB1E" w:rsid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Forms required include: A Thesis and Dissertation Submission Form, A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Human Participants Research Protocol Form, including an Informed Consent</w:t>
            </w:r>
          </w:p>
          <w:p w14:paraId="6A9D375C" w14:textId="3994A89C" w:rsidR="0054765F" w:rsidRPr="0054765F" w:rsidRDefault="0054765F" w:rsidP="005476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Document, and a Checklist for Researchers – all forms are available in the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Psychology Graduate Office. Approval typically takes 4-6 weeks.</w:t>
            </w:r>
          </w:p>
        </w:tc>
        <w:tc>
          <w:tcPr>
            <w:tcW w:w="2305" w:type="dxa"/>
          </w:tcPr>
          <w:p w14:paraId="2C61C30E" w14:textId="77777777" w:rsid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3590E16B" w14:textId="77777777" w:rsidTr="0031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606A1790" w14:textId="65BBCDD6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6116DAE8" w14:textId="54020520" w:rsidR="0054765F" w:rsidRP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54765F">
              <w:rPr>
                <w:lang w:eastAsia="zh-CN"/>
              </w:rPr>
              <w:t>Apr</w:t>
            </w:r>
          </w:p>
        </w:tc>
        <w:tc>
          <w:tcPr>
            <w:tcW w:w="5490" w:type="dxa"/>
          </w:tcPr>
          <w:p w14:paraId="44D8F031" w14:textId="70AA6805" w:rsidR="0054765F" w:rsidRPr="0054765F" w:rsidRDefault="00B25F38" w:rsidP="00B25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Submit final approved proposal with ethics package to the Faculty of Graduate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Studies with the proposal approval form signed by your committee.</w:t>
            </w:r>
          </w:p>
        </w:tc>
        <w:tc>
          <w:tcPr>
            <w:tcW w:w="2305" w:type="dxa"/>
          </w:tcPr>
          <w:p w14:paraId="51834F95" w14:textId="77777777" w:rsid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29CD2603" w14:textId="77777777" w:rsidTr="00310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6CB2E7AA" w14:textId="70D47044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18" w:type="dxa"/>
          </w:tcPr>
          <w:p w14:paraId="266E5FA4" w14:textId="6265B974" w:rsidR="0054765F" w:rsidRPr="0054765F" w:rsidRDefault="00B25F38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B25F38">
              <w:rPr>
                <w:lang w:eastAsia="zh-CN"/>
              </w:rPr>
              <w:t>June</w:t>
            </w:r>
          </w:p>
        </w:tc>
        <w:tc>
          <w:tcPr>
            <w:tcW w:w="5490" w:type="dxa"/>
          </w:tcPr>
          <w:p w14:paraId="7357EC38" w14:textId="30F4F772" w:rsidR="0054765F" w:rsidRPr="0054765F" w:rsidRDefault="00B25F38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B25F38">
              <w:rPr>
                <w:lang w:eastAsia="zh-CN"/>
              </w:rPr>
              <w:t>Your thesis research should be well underway!</w:t>
            </w:r>
          </w:p>
        </w:tc>
        <w:tc>
          <w:tcPr>
            <w:tcW w:w="2305" w:type="dxa"/>
          </w:tcPr>
          <w:p w14:paraId="0F0E11CA" w14:textId="77777777" w:rsid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6F0F0550" w14:textId="77777777" w:rsidTr="0031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0D340A55" w14:textId="20E3E5A1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</w:t>
            </w:r>
          </w:p>
        </w:tc>
        <w:tc>
          <w:tcPr>
            <w:tcW w:w="918" w:type="dxa"/>
          </w:tcPr>
          <w:p w14:paraId="207D0E9C" w14:textId="025947DE" w:rsidR="0054765F" w:rsidRPr="0054765F" w:rsidRDefault="00B25F38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B25F38">
              <w:rPr>
                <w:lang w:eastAsia="zh-CN"/>
              </w:rPr>
              <w:t>Sept</w:t>
            </w:r>
          </w:p>
        </w:tc>
        <w:tc>
          <w:tcPr>
            <w:tcW w:w="5490" w:type="dxa"/>
          </w:tcPr>
          <w:p w14:paraId="78A64532" w14:textId="0A8B0616" w:rsidR="0054765F" w:rsidRPr="0054765F" w:rsidRDefault="00B25F38" w:rsidP="00B25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Work out a timeline with your committee regarding deadlines so that you are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sure to defend by the end of PhD 5.</w:t>
            </w:r>
          </w:p>
        </w:tc>
        <w:tc>
          <w:tcPr>
            <w:tcW w:w="2305" w:type="dxa"/>
          </w:tcPr>
          <w:p w14:paraId="1DB976CB" w14:textId="77777777" w:rsidR="0054765F" w:rsidRDefault="0054765F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54765F" w14:paraId="6BF83A0F" w14:textId="77777777" w:rsidTr="00310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41B1AF74" w14:textId="61ED0DCE" w:rsidR="0054765F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</w:t>
            </w:r>
          </w:p>
        </w:tc>
        <w:tc>
          <w:tcPr>
            <w:tcW w:w="918" w:type="dxa"/>
          </w:tcPr>
          <w:p w14:paraId="58A4D340" w14:textId="5161D8C0" w:rsidR="0054765F" w:rsidRPr="0054765F" w:rsidRDefault="00B25F38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B25F38">
              <w:rPr>
                <w:lang w:eastAsia="zh-CN"/>
              </w:rPr>
              <w:t>May</w:t>
            </w:r>
          </w:p>
        </w:tc>
        <w:tc>
          <w:tcPr>
            <w:tcW w:w="5490" w:type="dxa"/>
          </w:tcPr>
          <w:p w14:paraId="46491D7C" w14:textId="061CB505" w:rsidR="0054765F" w:rsidRPr="0054765F" w:rsidRDefault="00B25F38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B25F38">
              <w:rPr>
                <w:lang w:eastAsia="zh-CN"/>
              </w:rPr>
              <w:t>You should now be analyzing the data for your dissertation!</w:t>
            </w:r>
          </w:p>
        </w:tc>
        <w:tc>
          <w:tcPr>
            <w:tcW w:w="2305" w:type="dxa"/>
          </w:tcPr>
          <w:p w14:paraId="7DFCF2B6" w14:textId="77777777" w:rsidR="0054765F" w:rsidRDefault="0054765F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25F38" w14:paraId="2D32EA35" w14:textId="77777777" w:rsidTr="0031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71446212" w14:textId="5E377A24" w:rsidR="00B25F38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4</w:t>
            </w:r>
          </w:p>
        </w:tc>
        <w:tc>
          <w:tcPr>
            <w:tcW w:w="918" w:type="dxa"/>
          </w:tcPr>
          <w:p w14:paraId="677339DC" w14:textId="34398E95" w:rsidR="00B25F38" w:rsidRPr="00B25F38" w:rsidRDefault="00B25F38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B25F38">
              <w:rPr>
                <w:lang w:eastAsia="zh-CN"/>
              </w:rPr>
              <w:t>Sept</w:t>
            </w:r>
          </w:p>
        </w:tc>
        <w:tc>
          <w:tcPr>
            <w:tcW w:w="5490" w:type="dxa"/>
          </w:tcPr>
          <w:p w14:paraId="4A7F94FF" w14:textId="1E1286F3" w:rsidR="00B25F38" w:rsidRPr="0054765F" w:rsidRDefault="00B25F38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B25F38">
              <w:rPr>
                <w:lang w:eastAsia="zh-CN"/>
              </w:rPr>
              <w:t>You should now be writing your dissertation!</w:t>
            </w:r>
          </w:p>
        </w:tc>
        <w:tc>
          <w:tcPr>
            <w:tcW w:w="2305" w:type="dxa"/>
          </w:tcPr>
          <w:p w14:paraId="1B83DFF1" w14:textId="77777777" w:rsidR="00B25F38" w:rsidRDefault="00B25F38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25F38" w14:paraId="43261F7F" w14:textId="77777777" w:rsidTr="00310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6903D214" w14:textId="11559CE9" w:rsidR="00B25F38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5</w:t>
            </w:r>
          </w:p>
        </w:tc>
        <w:tc>
          <w:tcPr>
            <w:tcW w:w="918" w:type="dxa"/>
          </w:tcPr>
          <w:p w14:paraId="529F27AD" w14:textId="2C87CC19" w:rsidR="00B25F38" w:rsidRPr="00B25F38" w:rsidRDefault="00B25F38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B25F38">
              <w:rPr>
                <w:lang w:eastAsia="zh-CN"/>
              </w:rPr>
              <w:t>Sept</w:t>
            </w:r>
          </w:p>
        </w:tc>
        <w:tc>
          <w:tcPr>
            <w:tcW w:w="5490" w:type="dxa"/>
          </w:tcPr>
          <w:p w14:paraId="3EC1EC98" w14:textId="312AFDB2" w:rsidR="00B25F38" w:rsidRPr="0054765F" w:rsidRDefault="00B25F38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B25F38">
              <w:rPr>
                <w:lang w:eastAsia="zh-CN"/>
              </w:rPr>
              <w:t>Submit complete draft of dissertation to your supervisor.</w:t>
            </w:r>
          </w:p>
        </w:tc>
        <w:tc>
          <w:tcPr>
            <w:tcW w:w="2305" w:type="dxa"/>
          </w:tcPr>
          <w:p w14:paraId="309E4768" w14:textId="77777777" w:rsidR="00B25F38" w:rsidRDefault="00B25F38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25F38" w14:paraId="0E44B9FB" w14:textId="77777777" w:rsidTr="0031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34F280F6" w14:textId="1C71445A" w:rsidR="00B25F38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5</w:t>
            </w:r>
          </w:p>
        </w:tc>
        <w:tc>
          <w:tcPr>
            <w:tcW w:w="918" w:type="dxa"/>
          </w:tcPr>
          <w:p w14:paraId="299C23F9" w14:textId="77777777" w:rsidR="00B25F38" w:rsidRDefault="00B25F38" w:rsidP="00B25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Oct -</w:t>
            </w:r>
          </w:p>
          <w:p w14:paraId="564A1A82" w14:textId="661CC32C" w:rsidR="00B25F38" w:rsidRPr="00B25F38" w:rsidRDefault="00B25F38" w:rsidP="00B25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Mar</w:t>
            </w:r>
          </w:p>
        </w:tc>
        <w:tc>
          <w:tcPr>
            <w:tcW w:w="5490" w:type="dxa"/>
          </w:tcPr>
          <w:p w14:paraId="73E7CF74" w14:textId="2F65C7DF" w:rsidR="00B25F38" w:rsidRPr="0054765F" w:rsidRDefault="00B25F38" w:rsidP="00B25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Revise and resubmit dissertation. You will likely go through several revisions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before it is ready to go to your committee. Plan your time accordingly.</w:t>
            </w:r>
          </w:p>
        </w:tc>
        <w:tc>
          <w:tcPr>
            <w:tcW w:w="2305" w:type="dxa"/>
          </w:tcPr>
          <w:p w14:paraId="1F0E9A5E" w14:textId="77777777" w:rsidR="00B25F38" w:rsidRDefault="00B25F38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25F38" w14:paraId="3C9300D4" w14:textId="77777777" w:rsidTr="00310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0EA8D457" w14:textId="405802E4" w:rsidR="00B25F38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5</w:t>
            </w:r>
          </w:p>
        </w:tc>
        <w:tc>
          <w:tcPr>
            <w:tcW w:w="918" w:type="dxa"/>
          </w:tcPr>
          <w:p w14:paraId="7DE6CFD7" w14:textId="2CB15C1A" w:rsidR="00B25F38" w:rsidRPr="00B25F38" w:rsidRDefault="00B25F38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B25F38">
              <w:rPr>
                <w:lang w:eastAsia="zh-CN"/>
              </w:rPr>
              <w:t>Apr</w:t>
            </w:r>
          </w:p>
        </w:tc>
        <w:tc>
          <w:tcPr>
            <w:tcW w:w="5490" w:type="dxa"/>
          </w:tcPr>
          <w:p w14:paraId="1AC05AD3" w14:textId="0E7ECC35" w:rsidR="00B25F38" w:rsidRPr="0054765F" w:rsidRDefault="00B25F38" w:rsidP="00B25F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Submit the completed thesis draft to your committee once your supervisor has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approved it.</w:t>
            </w:r>
          </w:p>
        </w:tc>
        <w:tc>
          <w:tcPr>
            <w:tcW w:w="2305" w:type="dxa"/>
          </w:tcPr>
          <w:p w14:paraId="606923E5" w14:textId="77777777" w:rsidR="00B25F38" w:rsidRDefault="00B25F38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25F38" w14:paraId="4493E0B7" w14:textId="77777777" w:rsidTr="0031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53226EDE" w14:textId="0B73C8A3" w:rsidR="00B25F38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5</w:t>
            </w:r>
          </w:p>
        </w:tc>
        <w:tc>
          <w:tcPr>
            <w:tcW w:w="918" w:type="dxa"/>
          </w:tcPr>
          <w:p w14:paraId="6B04110A" w14:textId="60A38472" w:rsidR="00B25F38" w:rsidRPr="00B25F38" w:rsidRDefault="00B25F38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B25F38">
              <w:rPr>
                <w:lang w:eastAsia="zh-CN"/>
              </w:rPr>
              <w:t>May</w:t>
            </w:r>
          </w:p>
        </w:tc>
        <w:tc>
          <w:tcPr>
            <w:tcW w:w="5490" w:type="dxa"/>
          </w:tcPr>
          <w:p w14:paraId="160E9709" w14:textId="106226ED" w:rsidR="00B25F38" w:rsidRPr="0054765F" w:rsidRDefault="00B25F38" w:rsidP="00B25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Once your committee approves the dissertation, have them sign the oral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defense form indicating that you are ready to defend your dissertation. You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must submit this form to Graduate Studies 3 weeks prior to you defense date.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Find a date that will work for your committee before submitting the form.</w:t>
            </w:r>
          </w:p>
        </w:tc>
        <w:tc>
          <w:tcPr>
            <w:tcW w:w="2305" w:type="dxa"/>
          </w:tcPr>
          <w:p w14:paraId="48C4E50C" w14:textId="77777777" w:rsidR="00B25F38" w:rsidRDefault="00B25F38" w:rsidP="00310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25F38" w14:paraId="2B6EA390" w14:textId="77777777" w:rsidTr="00310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14:paraId="7A8F9C07" w14:textId="73E4C697" w:rsidR="00B25F38" w:rsidRDefault="00B25F38" w:rsidP="003103E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5</w:t>
            </w:r>
          </w:p>
        </w:tc>
        <w:tc>
          <w:tcPr>
            <w:tcW w:w="918" w:type="dxa"/>
          </w:tcPr>
          <w:p w14:paraId="7261A4F6" w14:textId="11374E86" w:rsidR="00B25F38" w:rsidRPr="00B25F38" w:rsidRDefault="00B25F38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B25F38">
              <w:rPr>
                <w:lang w:eastAsia="zh-CN"/>
              </w:rPr>
              <w:t>Jul</w:t>
            </w:r>
          </w:p>
        </w:tc>
        <w:tc>
          <w:tcPr>
            <w:tcW w:w="5490" w:type="dxa"/>
          </w:tcPr>
          <w:p w14:paraId="27026B47" w14:textId="14AE88AD" w:rsidR="00B25F38" w:rsidRPr="0054765F" w:rsidRDefault="00B25F38" w:rsidP="00B25F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t>Defend dissertation. Schedule time for making required revisions (typical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outcome of dissertation defense).</w:t>
            </w:r>
          </w:p>
        </w:tc>
        <w:tc>
          <w:tcPr>
            <w:tcW w:w="2305" w:type="dxa"/>
          </w:tcPr>
          <w:p w14:paraId="22DA4AA7" w14:textId="77777777" w:rsidR="00B25F38" w:rsidRDefault="00B25F38" w:rsidP="00310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</w:tbl>
    <w:p w14:paraId="24F9D751" w14:textId="77777777" w:rsidR="0054765F" w:rsidRPr="0054765F" w:rsidRDefault="0054765F" w:rsidP="0054765F">
      <w:pPr>
        <w:rPr>
          <w:rFonts w:hint="eastAsia"/>
          <w:lang w:eastAsia="zh-CN"/>
        </w:rPr>
      </w:pPr>
    </w:p>
    <w:sectPr w:rsidR="0054765F" w:rsidRPr="0054765F" w:rsidSect="00A669CA">
      <w:footerReference w:type="default" r:id="rId13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C0D243" w14:textId="77777777" w:rsidR="00165836" w:rsidRDefault="00165836" w:rsidP="00D55C28">
      <w:pPr>
        <w:spacing w:after="0" w:line="240" w:lineRule="auto"/>
      </w:pPr>
      <w:r>
        <w:separator/>
      </w:r>
    </w:p>
  </w:endnote>
  <w:endnote w:type="continuationSeparator" w:id="0">
    <w:p w14:paraId="7D23D001" w14:textId="77777777" w:rsidR="00165836" w:rsidRDefault="00165836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2A07B4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&#13;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FF50D3" w14:textId="77777777" w:rsidR="00165836" w:rsidRDefault="00165836" w:rsidP="00D55C28">
      <w:pPr>
        <w:spacing w:after="0" w:line="240" w:lineRule="auto"/>
      </w:pPr>
      <w:r>
        <w:separator/>
      </w:r>
    </w:p>
  </w:footnote>
  <w:footnote w:type="continuationSeparator" w:id="0">
    <w:p w14:paraId="368647FE" w14:textId="77777777" w:rsidR="00165836" w:rsidRDefault="00165836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5pt;height:22.55pt" o:bullet="t">
        <v:imagedata r:id="rId1" o:title="york arrow"/>
      </v:shape>
    </w:pict>
  </w:numPicBullet>
  <w:numPicBullet w:numPicBulletId="1">
    <w:pict>
      <v:shape id="_x0000_i1026" type="#_x0000_t75" style="width:41.45pt;height:56.75pt" o:bullet="t">
        <v:imagedata r:id="rId2" o:title="ArrwFo_sw_rgb_x0"/>
      </v:shape>
    </w:pict>
  </w:numPicBullet>
  <w:abstractNum w:abstractNumId="0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1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0448E"/>
    <w:multiLevelType w:val="multilevel"/>
    <w:tmpl w:val="91E69D0A"/>
    <w:numStyleLink w:val="YorkBulletedList"/>
  </w:abstractNum>
  <w:abstractNum w:abstractNumId="4" w15:restartNumberingAfterBreak="0">
    <w:nsid w:val="2747148D"/>
    <w:multiLevelType w:val="multilevel"/>
    <w:tmpl w:val="91E69D0A"/>
    <w:numStyleLink w:val="YorkBulletedList"/>
  </w:abstractNum>
  <w:abstractNum w:abstractNumId="5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F7A73"/>
    <w:multiLevelType w:val="multilevel"/>
    <w:tmpl w:val="91E69D0A"/>
    <w:numStyleLink w:val="YorkBulletedList"/>
  </w:abstractNum>
  <w:abstractNum w:abstractNumId="7" w15:restartNumberingAfterBreak="0">
    <w:nsid w:val="38F13BAB"/>
    <w:multiLevelType w:val="hybridMultilevel"/>
    <w:tmpl w:val="D59C5C36"/>
    <w:lvl w:ilvl="0" w:tplc="F2D8D5CE">
      <w:start w:val="2"/>
      <w:numFmt w:val="bullet"/>
      <w:lvlText w:val="•"/>
      <w:lvlJc w:val="left"/>
      <w:pPr>
        <w:ind w:left="1080" w:hanging="720"/>
      </w:pPr>
      <w:rPr>
        <w:rFonts w:ascii="IBM Plex Sans" w:eastAsia="SimSun" w:hAnsi="IBM Plex San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50857"/>
    <w:multiLevelType w:val="multilevel"/>
    <w:tmpl w:val="91E69D0A"/>
    <w:numStyleLink w:val="YorkBulletedList"/>
  </w:abstractNum>
  <w:abstractNum w:abstractNumId="9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3317CD"/>
    <w:multiLevelType w:val="multilevel"/>
    <w:tmpl w:val="91E69D0A"/>
    <w:numStyleLink w:val="YorkBulletedList"/>
  </w:abstractNum>
  <w:abstractNum w:abstractNumId="11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2820558">
    <w:abstractNumId w:val="13"/>
  </w:num>
  <w:num w:numId="2" w16cid:durableId="1032728782">
    <w:abstractNumId w:val="0"/>
  </w:num>
  <w:num w:numId="3" w16cid:durableId="110175698">
    <w:abstractNumId w:val="1"/>
  </w:num>
  <w:num w:numId="4" w16cid:durableId="209148310">
    <w:abstractNumId w:val="3"/>
  </w:num>
  <w:num w:numId="5" w16cid:durableId="218589589">
    <w:abstractNumId w:val="10"/>
  </w:num>
  <w:num w:numId="6" w16cid:durableId="1136604404">
    <w:abstractNumId w:val="8"/>
  </w:num>
  <w:num w:numId="7" w16cid:durableId="1844977006">
    <w:abstractNumId w:val="6"/>
  </w:num>
  <w:num w:numId="8" w16cid:durableId="7605671">
    <w:abstractNumId w:val="7"/>
  </w:num>
  <w:num w:numId="9" w16cid:durableId="1159737761">
    <w:abstractNumId w:val="4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1752"/>
    <w:rsid w:val="00043586"/>
    <w:rsid w:val="00045347"/>
    <w:rsid w:val="00045C79"/>
    <w:rsid w:val="0008022E"/>
    <w:rsid w:val="000A5D6F"/>
    <w:rsid w:val="000A5E80"/>
    <w:rsid w:val="000B0118"/>
    <w:rsid w:val="000C0AE0"/>
    <w:rsid w:val="000C60FA"/>
    <w:rsid w:val="000D3022"/>
    <w:rsid w:val="000E21D8"/>
    <w:rsid w:val="000F1724"/>
    <w:rsid w:val="00113048"/>
    <w:rsid w:val="00135861"/>
    <w:rsid w:val="001435A1"/>
    <w:rsid w:val="0014682D"/>
    <w:rsid w:val="00146B48"/>
    <w:rsid w:val="001566AD"/>
    <w:rsid w:val="00165836"/>
    <w:rsid w:val="00171644"/>
    <w:rsid w:val="00172429"/>
    <w:rsid w:val="0017693A"/>
    <w:rsid w:val="00185846"/>
    <w:rsid w:val="001924FF"/>
    <w:rsid w:val="00195117"/>
    <w:rsid w:val="00195234"/>
    <w:rsid w:val="001A7D4C"/>
    <w:rsid w:val="001B2ED1"/>
    <w:rsid w:val="001B51F2"/>
    <w:rsid w:val="001B64C1"/>
    <w:rsid w:val="001B760A"/>
    <w:rsid w:val="001C06CE"/>
    <w:rsid w:val="001C1110"/>
    <w:rsid w:val="001C4C1B"/>
    <w:rsid w:val="001C70AD"/>
    <w:rsid w:val="001D3F2F"/>
    <w:rsid w:val="001F0CFA"/>
    <w:rsid w:val="001F6415"/>
    <w:rsid w:val="00201B6C"/>
    <w:rsid w:val="00204A0D"/>
    <w:rsid w:val="00213805"/>
    <w:rsid w:val="00220166"/>
    <w:rsid w:val="00222955"/>
    <w:rsid w:val="00226608"/>
    <w:rsid w:val="00227588"/>
    <w:rsid w:val="00235251"/>
    <w:rsid w:val="00242AC5"/>
    <w:rsid w:val="00247BC3"/>
    <w:rsid w:val="002569CC"/>
    <w:rsid w:val="00266461"/>
    <w:rsid w:val="002A0173"/>
    <w:rsid w:val="002B29C9"/>
    <w:rsid w:val="002C2B6A"/>
    <w:rsid w:val="002C42A0"/>
    <w:rsid w:val="002C561B"/>
    <w:rsid w:val="002C6424"/>
    <w:rsid w:val="002D05A7"/>
    <w:rsid w:val="002D3404"/>
    <w:rsid w:val="002D3991"/>
    <w:rsid w:val="002E5DFC"/>
    <w:rsid w:val="002F077D"/>
    <w:rsid w:val="00310E7F"/>
    <w:rsid w:val="00317768"/>
    <w:rsid w:val="00330251"/>
    <w:rsid w:val="003348D4"/>
    <w:rsid w:val="003417D3"/>
    <w:rsid w:val="003465F6"/>
    <w:rsid w:val="00352DBA"/>
    <w:rsid w:val="0037285B"/>
    <w:rsid w:val="00373E73"/>
    <w:rsid w:val="00377A95"/>
    <w:rsid w:val="00381989"/>
    <w:rsid w:val="00385870"/>
    <w:rsid w:val="00387958"/>
    <w:rsid w:val="003C4867"/>
    <w:rsid w:val="003C4EF6"/>
    <w:rsid w:val="003D0883"/>
    <w:rsid w:val="003D52F8"/>
    <w:rsid w:val="003F55A5"/>
    <w:rsid w:val="003F5AE1"/>
    <w:rsid w:val="004250AA"/>
    <w:rsid w:val="0043378B"/>
    <w:rsid w:val="00434D22"/>
    <w:rsid w:val="004359B0"/>
    <w:rsid w:val="004516F4"/>
    <w:rsid w:val="00470D8D"/>
    <w:rsid w:val="00470F45"/>
    <w:rsid w:val="00473926"/>
    <w:rsid w:val="004A0AEE"/>
    <w:rsid w:val="004B381F"/>
    <w:rsid w:val="004B3A56"/>
    <w:rsid w:val="004C1BBC"/>
    <w:rsid w:val="004C46A2"/>
    <w:rsid w:val="004D1EBD"/>
    <w:rsid w:val="004F0BF8"/>
    <w:rsid w:val="004F16C1"/>
    <w:rsid w:val="004F3F96"/>
    <w:rsid w:val="004F4C11"/>
    <w:rsid w:val="00500220"/>
    <w:rsid w:val="0054321A"/>
    <w:rsid w:val="0054366C"/>
    <w:rsid w:val="00544C6B"/>
    <w:rsid w:val="0054765F"/>
    <w:rsid w:val="00552281"/>
    <w:rsid w:val="0055674F"/>
    <w:rsid w:val="005608C3"/>
    <w:rsid w:val="00562CC3"/>
    <w:rsid w:val="00563440"/>
    <w:rsid w:val="005747EE"/>
    <w:rsid w:val="00575435"/>
    <w:rsid w:val="00590230"/>
    <w:rsid w:val="0059120B"/>
    <w:rsid w:val="00596870"/>
    <w:rsid w:val="005A098B"/>
    <w:rsid w:val="005A433D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228F1"/>
    <w:rsid w:val="00630C9A"/>
    <w:rsid w:val="0065060F"/>
    <w:rsid w:val="00651C00"/>
    <w:rsid w:val="00654C55"/>
    <w:rsid w:val="00660BAA"/>
    <w:rsid w:val="00661BB4"/>
    <w:rsid w:val="00671D20"/>
    <w:rsid w:val="00686771"/>
    <w:rsid w:val="006929C2"/>
    <w:rsid w:val="006A5F80"/>
    <w:rsid w:val="006B28CC"/>
    <w:rsid w:val="006C0DC3"/>
    <w:rsid w:val="006D6965"/>
    <w:rsid w:val="00705166"/>
    <w:rsid w:val="00717D03"/>
    <w:rsid w:val="00735667"/>
    <w:rsid w:val="007451B0"/>
    <w:rsid w:val="00751EBD"/>
    <w:rsid w:val="00756646"/>
    <w:rsid w:val="00774057"/>
    <w:rsid w:val="00785105"/>
    <w:rsid w:val="007D3012"/>
    <w:rsid w:val="007D79CB"/>
    <w:rsid w:val="007E7020"/>
    <w:rsid w:val="007F770F"/>
    <w:rsid w:val="00800209"/>
    <w:rsid w:val="0082175A"/>
    <w:rsid w:val="00821D1A"/>
    <w:rsid w:val="00822665"/>
    <w:rsid w:val="008279C3"/>
    <w:rsid w:val="00836C80"/>
    <w:rsid w:val="00843ADF"/>
    <w:rsid w:val="00851A4F"/>
    <w:rsid w:val="00851EB9"/>
    <w:rsid w:val="0085666C"/>
    <w:rsid w:val="00867C81"/>
    <w:rsid w:val="00882116"/>
    <w:rsid w:val="00891B6D"/>
    <w:rsid w:val="008A65BC"/>
    <w:rsid w:val="008C2061"/>
    <w:rsid w:val="008D739A"/>
    <w:rsid w:val="008E08D1"/>
    <w:rsid w:val="008E3C6B"/>
    <w:rsid w:val="008F5AFD"/>
    <w:rsid w:val="00922FA1"/>
    <w:rsid w:val="00940BF3"/>
    <w:rsid w:val="00941561"/>
    <w:rsid w:val="00943E76"/>
    <w:rsid w:val="009554D4"/>
    <w:rsid w:val="00967BB7"/>
    <w:rsid w:val="009716F2"/>
    <w:rsid w:val="009730B8"/>
    <w:rsid w:val="00973E8B"/>
    <w:rsid w:val="009849BC"/>
    <w:rsid w:val="00990EA7"/>
    <w:rsid w:val="009B4167"/>
    <w:rsid w:val="009C1DCA"/>
    <w:rsid w:val="009C70BF"/>
    <w:rsid w:val="009D503F"/>
    <w:rsid w:val="009D607A"/>
    <w:rsid w:val="009E2B1E"/>
    <w:rsid w:val="009F5F47"/>
    <w:rsid w:val="00A015B5"/>
    <w:rsid w:val="00A2594F"/>
    <w:rsid w:val="00A27466"/>
    <w:rsid w:val="00A62E1C"/>
    <w:rsid w:val="00A6547E"/>
    <w:rsid w:val="00A669CA"/>
    <w:rsid w:val="00A8659C"/>
    <w:rsid w:val="00AA5610"/>
    <w:rsid w:val="00AA72D3"/>
    <w:rsid w:val="00AC3F6B"/>
    <w:rsid w:val="00AC5CBA"/>
    <w:rsid w:val="00AD1E69"/>
    <w:rsid w:val="00AE1341"/>
    <w:rsid w:val="00AE2E31"/>
    <w:rsid w:val="00AF7BFD"/>
    <w:rsid w:val="00B10330"/>
    <w:rsid w:val="00B11470"/>
    <w:rsid w:val="00B14F65"/>
    <w:rsid w:val="00B16A04"/>
    <w:rsid w:val="00B25F38"/>
    <w:rsid w:val="00B27697"/>
    <w:rsid w:val="00B27A6E"/>
    <w:rsid w:val="00B37E55"/>
    <w:rsid w:val="00B43FA9"/>
    <w:rsid w:val="00B54D6E"/>
    <w:rsid w:val="00B5617A"/>
    <w:rsid w:val="00B56554"/>
    <w:rsid w:val="00B57C56"/>
    <w:rsid w:val="00B66080"/>
    <w:rsid w:val="00B66A76"/>
    <w:rsid w:val="00B678F6"/>
    <w:rsid w:val="00B71714"/>
    <w:rsid w:val="00B740E6"/>
    <w:rsid w:val="00B81DC7"/>
    <w:rsid w:val="00B82ED9"/>
    <w:rsid w:val="00B84603"/>
    <w:rsid w:val="00B96EDE"/>
    <w:rsid w:val="00BC2E45"/>
    <w:rsid w:val="00BC5763"/>
    <w:rsid w:val="00BE370C"/>
    <w:rsid w:val="00BE622D"/>
    <w:rsid w:val="00BE7123"/>
    <w:rsid w:val="00C03469"/>
    <w:rsid w:val="00C042FD"/>
    <w:rsid w:val="00C17AB8"/>
    <w:rsid w:val="00C20286"/>
    <w:rsid w:val="00C37C9C"/>
    <w:rsid w:val="00C453B4"/>
    <w:rsid w:val="00C52A63"/>
    <w:rsid w:val="00C558FB"/>
    <w:rsid w:val="00C60A8A"/>
    <w:rsid w:val="00C70EEE"/>
    <w:rsid w:val="00C72F79"/>
    <w:rsid w:val="00C76254"/>
    <w:rsid w:val="00C83B0E"/>
    <w:rsid w:val="00C84FD2"/>
    <w:rsid w:val="00C8554B"/>
    <w:rsid w:val="00C93F79"/>
    <w:rsid w:val="00CA1986"/>
    <w:rsid w:val="00CA788A"/>
    <w:rsid w:val="00CB22E3"/>
    <w:rsid w:val="00CC6437"/>
    <w:rsid w:val="00CC78CB"/>
    <w:rsid w:val="00CD4568"/>
    <w:rsid w:val="00CE5F25"/>
    <w:rsid w:val="00CF71D1"/>
    <w:rsid w:val="00D05134"/>
    <w:rsid w:val="00D05CC5"/>
    <w:rsid w:val="00D10AB8"/>
    <w:rsid w:val="00D178ED"/>
    <w:rsid w:val="00D300CC"/>
    <w:rsid w:val="00D326B6"/>
    <w:rsid w:val="00D32754"/>
    <w:rsid w:val="00D3353B"/>
    <w:rsid w:val="00D35E77"/>
    <w:rsid w:val="00D36FE3"/>
    <w:rsid w:val="00D42348"/>
    <w:rsid w:val="00D53F12"/>
    <w:rsid w:val="00D55C28"/>
    <w:rsid w:val="00D71F59"/>
    <w:rsid w:val="00D81799"/>
    <w:rsid w:val="00D81F7F"/>
    <w:rsid w:val="00D85263"/>
    <w:rsid w:val="00D94ACF"/>
    <w:rsid w:val="00DA29FE"/>
    <w:rsid w:val="00DA31D3"/>
    <w:rsid w:val="00DB3A3B"/>
    <w:rsid w:val="00DB62A4"/>
    <w:rsid w:val="00DC0A66"/>
    <w:rsid w:val="00DC1174"/>
    <w:rsid w:val="00DC69A6"/>
    <w:rsid w:val="00DC7257"/>
    <w:rsid w:val="00DD0EE8"/>
    <w:rsid w:val="00DE15D1"/>
    <w:rsid w:val="00DF00AE"/>
    <w:rsid w:val="00DF061F"/>
    <w:rsid w:val="00DF5B6E"/>
    <w:rsid w:val="00E00C32"/>
    <w:rsid w:val="00E07560"/>
    <w:rsid w:val="00E11422"/>
    <w:rsid w:val="00E131B2"/>
    <w:rsid w:val="00E1486A"/>
    <w:rsid w:val="00E16E0D"/>
    <w:rsid w:val="00E20D36"/>
    <w:rsid w:val="00E266B8"/>
    <w:rsid w:val="00E31A6C"/>
    <w:rsid w:val="00E33A0A"/>
    <w:rsid w:val="00E41C88"/>
    <w:rsid w:val="00E42AD7"/>
    <w:rsid w:val="00E43C15"/>
    <w:rsid w:val="00E4620C"/>
    <w:rsid w:val="00E50D6E"/>
    <w:rsid w:val="00E61366"/>
    <w:rsid w:val="00E61DD9"/>
    <w:rsid w:val="00E63618"/>
    <w:rsid w:val="00E63A3C"/>
    <w:rsid w:val="00E70208"/>
    <w:rsid w:val="00E70D25"/>
    <w:rsid w:val="00E77516"/>
    <w:rsid w:val="00E855B7"/>
    <w:rsid w:val="00EA36DF"/>
    <w:rsid w:val="00EA528B"/>
    <w:rsid w:val="00EA5E45"/>
    <w:rsid w:val="00EB23E6"/>
    <w:rsid w:val="00EC204B"/>
    <w:rsid w:val="00EF025E"/>
    <w:rsid w:val="00EF27CD"/>
    <w:rsid w:val="00F16414"/>
    <w:rsid w:val="00F239B4"/>
    <w:rsid w:val="00F25577"/>
    <w:rsid w:val="00F26417"/>
    <w:rsid w:val="00F30BB9"/>
    <w:rsid w:val="00F336D5"/>
    <w:rsid w:val="00F431BA"/>
    <w:rsid w:val="00F45F46"/>
    <w:rsid w:val="00F505A6"/>
    <w:rsid w:val="00F52260"/>
    <w:rsid w:val="00F757C6"/>
    <w:rsid w:val="00F812A8"/>
    <w:rsid w:val="00F831F6"/>
    <w:rsid w:val="00F9231F"/>
    <w:rsid w:val="00FA741C"/>
    <w:rsid w:val="00FC4345"/>
    <w:rsid w:val="00FD071F"/>
    <w:rsid w:val="00FD382F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47E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7E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1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07A"/>
    <w:pPr>
      <w:numPr>
        <w:ilvl w:val="1"/>
      </w:numPr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607A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2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  <w:style w:type="paragraph" w:styleId="Revision">
    <w:name w:val="Revision"/>
    <w:hidden/>
    <w:uiPriority w:val="99"/>
    <w:semiHidden/>
    <w:rsid w:val="004F16C1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43E76"/>
    <w:rPr>
      <w:color w:val="808080"/>
    </w:rPr>
  </w:style>
  <w:style w:type="table" w:styleId="ListTable4-Accent1">
    <w:name w:val="List Table 4 Accent 1"/>
    <w:basedOn w:val="TableNormal"/>
    <w:uiPriority w:val="49"/>
    <w:rsid w:val="004F4C11"/>
    <w:pPr>
      <w:spacing w:after="0" w:line="240" w:lineRule="auto"/>
    </w:pPr>
    <w:tblPr>
      <w:tblStyleRowBandSize w:val="1"/>
      <w:tblStyleColBandSize w:val="1"/>
      <w:tblBorders>
        <w:top w:val="single" w:sz="4" w:space="0" w:color="ED858F" w:themeColor="accent1" w:themeTint="99"/>
        <w:left w:val="single" w:sz="4" w:space="0" w:color="ED858F" w:themeColor="accent1" w:themeTint="99"/>
        <w:bottom w:val="single" w:sz="4" w:space="0" w:color="ED858F" w:themeColor="accent1" w:themeTint="99"/>
        <w:right w:val="single" w:sz="4" w:space="0" w:color="ED858F" w:themeColor="accent1" w:themeTint="99"/>
        <w:insideH w:val="single" w:sz="4" w:space="0" w:color="ED858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13446" w:themeColor="accent1"/>
          <w:left w:val="single" w:sz="4" w:space="0" w:color="E13446" w:themeColor="accent1"/>
          <w:bottom w:val="single" w:sz="4" w:space="0" w:color="E13446" w:themeColor="accent1"/>
          <w:right w:val="single" w:sz="4" w:space="0" w:color="E13446" w:themeColor="accent1"/>
          <w:insideH w:val="nil"/>
        </w:tcBorders>
        <w:shd w:val="clear" w:color="auto" w:fill="E13446" w:themeFill="accent1"/>
      </w:tcPr>
    </w:tblStylePr>
    <w:tblStylePr w:type="lastRow">
      <w:rPr>
        <w:b/>
        <w:bCs/>
      </w:rPr>
      <w:tblPr/>
      <w:tcPr>
        <w:tcBorders>
          <w:top w:val="double" w:sz="4" w:space="0" w:color="ED858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6D9" w:themeFill="accent1" w:themeFillTint="33"/>
      </w:tcPr>
    </w:tblStylePr>
    <w:tblStylePr w:type="band1Horz">
      <w:tblPr/>
      <w:tcPr>
        <w:shd w:val="clear" w:color="auto" w:fill="F9D6D9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rku.ca/gradstudies/psychology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fm@yorku.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F09C7C-B361-4D1A-A22E-130D8663A799}"/>
</file>

<file path=customXml/itemProps4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20</TotalTime>
  <Pages>5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3</cp:revision>
  <cp:lastPrinted>2021-10-06T15:59:00Z</cp:lastPrinted>
  <dcterms:created xsi:type="dcterms:W3CDTF">2026-07-14T19:46:00Z</dcterms:created>
  <dcterms:modified xsi:type="dcterms:W3CDTF">2026-07-14T20:10:00Z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