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4FBA00B3" w:rsidR="00717D03" w:rsidRDefault="001D5E3B" w:rsidP="00F26417">
      <w:pPr>
        <w:pStyle w:val="Title"/>
        <w:rPr>
          <w:noProof/>
        </w:rPr>
      </w:pPr>
      <w:r w:rsidRPr="001D5E3B">
        <w:rPr>
          <w:noProof/>
        </w:rPr>
        <w:t>First Year Student Progress Report</w:t>
      </w:r>
    </w:p>
    <w:p w14:paraId="6DED4C87" w14:textId="2126B3AD" w:rsidR="001D5E3B" w:rsidRDefault="001D5E3B" w:rsidP="001D5E3B">
      <w:pPr>
        <w:pStyle w:val="Subtitle"/>
        <w:rPr>
          <w:lang w:eastAsia="zh-CN"/>
        </w:rPr>
      </w:pPr>
      <w:r>
        <w:rPr>
          <w:rFonts w:hint="eastAsia"/>
          <w:lang w:eastAsia="zh-CN"/>
        </w:rPr>
        <w:t>MFA Visual Arts</w:t>
      </w:r>
      <w:r>
        <w:rPr>
          <w:lang w:eastAsia="zh-CN"/>
        </w:rPr>
        <w:br/>
      </w:r>
      <w:r>
        <w:rPr>
          <w:rFonts w:hint="eastAsia"/>
          <w:lang w:eastAsia="zh-CN"/>
        </w:rPr>
        <w:t>York University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3116"/>
        <w:gridCol w:w="3117"/>
        <w:gridCol w:w="3117"/>
      </w:tblGrid>
      <w:tr w:rsidR="001D5E3B" w:rsidRPr="001D5E3B" w14:paraId="14FB9E98" w14:textId="77777777" w:rsidTr="001D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CF7EF6D" w14:textId="2DFA3F28" w:rsidR="001D5E3B" w:rsidRPr="001D5E3B" w:rsidRDefault="001D5E3B" w:rsidP="001D5E3B">
            <w:pPr>
              <w:rPr>
                <w:lang w:eastAsia="zh-CN"/>
              </w:rPr>
            </w:pPr>
            <w:r w:rsidRPr="001D5E3B">
              <w:rPr>
                <w:bCs w:val="0"/>
                <w:sz w:val="22"/>
                <w:lang w:eastAsia="zh-CN"/>
              </w:rPr>
              <w:t>Year</w:t>
            </w:r>
          </w:p>
        </w:tc>
        <w:tc>
          <w:tcPr>
            <w:tcW w:w="3117" w:type="dxa"/>
          </w:tcPr>
          <w:p w14:paraId="2EA919E4" w14:textId="4743C44F" w:rsidR="001D5E3B" w:rsidRPr="001D5E3B" w:rsidRDefault="001D5E3B" w:rsidP="001D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zh-CN"/>
              </w:rPr>
            </w:pPr>
            <w:r w:rsidRPr="001D5E3B">
              <w:rPr>
                <w:rFonts w:asciiTheme="majorHAnsi" w:hAnsiTheme="majorHAnsi"/>
                <w:lang w:eastAsia="zh-CN"/>
              </w:rPr>
              <w:t>Term</w:t>
            </w:r>
          </w:p>
        </w:tc>
        <w:tc>
          <w:tcPr>
            <w:tcW w:w="3117" w:type="dxa"/>
          </w:tcPr>
          <w:p w14:paraId="28530BE2" w14:textId="6530E844" w:rsidR="001D5E3B" w:rsidRPr="001D5E3B" w:rsidRDefault="001D5E3B" w:rsidP="001D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zh-CN"/>
              </w:rPr>
            </w:pPr>
            <w:r w:rsidRPr="001D5E3B">
              <w:rPr>
                <w:rFonts w:asciiTheme="majorHAnsi" w:hAnsiTheme="majorHAnsi"/>
                <w:lang w:eastAsia="zh-CN"/>
              </w:rPr>
              <w:t>Report #</w:t>
            </w:r>
          </w:p>
        </w:tc>
      </w:tr>
    </w:tbl>
    <w:p w14:paraId="04FD83AB" w14:textId="57FF9F98" w:rsidR="001D5E3B" w:rsidRDefault="001D5E3B" w:rsidP="001D5E3B">
      <w:pPr>
        <w:rPr>
          <w:lang w:eastAsia="zh-CN"/>
        </w:rPr>
      </w:pPr>
      <w:r>
        <w:rPr>
          <w:lang w:eastAsia="zh-CN"/>
        </w:rPr>
        <w:br/>
      </w:r>
      <w:r w:rsidRPr="001D5E3B">
        <w:rPr>
          <w:lang w:eastAsia="zh-CN"/>
        </w:rPr>
        <w:t>2 PROGRESS REPORTS ARE REQUIRED EACH TERM of YEAR ONE i.e. TOTAL OF 4 REPORTS FOR 4 MEETINGS WITH THE CORE COMMITTEE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1980"/>
        <w:gridCol w:w="709"/>
        <w:gridCol w:w="1985"/>
        <w:gridCol w:w="1417"/>
        <w:gridCol w:w="3259"/>
      </w:tblGrid>
      <w:tr w:rsidR="001D5E3B" w14:paraId="5BE25D1D" w14:textId="77777777" w:rsidTr="001D5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0" w:type="dxa"/>
          </w:tcPr>
          <w:p w14:paraId="20B58113" w14:textId="42AB3AF8" w:rsidR="001D5E3B" w:rsidRDefault="001D5E3B" w:rsidP="001D5E3B">
            <w:pPr>
              <w:rPr>
                <w:rFonts w:hint="eastAsia"/>
                <w:lang w:eastAsia="zh-CN"/>
              </w:rPr>
            </w:pPr>
            <w:r w:rsidRPr="001D5E3B">
              <w:rPr>
                <w:lang w:eastAsia="zh-CN"/>
              </w:rPr>
              <w:t>Surname:</w:t>
            </w:r>
          </w:p>
        </w:tc>
        <w:tc>
          <w:tcPr>
            <w:tcW w:w="2694" w:type="dxa"/>
            <w:gridSpan w:val="2"/>
          </w:tcPr>
          <w:p w14:paraId="6E2584F3" w14:textId="77777777" w:rsidR="001D5E3B" w:rsidRDefault="001D5E3B" w:rsidP="001D5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1417" w:type="dxa"/>
          </w:tcPr>
          <w:p w14:paraId="306A5052" w14:textId="52367446" w:rsidR="001D5E3B" w:rsidRPr="001D5E3B" w:rsidRDefault="001D5E3B" w:rsidP="001D5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1D5E3B">
              <w:rPr>
                <w:lang w:eastAsia="zh-CN"/>
              </w:rPr>
              <w:t>First Name:</w:t>
            </w:r>
          </w:p>
        </w:tc>
        <w:tc>
          <w:tcPr>
            <w:tcW w:w="3259" w:type="dxa"/>
          </w:tcPr>
          <w:p w14:paraId="79981ECB" w14:textId="77777777" w:rsidR="001D5E3B" w:rsidRDefault="001D5E3B" w:rsidP="001D5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D5E3B" w14:paraId="2BBF3808" w14:textId="77777777" w:rsidTr="001D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161AF5AF" w14:textId="134A2171" w:rsidR="001D5E3B" w:rsidRDefault="001D5E3B" w:rsidP="001D5E3B">
            <w:pPr>
              <w:rPr>
                <w:rFonts w:hint="eastAsia"/>
                <w:lang w:eastAsia="zh-CN"/>
              </w:rPr>
            </w:pPr>
            <w:r w:rsidRPr="001D5E3B">
              <w:rPr>
                <w:lang w:eastAsia="zh-CN"/>
              </w:rPr>
              <w:t>Student Number:</w:t>
            </w:r>
          </w:p>
        </w:tc>
        <w:tc>
          <w:tcPr>
            <w:tcW w:w="6661" w:type="dxa"/>
            <w:gridSpan w:val="3"/>
          </w:tcPr>
          <w:p w14:paraId="0E8F5511" w14:textId="77777777" w:rsidR="001D5E3B" w:rsidRDefault="001D5E3B" w:rsidP="001D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D5E3B" w14:paraId="0E6B5E6C" w14:textId="77777777" w:rsidTr="001D5E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0E2012E2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>MFA I Committee Member:</w:t>
            </w:r>
          </w:p>
          <w:p w14:paraId="61D54FFD" w14:textId="7F811548" w:rsidR="001D5E3B" w:rsidRPr="001D5E3B" w:rsidRDefault="001D5E3B" w:rsidP="001D5E3B">
            <w:pPr>
              <w:rPr>
                <w:rFonts w:ascii="IBM Plex Sans Light" w:hAnsi="IBM Plex Sans Light"/>
                <w:bCs w:val="0"/>
                <w:lang w:eastAsia="zh-CN"/>
              </w:rPr>
            </w:pPr>
            <w:r w:rsidRPr="001D5E3B">
              <w:rPr>
                <w:rFonts w:ascii="IBM Plex Sans Light" w:hAnsi="IBM Plex Sans Light"/>
                <w:bCs w:val="0"/>
                <w:lang w:eastAsia="zh-CN"/>
              </w:rPr>
              <w:t>(first and last name)</w:t>
            </w:r>
          </w:p>
        </w:tc>
        <w:tc>
          <w:tcPr>
            <w:tcW w:w="6661" w:type="dxa"/>
            <w:gridSpan w:val="3"/>
          </w:tcPr>
          <w:p w14:paraId="61E7A32A" w14:textId="77777777" w:rsidR="001D5E3B" w:rsidRDefault="001D5E3B" w:rsidP="001D5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D5E3B" w14:paraId="44C58E32" w14:textId="77777777" w:rsidTr="001D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0892D8E2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>MFA I Committee Member:</w:t>
            </w:r>
          </w:p>
          <w:p w14:paraId="481218BF" w14:textId="04971E56" w:rsidR="001D5E3B" w:rsidRDefault="001D5E3B" w:rsidP="001D5E3B">
            <w:pPr>
              <w:rPr>
                <w:rFonts w:hint="eastAsia"/>
                <w:lang w:eastAsia="zh-CN"/>
              </w:rPr>
            </w:pPr>
            <w:r w:rsidRPr="001D5E3B">
              <w:rPr>
                <w:rFonts w:ascii="IBM Plex Sans Light" w:hAnsi="IBM Plex Sans Light"/>
                <w:bCs w:val="0"/>
                <w:lang w:eastAsia="zh-CN"/>
              </w:rPr>
              <w:t>(first and last name)</w:t>
            </w:r>
          </w:p>
        </w:tc>
        <w:tc>
          <w:tcPr>
            <w:tcW w:w="6661" w:type="dxa"/>
            <w:gridSpan w:val="3"/>
          </w:tcPr>
          <w:p w14:paraId="4D22A29F" w14:textId="77777777" w:rsidR="001D5E3B" w:rsidRDefault="001D5E3B" w:rsidP="001D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1D5E3B" w14:paraId="3FA29658" w14:textId="77777777" w:rsidTr="001D5E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A503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Part I: FOR COMPLETION BY THE STUDENT: </w:t>
            </w:r>
          </w:p>
          <w:p w14:paraId="670B4173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>a) Comment on your progress to date.</w:t>
            </w:r>
            <w:r>
              <w:rPr>
                <w:lang w:eastAsia="zh-CN"/>
              </w:rPr>
              <w:tab/>
            </w:r>
          </w:p>
          <w:p w14:paraId="35DABF0E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>b) Comment on your plan for upcoming work.</w:t>
            </w:r>
          </w:p>
          <w:p w14:paraId="23E0539B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>(approx. 500 words, you can copy and paste into the space below)</w:t>
            </w:r>
          </w:p>
          <w:p w14:paraId="4D6CEA08" w14:textId="77777777" w:rsidR="001D5E3B" w:rsidRDefault="001D5E3B" w:rsidP="001D5E3B">
            <w:pPr>
              <w:rPr>
                <w:bCs w:val="0"/>
                <w:lang w:eastAsia="zh-CN"/>
              </w:rPr>
            </w:pPr>
          </w:p>
          <w:p w14:paraId="4D4912F5" w14:textId="77777777" w:rsidR="001D5E3B" w:rsidRDefault="001D5E3B" w:rsidP="001D5E3B">
            <w:pPr>
              <w:rPr>
                <w:bCs w:val="0"/>
                <w:lang w:eastAsia="zh-CN"/>
              </w:rPr>
            </w:pPr>
          </w:p>
          <w:p w14:paraId="36B101E6" w14:textId="77777777" w:rsidR="001D5E3B" w:rsidRDefault="001D5E3B" w:rsidP="001D5E3B">
            <w:pPr>
              <w:rPr>
                <w:rFonts w:hint="eastAsia"/>
                <w:lang w:eastAsia="zh-CN"/>
              </w:rPr>
            </w:pPr>
          </w:p>
        </w:tc>
      </w:tr>
      <w:tr w:rsidR="001D5E3B" w14:paraId="2475AF8C" w14:textId="77777777" w:rsidTr="001D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E03A509" w14:textId="77777777" w:rsidR="001D5E3B" w:rsidRDefault="001D5E3B" w:rsidP="001D5E3B">
            <w:pPr>
              <w:rPr>
                <w:lang w:eastAsia="zh-CN"/>
              </w:rPr>
            </w:pPr>
            <w:r>
              <w:rPr>
                <w:lang w:eastAsia="zh-CN"/>
              </w:rPr>
              <w:t>Part 2: COMMITTEE RESPONSE TO THE STUDENT’S COMMENTS (the supervisor should incorporate the second member’s comments):</w:t>
            </w:r>
          </w:p>
          <w:p w14:paraId="73112A8A" w14:textId="77777777" w:rsidR="001D5E3B" w:rsidRDefault="001D5E3B" w:rsidP="001D5E3B">
            <w:pPr>
              <w:rPr>
                <w:bCs w:val="0"/>
                <w:lang w:eastAsia="zh-CN"/>
              </w:rPr>
            </w:pPr>
            <w:r>
              <w:rPr>
                <w:lang w:eastAsia="zh-CN"/>
              </w:rPr>
              <w:t>(After commenting send back to the student. Cut and paste into the space below)</w:t>
            </w:r>
          </w:p>
          <w:p w14:paraId="6579EAAD" w14:textId="77777777" w:rsidR="001D5E3B" w:rsidRDefault="001D5E3B" w:rsidP="001D5E3B">
            <w:pPr>
              <w:rPr>
                <w:bCs w:val="0"/>
                <w:lang w:eastAsia="zh-CN"/>
              </w:rPr>
            </w:pPr>
          </w:p>
          <w:p w14:paraId="7E8ED46F" w14:textId="77777777" w:rsidR="001D5E3B" w:rsidRDefault="001D5E3B" w:rsidP="001D5E3B">
            <w:pPr>
              <w:rPr>
                <w:bCs w:val="0"/>
                <w:lang w:eastAsia="zh-CN"/>
              </w:rPr>
            </w:pPr>
          </w:p>
          <w:p w14:paraId="2FC144B5" w14:textId="6CDF47EC" w:rsidR="001D5E3B" w:rsidRDefault="001D5E3B" w:rsidP="001D5E3B">
            <w:pPr>
              <w:rPr>
                <w:rFonts w:hint="eastAsia"/>
                <w:lang w:eastAsia="zh-CN"/>
              </w:rPr>
            </w:pPr>
          </w:p>
        </w:tc>
      </w:tr>
      <w:tr w:rsidR="001D5E3B" w14:paraId="6C5E5C92" w14:textId="77777777" w:rsidTr="001D5E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D193DA3" w14:textId="3ED271DF" w:rsidR="001D5E3B" w:rsidRDefault="001D5E3B" w:rsidP="001D5E3B">
            <w:pPr>
              <w:rPr>
                <w:rFonts w:hint="eastAsia"/>
                <w:lang w:eastAsia="zh-CN"/>
              </w:rPr>
            </w:pPr>
            <w:r w:rsidRPr="001D5E3B">
              <w:rPr>
                <w:lang w:eastAsia="zh-CN"/>
              </w:rPr>
              <w:t>Part 3: STUDENT’S SIGNATURE:</w:t>
            </w:r>
          </w:p>
        </w:tc>
      </w:tr>
      <w:tr w:rsidR="001D5E3B" w14:paraId="2902702F" w14:textId="77777777" w:rsidTr="001D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5EB900F" w14:textId="516D88A5" w:rsidR="001D5E3B" w:rsidRDefault="001D5E3B" w:rsidP="001D5E3B">
            <w:pPr>
              <w:rPr>
                <w:rFonts w:hint="eastAsia"/>
                <w:lang w:eastAsia="zh-CN"/>
              </w:rPr>
            </w:pPr>
            <w:r w:rsidRPr="001D5E3B">
              <w:rPr>
                <w:lang w:eastAsia="zh-CN"/>
              </w:rPr>
              <w:t xml:space="preserve">Date:  </w:t>
            </w:r>
          </w:p>
        </w:tc>
      </w:tr>
      <w:tr w:rsidR="001D5E3B" w14:paraId="6EE87BCF" w14:textId="77777777" w:rsidTr="001D5E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CEE7" w14:textId="77777777" w:rsidR="001D5E3B" w:rsidRDefault="001D5E3B" w:rsidP="001D5E3B">
            <w:pPr>
              <w:rPr>
                <w:bCs w:val="0"/>
                <w:lang w:eastAsia="zh-CN"/>
              </w:rPr>
            </w:pPr>
            <w:r w:rsidRPr="001D5E3B">
              <w:rPr>
                <w:lang w:eastAsia="zh-CN"/>
              </w:rPr>
              <w:t>Student’s additional comments, if any:</w:t>
            </w:r>
          </w:p>
          <w:p w14:paraId="53F4BC4B" w14:textId="5CC34C4D" w:rsidR="001D5E3B" w:rsidRPr="001D5E3B" w:rsidRDefault="001D5E3B" w:rsidP="001D5E3B">
            <w:pPr>
              <w:rPr>
                <w:rFonts w:hint="eastAsia"/>
                <w:lang w:eastAsia="zh-CN"/>
              </w:rPr>
            </w:pPr>
          </w:p>
        </w:tc>
      </w:tr>
      <w:tr w:rsidR="001D5E3B" w14:paraId="5E3492F4" w14:textId="77777777" w:rsidTr="001D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908B5D5" w14:textId="5F4AE9FE" w:rsidR="001D5E3B" w:rsidRPr="001D5E3B" w:rsidRDefault="001D5E3B" w:rsidP="001D5E3B">
            <w:pPr>
              <w:rPr>
                <w:rFonts w:ascii="IBM Plex Sans Light" w:hAnsi="IBM Plex Sans Light"/>
                <w:bCs w:val="0"/>
                <w:lang w:eastAsia="zh-CN"/>
              </w:rPr>
            </w:pPr>
            <w:r w:rsidRPr="001D5E3B">
              <w:rPr>
                <w:rFonts w:ascii="IBM Plex Sans Light" w:hAnsi="IBM Plex Sans Light"/>
                <w:bCs w:val="0"/>
                <w:lang w:eastAsia="zh-CN"/>
              </w:rPr>
              <w:t>Student’s submission of this report is considered the signoff. Submit a copy to the Director and the Administrative Assistant of the Graduate Program. The report is kept on file in the Program Office.</w:t>
            </w:r>
          </w:p>
        </w:tc>
      </w:tr>
    </w:tbl>
    <w:p w14:paraId="2BCDDA97" w14:textId="77777777" w:rsidR="001D5E3B" w:rsidRPr="001D5E3B" w:rsidRDefault="001D5E3B" w:rsidP="001D5E3B">
      <w:pPr>
        <w:rPr>
          <w:rFonts w:hint="eastAsia"/>
          <w:lang w:eastAsia="zh-CN"/>
        </w:rPr>
      </w:pPr>
    </w:p>
    <w:sectPr w:rsidR="001D5E3B" w:rsidRPr="001D5E3B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10024" w14:textId="77777777" w:rsidR="00122886" w:rsidRDefault="00122886" w:rsidP="00D55C28">
      <w:pPr>
        <w:spacing w:after="0" w:line="240" w:lineRule="auto"/>
      </w:pPr>
      <w:r>
        <w:separator/>
      </w:r>
    </w:p>
  </w:endnote>
  <w:endnote w:type="continuationSeparator" w:id="0">
    <w:p w14:paraId="5461E40D" w14:textId="77777777" w:rsidR="00122886" w:rsidRDefault="00122886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0ACBE4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E7772" w14:textId="77777777" w:rsidR="00122886" w:rsidRDefault="00122886" w:rsidP="00D55C28">
      <w:pPr>
        <w:spacing w:after="0" w:line="240" w:lineRule="auto"/>
      </w:pPr>
      <w:r>
        <w:separator/>
      </w:r>
    </w:p>
  </w:footnote>
  <w:footnote w:type="continuationSeparator" w:id="0">
    <w:p w14:paraId="5521C9FC" w14:textId="77777777" w:rsidR="00122886" w:rsidRDefault="00122886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9pt;height:22.2pt" o:bullet="t">
        <v:imagedata r:id="rId1" o:title="york arrow"/>
      </v:shape>
    </w:pict>
  </w:numPicBullet>
  <w:numPicBullet w:numPicBulletId="1">
    <w:pict>
      <v:shape id="_x0000_i1026" type="#_x0000_t75" style="width:41.7pt;height:56.5pt" o:bullet="t">
        <v:imagedata r:id="rId2" o:title="ArrwFo_sw_rgb_x0"/>
      </v:shape>
    </w:pict>
  </w:numPicBullet>
  <w:numPicBullet w:numPicBulletId="2">
    <w:pict>
      <v:shape id="_x0000_i1027" type="#_x0000_t75" style="width:18.85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2634C"/>
    <w:multiLevelType w:val="multilevel"/>
    <w:tmpl w:val="91E69D0A"/>
    <w:numStyleLink w:val="YorkBulletedList"/>
  </w:abstractNum>
  <w:abstractNum w:abstractNumId="6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D1661"/>
    <w:multiLevelType w:val="multilevel"/>
    <w:tmpl w:val="825A5414"/>
    <w:numStyleLink w:val="YorkSolidWhiteList"/>
  </w:abstractNum>
  <w:abstractNum w:abstractNumId="8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06A1B"/>
    <w:multiLevelType w:val="multilevel"/>
    <w:tmpl w:val="91E69D0A"/>
    <w:numStyleLink w:val="YorkBulletedList"/>
  </w:abstractNum>
  <w:abstractNum w:abstractNumId="18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1" w15:restartNumberingAfterBreak="0">
    <w:nsid w:val="6A8A003B"/>
    <w:multiLevelType w:val="multilevel"/>
    <w:tmpl w:val="91E69D0A"/>
    <w:numStyleLink w:val="YorkBulletedList"/>
  </w:abstractNum>
  <w:abstractNum w:abstractNumId="22" w15:restartNumberingAfterBreak="0">
    <w:nsid w:val="6F776F9F"/>
    <w:multiLevelType w:val="multilevel"/>
    <w:tmpl w:val="91E69D0A"/>
    <w:numStyleLink w:val="YorkBulletedList"/>
  </w:abstractNum>
  <w:abstractNum w:abstractNumId="23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18"/>
  </w:num>
  <w:num w:numId="3" w16cid:durableId="841163048">
    <w:abstractNumId w:val="8"/>
  </w:num>
  <w:num w:numId="4" w16cid:durableId="1329405952">
    <w:abstractNumId w:val="23"/>
  </w:num>
  <w:num w:numId="5" w16cid:durableId="624845461">
    <w:abstractNumId w:val="13"/>
  </w:num>
  <w:num w:numId="6" w16cid:durableId="1106926252">
    <w:abstractNumId w:val="14"/>
  </w:num>
  <w:num w:numId="7" w16cid:durableId="1037657960">
    <w:abstractNumId w:val="4"/>
  </w:num>
  <w:num w:numId="8" w16cid:durableId="1905869107">
    <w:abstractNumId w:val="19"/>
  </w:num>
  <w:num w:numId="9" w16cid:durableId="1426656387">
    <w:abstractNumId w:val="2"/>
  </w:num>
  <w:num w:numId="10" w16cid:durableId="1589465796">
    <w:abstractNumId w:val="15"/>
  </w:num>
  <w:num w:numId="11" w16cid:durableId="1467160411">
    <w:abstractNumId w:val="11"/>
  </w:num>
  <w:num w:numId="12" w16cid:durableId="455873199">
    <w:abstractNumId w:val="17"/>
  </w:num>
  <w:num w:numId="13" w16cid:durableId="687176963">
    <w:abstractNumId w:val="21"/>
  </w:num>
  <w:num w:numId="14" w16cid:durableId="1876497759">
    <w:abstractNumId w:val="22"/>
  </w:num>
  <w:num w:numId="15" w16cid:durableId="307979121">
    <w:abstractNumId w:val="5"/>
  </w:num>
  <w:num w:numId="16" w16cid:durableId="556628691">
    <w:abstractNumId w:val="9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16"/>
  </w:num>
  <w:num w:numId="20" w16cid:durableId="1516454941">
    <w:abstractNumId w:val="10"/>
  </w:num>
  <w:num w:numId="21" w16cid:durableId="175269050">
    <w:abstractNumId w:val="20"/>
  </w:num>
  <w:num w:numId="22" w16cid:durableId="206177855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5D6F"/>
    <w:rsid w:val="000A5E80"/>
    <w:rsid w:val="000B0118"/>
    <w:rsid w:val="000C0AE0"/>
    <w:rsid w:val="000C56FC"/>
    <w:rsid w:val="000C60FA"/>
    <w:rsid w:val="000D3022"/>
    <w:rsid w:val="000E21D8"/>
    <w:rsid w:val="00113048"/>
    <w:rsid w:val="00122886"/>
    <w:rsid w:val="00135861"/>
    <w:rsid w:val="001435A1"/>
    <w:rsid w:val="0014682D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D5E3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D5E3B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E3B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E3B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D5E3B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EB26F9-71C7-483E-B582-B299155AEE70}"/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2</cp:revision>
  <cp:lastPrinted>2021-10-06T15:59:00Z</cp:lastPrinted>
  <dcterms:created xsi:type="dcterms:W3CDTF">2026-05-27T13:18:00Z</dcterms:created>
  <dcterms:modified xsi:type="dcterms:W3CDTF">2026-05-27T13:18:00Z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