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01AACB" w14:textId="544A08D4" w:rsidR="006004EF" w:rsidRPr="00EE7591" w:rsidRDefault="0047663A" w:rsidP="00AD183F">
      <w:pPr>
        <w:pStyle w:val="Heading1"/>
        <w:spacing w:before="0" w:after="0" w:line="240" w:lineRule="auto"/>
        <w:jc w:val="center"/>
        <w:rPr>
          <w:rFonts w:asciiTheme="majorHAnsi" w:hAnsiTheme="majorHAnsi"/>
          <w:sz w:val="56"/>
          <w:szCs w:val="56"/>
        </w:rPr>
      </w:pPr>
      <w:r w:rsidRPr="00EE7591">
        <w:rPr>
          <w:rFonts w:asciiTheme="majorHAnsi" w:hAnsiTheme="majorHAnsi"/>
          <w:sz w:val="56"/>
          <w:szCs w:val="56"/>
        </w:rPr>
        <w:t>Course Title</w:t>
      </w:r>
    </w:p>
    <w:p w14:paraId="4C64FF06" w14:textId="77777777" w:rsidR="004B7850" w:rsidRDefault="00EE7591" w:rsidP="004B7850">
      <w:pPr>
        <w:spacing w:before="360" w:after="60"/>
        <w:jc w:val="center"/>
        <w:rPr>
          <w:rStyle w:val="Strong"/>
        </w:rPr>
      </w:pPr>
      <w:r w:rsidRPr="00ED01E5">
        <w:rPr>
          <w:rStyle w:val="Strong"/>
        </w:rPr>
        <w:t>Course Code</w:t>
      </w:r>
      <w:r w:rsidR="004F56CC" w:rsidRPr="00ED01E5">
        <w:rPr>
          <w:rStyle w:val="Strong"/>
        </w:rPr>
        <w:t>, Weight</w:t>
      </w:r>
      <w:r w:rsidRPr="00ED01E5">
        <w:rPr>
          <w:rStyle w:val="Strong"/>
        </w:rPr>
        <w:t xml:space="preserve"> and Section</w:t>
      </w:r>
    </w:p>
    <w:p w14:paraId="4C032C36" w14:textId="7A8145F0" w:rsidR="00EE7591" w:rsidRPr="00ED01E5" w:rsidRDefault="00EE7591" w:rsidP="004B7850">
      <w:pPr>
        <w:spacing w:after="60"/>
        <w:jc w:val="center"/>
        <w:rPr>
          <w:rStyle w:val="Strong"/>
        </w:rPr>
      </w:pPr>
      <w:r w:rsidRPr="00ED01E5">
        <w:rPr>
          <w:rStyle w:val="Strong"/>
        </w:rPr>
        <w:t>Session/Term</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77777777" w:rsidR="00E22DD3" w:rsidRDefault="00E22DD3" w:rsidP="008218A0">
      <w:pPr>
        <w:spacing w:after="0" w:line="240" w:lineRule="auto"/>
      </w:pPr>
      <w:r>
        <w:t>Course Instructor:</w:t>
      </w:r>
    </w:p>
    <w:p w14:paraId="33B78518" w14:textId="77777777" w:rsidR="00E22DD3" w:rsidRDefault="00E22DD3" w:rsidP="008218A0">
      <w:pPr>
        <w:spacing w:after="0" w:line="240" w:lineRule="auto"/>
      </w:pPr>
      <w:r>
        <w:t>E-mail:</w:t>
      </w:r>
    </w:p>
    <w:p w14:paraId="2279C91B" w14:textId="77777777" w:rsidR="00E22DD3" w:rsidRDefault="00E22DD3" w:rsidP="008218A0">
      <w:pPr>
        <w:spacing w:after="0" w:line="240" w:lineRule="auto"/>
      </w:pPr>
      <w:r>
        <w:t>Phone:</w:t>
      </w:r>
    </w:p>
    <w:p w14:paraId="3524CD0D" w14:textId="77777777" w:rsidR="00E22DD3" w:rsidRDefault="00E22DD3" w:rsidP="008218A0">
      <w:pPr>
        <w:spacing w:after="0" w:line="240" w:lineRule="auto"/>
      </w:pPr>
      <w:r>
        <w:t>Office Hours &amp; Location:</w:t>
      </w:r>
    </w:p>
    <w:p w14:paraId="5FDB470F" w14:textId="77777777" w:rsidR="00E22DD3" w:rsidRDefault="00E22DD3" w:rsidP="008218A0">
      <w:pPr>
        <w:spacing w:after="0" w:line="240" w:lineRule="auto"/>
      </w:pPr>
      <w:r>
        <w:t>Course Time &amp; Days:</w:t>
      </w:r>
    </w:p>
    <w:p w14:paraId="7A41F465" w14:textId="77777777" w:rsidR="00E22DD3" w:rsidRDefault="00E22DD3" w:rsidP="008218A0">
      <w:pPr>
        <w:spacing w:after="0" w:line="240" w:lineRule="auto"/>
      </w:pPr>
      <w:r>
        <w:t>Class Location:</w:t>
      </w:r>
    </w:p>
    <w:p w14:paraId="63091A53" w14:textId="77777777" w:rsidR="00EA460C" w:rsidRDefault="00E22DD3" w:rsidP="00087AF8">
      <w:pPr>
        <w:spacing w:after="0" w:line="240" w:lineRule="auto"/>
      </w:pPr>
      <w:r>
        <w:t xml:space="preserve">Course </w:t>
      </w:r>
      <w:proofErr w:type="spellStart"/>
      <w:r>
        <w:t>eClass</w:t>
      </w:r>
      <w:proofErr w:type="spellEnd"/>
      <w:r>
        <w:t xml:space="preserve"> site:</w:t>
      </w:r>
    </w:p>
    <w:p w14:paraId="7E095BFE" w14:textId="2C952739" w:rsidR="00F43D93" w:rsidRDefault="00F43D9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p>
    <w:p w14:paraId="19E8BC83" w14:textId="77777777" w:rsidR="00E22DD3" w:rsidRPr="00DF36BA" w:rsidRDefault="00E22DD3" w:rsidP="005369BF">
      <w:pPr>
        <w:spacing w:before="360" w:after="60"/>
        <w:rPr>
          <w:rStyle w:val="Strong"/>
        </w:rPr>
      </w:pPr>
      <w:r w:rsidRPr="00DF36BA">
        <w:rPr>
          <w:rStyle w:val="Strong"/>
        </w:rPr>
        <w:t>Tutorials, Labs and TA Contact Information</w:t>
      </w:r>
    </w:p>
    <w:p w14:paraId="6087520C" w14:textId="1094BF57" w:rsidR="00E22DD3" w:rsidRPr="00B630E2" w:rsidRDefault="00E22DD3" w:rsidP="00E22DD3">
      <w:r w:rsidRPr="00E83E9C">
        <w:rPr>
          <w:b/>
          <w:bCs/>
          <w:color w:val="E31837"/>
        </w:rPr>
        <w:t>[</w:t>
      </w:r>
      <w:r w:rsidRPr="00E83E9C">
        <w:t>Text</w:t>
      </w:r>
      <w:r w:rsidRPr="00E83E9C">
        <w:rPr>
          <w:b/>
          <w:bCs/>
          <w:color w:val="E31837"/>
        </w:rPr>
        <w:t>]</w:t>
      </w:r>
    </w:p>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3"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7DC79903" w14:textId="3084723D" w:rsidR="000615BA" w:rsidRPr="00B630E2" w:rsidRDefault="000615BA" w:rsidP="000615BA">
      <w:r w:rsidRPr="000615BA">
        <w:rPr>
          <w:b/>
          <w:bCs/>
          <w:color w:val="E31837"/>
        </w:rPr>
        <w:t>[</w:t>
      </w:r>
      <w:r w:rsidRPr="000615BA">
        <w:t>Academic calendar description</w:t>
      </w:r>
      <w:r w:rsidRPr="000615BA">
        <w:rPr>
          <w:b/>
          <w:bCs/>
          <w:color w:val="E31837"/>
        </w:rPr>
        <w:t>]</w:t>
      </w:r>
    </w:p>
    <w:p w14:paraId="5ACFFD2C" w14:textId="04752C76" w:rsidR="00852D78" w:rsidRPr="00762526" w:rsidRDefault="00762526" w:rsidP="00762526">
      <w:pPr>
        <w:rPr>
          <w:b/>
          <w:bCs/>
        </w:rPr>
      </w:pPr>
      <w:r w:rsidRPr="00762526">
        <w:rPr>
          <w:b/>
          <w:bCs/>
        </w:rPr>
        <w:t>Pre-Requisites:</w:t>
      </w:r>
    </w:p>
    <w:p w14:paraId="4A3FC944" w14:textId="6B45802A" w:rsidR="00762526" w:rsidRDefault="00762526" w:rsidP="00762526">
      <w:pPr>
        <w:rPr>
          <w:b/>
          <w:bCs/>
        </w:rPr>
      </w:pPr>
      <w:r w:rsidRPr="00762526">
        <w:rPr>
          <w:b/>
          <w:bCs/>
        </w:rPr>
        <w:lastRenderedPageBreak/>
        <w:t>Course Credit Exclusions (CCE):</w:t>
      </w:r>
    </w:p>
    <w:p w14:paraId="39DE2768" w14:textId="67EC74B8" w:rsidR="00332D15" w:rsidRDefault="00332D15" w:rsidP="004C30B5">
      <w:pPr>
        <w:pStyle w:val="Heading3"/>
      </w:pPr>
      <w:r>
        <w:t>Course Learning Objectives</w:t>
      </w:r>
    </w:p>
    <w:p w14:paraId="30C468C1" w14:textId="1C26441E" w:rsidR="00332D15" w:rsidRDefault="00332D15" w:rsidP="00332D15">
      <w:r>
        <w:t>By the end of this course, students will be able to:</w:t>
      </w:r>
    </w:p>
    <w:p w14:paraId="1378E8E3" w14:textId="3E08C2F6" w:rsidR="00332D15" w:rsidRPr="00B630E2" w:rsidRDefault="006A3D4B" w:rsidP="00332D15">
      <w:pPr>
        <w:pStyle w:val="ListParagraph"/>
        <w:numPr>
          <w:ilvl w:val="0"/>
          <w:numId w:val="23"/>
        </w:numPr>
      </w:pPr>
      <w:r w:rsidRPr="006A3D4B">
        <w:rPr>
          <w:b/>
          <w:bCs/>
          <w:color w:val="E31837"/>
        </w:rPr>
        <w:t>[</w:t>
      </w:r>
      <w:r>
        <w:t>Text</w:t>
      </w:r>
      <w:r w:rsidRPr="006A3D4B">
        <w:rPr>
          <w:b/>
          <w:bCs/>
          <w:color w:val="E31837"/>
        </w:rPr>
        <w:t>]</w:t>
      </w:r>
    </w:p>
    <w:p w14:paraId="19808C71" w14:textId="6DC2CF6E" w:rsidR="006A3D4B" w:rsidRDefault="006A3D4B" w:rsidP="004C30B5">
      <w:pPr>
        <w:pStyle w:val="Heading3"/>
      </w:pPr>
      <w:r>
        <w:t>Course Organization</w:t>
      </w:r>
    </w:p>
    <w:p w14:paraId="46E770C8" w14:textId="118F3478" w:rsidR="006A3D4B" w:rsidRPr="00B630E2" w:rsidRDefault="006A3D4B" w:rsidP="006A3D4B">
      <w:r w:rsidRPr="006A3D4B">
        <w:rPr>
          <w:b/>
          <w:bCs/>
          <w:color w:val="E31837"/>
        </w:rPr>
        <w:t>[</w:t>
      </w:r>
      <w:r>
        <w:t>Text</w:t>
      </w:r>
      <w:r w:rsidRPr="006A3D4B">
        <w:rPr>
          <w:b/>
          <w:bCs/>
          <w:color w:val="E31837"/>
        </w:rPr>
        <w:t>]</w:t>
      </w:r>
    </w:p>
    <w:p w14:paraId="153F18BA" w14:textId="0266B960" w:rsidR="00B630E2" w:rsidRDefault="00B630E2" w:rsidP="004C30B5">
      <w:pPr>
        <w:pStyle w:val="Heading3"/>
      </w:pPr>
      <w:r>
        <w:t>Instructor Office Hours and Communication Guidelines</w:t>
      </w:r>
    </w:p>
    <w:p w14:paraId="398E4C14" w14:textId="4702FF3E" w:rsidR="00B630E2" w:rsidRPr="005B5F61" w:rsidRDefault="00B630E2" w:rsidP="005B5F61">
      <w:r w:rsidRPr="00B630E2">
        <w:rPr>
          <w:b/>
          <w:bCs/>
          <w:color w:val="E31837"/>
        </w:rPr>
        <w:t>[</w:t>
      </w:r>
      <w:r>
        <w:t>Text</w:t>
      </w:r>
      <w:r w:rsidRPr="00B630E2">
        <w:rPr>
          <w:b/>
          <w:bCs/>
          <w:color w:val="E31837"/>
        </w:rPr>
        <w:t>]</w:t>
      </w:r>
    </w:p>
    <w:p w14:paraId="74ADA5DC" w14:textId="470BF439" w:rsidR="00B630E2" w:rsidRPr="005B5F61" w:rsidRDefault="00B630E2" w:rsidP="004C30B5">
      <w:pPr>
        <w:pStyle w:val="Heading3"/>
      </w:pPr>
      <w:r w:rsidRPr="005B5F61">
        <w:t>Required Course Materials</w:t>
      </w:r>
    </w:p>
    <w:p w14:paraId="7A9EF2BC" w14:textId="7FF6E19B" w:rsidR="00EC5AAF" w:rsidRDefault="005B5F61" w:rsidP="00DC0145">
      <w:pPr>
        <w:rPr>
          <w:b/>
          <w:bCs/>
          <w:color w:val="E31837"/>
        </w:rPr>
      </w:pPr>
      <w:r w:rsidRPr="292672E0">
        <w:rPr>
          <w:b/>
          <w:bCs/>
          <w:color w:val="E31837"/>
        </w:rPr>
        <w:t>[</w:t>
      </w:r>
      <w:r>
        <w:t>Include</w:t>
      </w:r>
      <w:r w:rsidR="00DC0145">
        <w:t xml:space="preserve"> required course learning material(s) and</w:t>
      </w:r>
      <w:r w:rsidR="00BF61DF">
        <w:t xml:space="preserve"> note any</w:t>
      </w:r>
      <w:r w:rsidR="00DC0145">
        <w:t xml:space="preserve"> restrictions that would prevent students from using second-hand copies or pr</w:t>
      </w:r>
      <w:r w:rsidR="00BF61DF">
        <w:t>evious</w:t>
      </w:r>
      <w:r w:rsidR="00DC0145">
        <w:t xml:space="preserve"> editions. Also include</w:t>
      </w:r>
      <w:r w:rsidR="00BF61DF">
        <w:t xml:space="preserve"> the</w:t>
      </w:r>
      <w:r w:rsidR="00DC0145">
        <w:t xml:space="preserve"> expected costs and </w:t>
      </w:r>
      <w:r w:rsidR="00BF61DF">
        <w:t xml:space="preserve">indicate </w:t>
      </w:r>
      <w:r w:rsidR="00DC0145">
        <w:t>where required course materials are available (e.g., York</w:t>
      </w:r>
      <w:r w:rsidR="001C1BB5">
        <w:t xml:space="preserve"> </w:t>
      </w:r>
      <w:r w:rsidR="00DC0145">
        <w:t>U Bookstore).</w:t>
      </w:r>
      <w:r w:rsidR="00DC0145" w:rsidRPr="292672E0">
        <w:rPr>
          <w:b/>
          <w:bCs/>
          <w:color w:val="E31837"/>
        </w:rPr>
        <w:t>]</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51304D53" w:rsidR="007F36A4" w:rsidRPr="00891C5D" w:rsidRDefault="007F36A4" w:rsidP="00DC0145"/>
        </w:tc>
        <w:tc>
          <w:tcPr>
            <w:tcW w:w="1276" w:type="dxa"/>
          </w:tcPr>
          <w:p w14:paraId="014AC139" w14:textId="57E24A05"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2BE34588"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49D6BD5B" w:rsidR="007F36A4" w:rsidRPr="00891C5D" w:rsidRDefault="007F36A4" w:rsidP="00DC0145"/>
        </w:tc>
        <w:tc>
          <w:tcPr>
            <w:tcW w:w="1276" w:type="dxa"/>
          </w:tcPr>
          <w:p w14:paraId="752A6D1A"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Pr>
          <w:p w14:paraId="77A8759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7F36A4" w:rsidRPr="00891C5D" w:rsidRDefault="007F36A4" w:rsidP="00DC0145"/>
        </w:tc>
        <w:tc>
          <w:tcPr>
            <w:tcW w:w="1276"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891C5D" w:rsidRDefault="007F36A4" w:rsidP="00DC0145"/>
        </w:tc>
        <w:tc>
          <w:tcPr>
            <w:tcW w:w="1276" w:type="dxa"/>
            <w:tcBorders>
              <w:bottom w:val="double" w:sz="4" w:space="0" w:color="E31837"/>
            </w:tcBorders>
          </w:tcPr>
          <w:p w14:paraId="4F1BBC20"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891C5D" w:rsidRDefault="007F36A4" w:rsidP="00DC0145"/>
        </w:tc>
        <w:tc>
          <w:tcPr>
            <w:tcW w:w="1276" w:type="dxa"/>
            <w:tcBorders>
              <w:top w:val="double" w:sz="4" w:space="0" w:color="E31837"/>
            </w:tcBorders>
          </w:tcPr>
          <w:p w14:paraId="31F6D075" w14:textId="2EAD77CD" w:rsidR="007F36A4" w:rsidRPr="00891C5D" w:rsidRDefault="00EA1998" w:rsidP="00DC0145">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p>
        </w:tc>
        <w:tc>
          <w:tcPr>
            <w:tcW w:w="2125" w:type="dxa"/>
            <w:tcBorders>
              <w:top w:val="double" w:sz="4" w:space="0" w:color="E31837"/>
            </w:tcBorders>
          </w:tcPr>
          <w:p w14:paraId="64A7D3EC"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bl>
    <w:p w14:paraId="4B95FF04" w14:textId="3CA2FF1C" w:rsidR="001D1150" w:rsidRDefault="00AB29DC" w:rsidP="004C30B5">
      <w:pPr>
        <w:pStyle w:val="Heading3"/>
      </w:pPr>
      <w:r>
        <w:t>Optional Course Materials</w:t>
      </w:r>
    </w:p>
    <w:p w14:paraId="1B977D2B" w14:textId="73BA8782" w:rsidR="003869F2" w:rsidRDefault="00DF2158" w:rsidP="00941CC5">
      <w:pPr>
        <w:rPr>
          <w:b/>
          <w:bCs/>
          <w:color w:val="E31837"/>
        </w:rPr>
      </w:pPr>
      <w:r w:rsidRPr="292672E0">
        <w:rPr>
          <w:b/>
          <w:bCs/>
          <w:color w:val="E31837"/>
        </w:rPr>
        <w:t>[</w:t>
      </w:r>
      <w:r>
        <w:t xml:space="preserve">Include </w:t>
      </w:r>
      <w:r w:rsidR="00615335">
        <w:t>any</w:t>
      </w:r>
      <w:r>
        <w:t xml:space="preserve"> optional course learning material(s) and </w:t>
      </w:r>
      <w:r w:rsidR="00BF61DF">
        <w:t xml:space="preserve">note any </w:t>
      </w:r>
      <w:r>
        <w:t>restrictions that would prevent students from using second-hand copies or pr</w:t>
      </w:r>
      <w:r w:rsidR="00BF61DF">
        <w:t>evious</w:t>
      </w:r>
      <w:r>
        <w:t xml:space="preserve"> editions. Also include</w:t>
      </w:r>
      <w:r w:rsidR="00BF61DF">
        <w:t xml:space="preserve"> the</w:t>
      </w:r>
      <w:r>
        <w:t xml:space="preserve"> expected costs and </w:t>
      </w:r>
      <w:r w:rsidR="00BF61DF">
        <w:t xml:space="preserve">indicate </w:t>
      </w:r>
      <w:r>
        <w:t>where optional course materials are available (e.g., York</w:t>
      </w:r>
      <w:r w:rsidR="008F63C5">
        <w:t xml:space="preserve"> </w:t>
      </w:r>
      <w:r>
        <w:t>U Bookstore).</w:t>
      </w:r>
      <w:r w:rsidRPr="292672E0">
        <w:rPr>
          <w:b/>
          <w:bCs/>
          <w:color w:val="E31837"/>
        </w:rPr>
        <w:t>]</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07B3223" w:rsidR="00F74ABD" w:rsidRPr="00F74ABD" w:rsidRDefault="00F74ABD" w:rsidP="003A343F"/>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11038C37"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7765F48B" w14:textId="77777777" w:rsidR="00F74ABD" w:rsidRPr="00F74ABD" w:rsidRDefault="00F74ABD" w:rsidP="003A343F"/>
        </w:tc>
        <w:tc>
          <w:tcPr>
            <w:tcW w:w="1275" w:type="dxa"/>
          </w:tcPr>
          <w:p w14:paraId="1D6374BB"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0B81E38F"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r w:rsidR="006E292F" w:rsidRPr="00891C5D" w14:paraId="3A4E799E" w14:textId="77777777" w:rsidTr="006E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026D459" w14:textId="77777777" w:rsidR="006E292F" w:rsidRPr="00891C5D" w:rsidRDefault="006E292F"/>
        </w:tc>
        <w:tc>
          <w:tcPr>
            <w:tcW w:w="1275" w:type="dxa"/>
          </w:tcPr>
          <w:p w14:paraId="7CAD4746"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1E944CAE"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5E4BFF2B"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F9C6408" w14:textId="77777777" w:rsidR="006E292F" w:rsidRPr="00891C5D" w:rsidRDefault="006E292F"/>
        </w:tc>
        <w:tc>
          <w:tcPr>
            <w:tcW w:w="1275" w:type="dxa"/>
          </w:tcPr>
          <w:p w14:paraId="5DB68B9A"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3F168729"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4"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5"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6"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7"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18" w:history="1">
        <w:r w:rsidRPr="00F17C51">
          <w:rPr>
            <w:rStyle w:val="Hyperlink"/>
          </w:rPr>
          <w:t>University Information Technology (UIT) Student Services</w:t>
        </w:r>
      </w:hyperlink>
      <w:r>
        <w:t xml:space="preserve"> webpage or </w:t>
      </w:r>
      <w:r w:rsidR="00BF61DF">
        <w:t>email</w:t>
      </w:r>
      <w:r>
        <w:t xml:space="preserve"> </w:t>
      </w:r>
      <w:hyperlink r:id="rId19"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77777777" w:rsidR="00A44583" w:rsidRPr="00A44583" w:rsidRDefault="00A44583" w:rsidP="003A343F"/>
        </w:tc>
        <w:tc>
          <w:tcPr>
            <w:tcW w:w="1842" w:type="dxa"/>
          </w:tcPr>
          <w:p w14:paraId="39EE9386"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Pr>
          <w:p w14:paraId="109E5D9D"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2551" w:type="dxa"/>
          </w:tcPr>
          <w:p w14:paraId="267A1306"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77777777" w:rsidR="00A44583" w:rsidRPr="00A44583" w:rsidRDefault="00A44583" w:rsidP="003A343F"/>
        </w:tc>
        <w:tc>
          <w:tcPr>
            <w:tcW w:w="1842" w:type="dxa"/>
          </w:tcPr>
          <w:p w14:paraId="1CFB7F22"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Pr>
          <w:p w14:paraId="7749071A"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2551" w:type="dxa"/>
          </w:tcPr>
          <w:p w14:paraId="47A262C9"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77777777" w:rsidR="004908CF" w:rsidRDefault="004908CF" w:rsidP="006740EA"/>
        </w:tc>
        <w:tc>
          <w:tcPr>
            <w:tcW w:w="1842" w:type="dxa"/>
          </w:tcPr>
          <w:p w14:paraId="63072954"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Pr>
          <w:p w14:paraId="24C96CF6"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2551" w:type="dxa"/>
          </w:tcPr>
          <w:p w14:paraId="5E65CCFE"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77777777" w:rsidR="004908CF" w:rsidRDefault="004908CF" w:rsidP="006740EA"/>
        </w:tc>
        <w:tc>
          <w:tcPr>
            <w:tcW w:w="1842" w:type="dxa"/>
          </w:tcPr>
          <w:p w14:paraId="32D39C3A"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Pr>
          <w:p w14:paraId="7B1D38C6"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2551" w:type="dxa"/>
          </w:tcPr>
          <w:p w14:paraId="2B180914"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77777777" w:rsidR="004908CF" w:rsidRDefault="004908CF" w:rsidP="006740EA"/>
        </w:tc>
        <w:tc>
          <w:tcPr>
            <w:tcW w:w="1842" w:type="dxa"/>
            <w:tcBorders>
              <w:bottom w:val="double" w:sz="4" w:space="0" w:color="E31837"/>
            </w:tcBorders>
          </w:tcPr>
          <w:p w14:paraId="38D8F78A"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Borders>
              <w:bottom w:val="double" w:sz="4" w:space="0" w:color="E31837"/>
            </w:tcBorders>
          </w:tcPr>
          <w:p w14:paraId="769D3302"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2551" w:type="dxa"/>
            <w:tcBorders>
              <w:bottom w:val="double" w:sz="4" w:space="0" w:color="E31837"/>
            </w:tcBorders>
          </w:tcPr>
          <w:p w14:paraId="07BAD7AE"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090382C6" w14:textId="77777777" w:rsidR="004D1190" w:rsidRPr="00B630E2" w:rsidRDefault="004D1190" w:rsidP="004D1190">
      <w:r w:rsidRPr="006A3D4B">
        <w:rPr>
          <w:b/>
          <w:bCs/>
          <w:color w:val="E31837"/>
        </w:rPr>
        <w:t>[</w:t>
      </w:r>
      <w:r>
        <w:t>Text</w:t>
      </w:r>
      <w:r w:rsidRPr="006A3D4B">
        <w:rPr>
          <w:b/>
          <w:bCs/>
          <w:color w:val="E31837"/>
        </w:rPr>
        <w:t>]</w:t>
      </w:r>
    </w:p>
    <w:p w14:paraId="1E22CC60" w14:textId="798031ED" w:rsidR="004D1190" w:rsidRDefault="004D1190" w:rsidP="004D1190">
      <w:pPr>
        <w:pStyle w:val="Heading3"/>
      </w:pPr>
      <w:r>
        <w:t>How to Submit Assessments</w:t>
      </w:r>
    </w:p>
    <w:p w14:paraId="460859B1" w14:textId="77777777" w:rsidR="004D1190" w:rsidRPr="00B630E2" w:rsidRDefault="004D1190" w:rsidP="004D1190">
      <w:r w:rsidRPr="006A3D4B">
        <w:rPr>
          <w:b/>
          <w:bCs/>
          <w:color w:val="E31837"/>
        </w:rPr>
        <w:t>[</w:t>
      </w:r>
      <w:r>
        <w:t>Text</w:t>
      </w:r>
      <w:r w:rsidRPr="006A3D4B">
        <w:rPr>
          <w:b/>
          <w:bCs/>
          <w:color w:val="E31837"/>
        </w:rPr>
        <w:t>]</w:t>
      </w:r>
    </w:p>
    <w:p w14:paraId="794029A4" w14:textId="7D235DD1" w:rsidR="004D1190" w:rsidRDefault="004D1190" w:rsidP="004D1190">
      <w:pPr>
        <w:pStyle w:val="Heading3"/>
      </w:pPr>
      <w:r>
        <w:lastRenderedPageBreak/>
        <w:t>Late Work Policy</w:t>
      </w:r>
    </w:p>
    <w:p w14:paraId="6DFF2C5A" w14:textId="77777777" w:rsidR="004D1190" w:rsidRPr="00B630E2" w:rsidRDefault="004D1190" w:rsidP="004D1190">
      <w:r w:rsidRPr="006A3D4B">
        <w:rPr>
          <w:b/>
          <w:bCs/>
          <w:color w:val="E31837"/>
        </w:rPr>
        <w:t>[</w:t>
      </w:r>
      <w:r>
        <w:t>Text</w:t>
      </w:r>
      <w:r w:rsidRPr="006A3D4B">
        <w:rPr>
          <w:b/>
          <w:bCs/>
          <w:color w:val="E31837"/>
        </w:rPr>
        <w:t>]</w:t>
      </w:r>
    </w:p>
    <w:p w14:paraId="4BC209CF" w14:textId="4A22BCAC" w:rsidR="004D1190" w:rsidRDefault="00A414C7" w:rsidP="00A414C7">
      <w:pPr>
        <w:pStyle w:val="Heading3"/>
      </w:pPr>
      <w:r>
        <w:t>Missed Assessments, Tests and Exams</w:t>
      </w:r>
    </w:p>
    <w:p w14:paraId="1E342D34" w14:textId="77777777" w:rsidR="00A414C7" w:rsidRPr="00B630E2" w:rsidRDefault="00A414C7" w:rsidP="00A414C7">
      <w:r w:rsidRPr="006A3D4B">
        <w:rPr>
          <w:b/>
          <w:bCs/>
          <w:color w:val="E31837"/>
        </w:rPr>
        <w:t>[</w:t>
      </w:r>
      <w:r>
        <w:t>Text</w:t>
      </w:r>
      <w:r w:rsidRPr="006A3D4B">
        <w:rPr>
          <w:b/>
          <w:bCs/>
          <w:color w:val="E31837"/>
        </w:rPr>
        <w:t>]</w:t>
      </w:r>
    </w:p>
    <w:p w14:paraId="5AEF0232" w14:textId="083F570E" w:rsidR="00A414C7" w:rsidRDefault="00A414C7" w:rsidP="00A414C7">
      <w:pPr>
        <w:pStyle w:val="Heading3"/>
      </w:pPr>
      <w:r>
        <w:t>How to Use Citations in this Course</w:t>
      </w:r>
    </w:p>
    <w:p w14:paraId="7EA24569" w14:textId="77777777" w:rsidR="00A414C7" w:rsidRDefault="00A414C7" w:rsidP="00A414C7">
      <w:pPr>
        <w:rPr>
          <w:b/>
          <w:bCs/>
          <w:color w:val="E31837"/>
        </w:rPr>
      </w:pPr>
      <w:r w:rsidRPr="006A3D4B">
        <w:rPr>
          <w:b/>
          <w:bCs/>
          <w:color w:val="E31837"/>
        </w:rPr>
        <w:t>[</w:t>
      </w:r>
      <w:r>
        <w:t>Text</w:t>
      </w:r>
      <w:r w:rsidRPr="006A3D4B">
        <w:rPr>
          <w:b/>
          <w:bCs/>
          <w:color w:val="E31837"/>
        </w:rPr>
        <w:t>]</w:t>
      </w: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0"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1">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2"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3">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4"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lastRenderedPageBreak/>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5"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Default="00507886" w:rsidP="00506652">
            <w:pPr>
              <w:rPr>
                <w:bCs w:val="0"/>
              </w:rPr>
            </w:pPr>
            <w:r>
              <w:t>Week 1</w:t>
            </w:r>
          </w:p>
          <w:p w14:paraId="3A354488" w14:textId="77777777" w:rsidR="00507886" w:rsidRDefault="00507886" w:rsidP="00506652">
            <w:pPr>
              <w:rPr>
                <w:bCs w:val="0"/>
              </w:rPr>
            </w:pPr>
            <w:r>
              <w:t>Date</w:t>
            </w:r>
          </w:p>
          <w:p w14:paraId="4697A558" w14:textId="05C02B81" w:rsidR="00507886" w:rsidRDefault="00507886" w:rsidP="00506652">
            <w:r>
              <w:t>Location</w:t>
            </w:r>
          </w:p>
        </w:tc>
        <w:tc>
          <w:tcPr>
            <w:tcW w:w="3827" w:type="dxa"/>
          </w:tcPr>
          <w:p w14:paraId="42AF0692"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4F9BF491"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2D023D3D"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DEAB27C" w14:textId="77777777" w:rsidR="00506652" w:rsidRDefault="00507886" w:rsidP="00506652">
            <w:pPr>
              <w:rPr>
                <w:bCs w:val="0"/>
              </w:rPr>
            </w:pPr>
            <w:r>
              <w:t>Week 2</w:t>
            </w:r>
          </w:p>
          <w:p w14:paraId="512CC9A7" w14:textId="77777777" w:rsidR="00507886" w:rsidRDefault="00507886" w:rsidP="00506652">
            <w:pPr>
              <w:rPr>
                <w:bCs w:val="0"/>
              </w:rPr>
            </w:pPr>
            <w:r>
              <w:t>Date</w:t>
            </w:r>
          </w:p>
          <w:p w14:paraId="321C6FA1" w14:textId="7E8E14FD" w:rsidR="00507886" w:rsidRDefault="00507886" w:rsidP="00506652">
            <w:r>
              <w:t>Location</w:t>
            </w:r>
          </w:p>
        </w:tc>
        <w:tc>
          <w:tcPr>
            <w:tcW w:w="3827" w:type="dxa"/>
          </w:tcPr>
          <w:p w14:paraId="07F332F5"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17F68EB7"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68CDAE50"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C4B02C8" w14:textId="77777777" w:rsidR="00506652" w:rsidRDefault="00507886" w:rsidP="00506652">
            <w:pPr>
              <w:rPr>
                <w:bCs w:val="0"/>
              </w:rPr>
            </w:pPr>
            <w:r>
              <w:t>Week 3</w:t>
            </w:r>
          </w:p>
          <w:p w14:paraId="77C334C6" w14:textId="77777777" w:rsidR="00507886" w:rsidRDefault="00507886" w:rsidP="00506652">
            <w:pPr>
              <w:rPr>
                <w:bCs w:val="0"/>
              </w:rPr>
            </w:pPr>
            <w:r>
              <w:t>Date</w:t>
            </w:r>
          </w:p>
          <w:p w14:paraId="196B1A64" w14:textId="69B4CB1D" w:rsidR="00507886" w:rsidRDefault="00507886" w:rsidP="00506652">
            <w:r>
              <w:t>Location</w:t>
            </w:r>
          </w:p>
        </w:tc>
        <w:tc>
          <w:tcPr>
            <w:tcW w:w="3827" w:type="dxa"/>
          </w:tcPr>
          <w:p w14:paraId="3CE03CB4"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01859F1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7E34AC5C"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D979D5D" w14:textId="77777777" w:rsidR="00506652" w:rsidRDefault="00507886" w:rsidP="00506652">
            <w:pPr>
              <w:rPr>
                <w:bCs w:val="0"/>
              </w:rPr>
            </w:pPr>
            <w:r>
              <w:t>Week 4</w:t>
            </w:r>
          </w:p>
          <w:p w14:paraId="6964BFFA" w14:textId="77777777" w:rsidR="00507886" w:rsidRDefault="00507886" w:rsidP="00506652">
            <w:pPr>
              <w:rPr>
                <w:bCs w:val="0"/>
              </w:rPr>
            </w:pPr>
            <w:r>
              <w:t>Date</w:t>
            </w:r>
          </w:p>
          <w:p w14:paraId="3D37DAD0" w14:textId="45F72EDD" w:rsidR="00507886" w:rsidRDefault="00507886" w:rsidP="00506652">
            <w:r>
              <w:t>Location</w:t>
            </w:r>
          </w:p>
        </w:tc>
        <w:tc>
          <w:tcPr>
            <w:tcW w:w="3827" w:type="dxa"/>
          </w:tcPr>
          <w:p w14:paraId="22D2285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73627615"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2358F3B9"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7777777" w:rsidR="00506652" w:rsidRDefault="00507886" w:rsidP="00506652">
            <w:pPr>
              <w:rPr>
                <w:bCs w:val="0"/>
              </w:rPr>
            </w:pPr>
            <w:r>
              <w:t>Week 5</w:t>
            </w:r>
          </w:p>
          <w:p w14:paraId="30B48CF7" w14:textId="77777777" w:rsidR="00507886" w:rsidRDefault="00507886" w:rsidP="00506652">
            <w:pPr>
              <w:rPr>
                <w:bCs w:val="0"/>
              </w:rPr>
            </w:pPr>
            <w:r>
              <w:t>Date</w:t>
            </w:r>
          </w:p>
          <w:p w14:paraId="3654E19F" w14:textId="5241FCFE" w:rsidR="00507886" w:rsidRDefault="00507886" w:rsidP="00506652">
            <w:r>
              <w:t>Location</w:t>
            </w:r>
          </w:p>
        </w:tc>
        <w:tc>
          <w:tcPr>
            <w:tcW w:w="3827" w:type="dxa"/>
          </w:tcPr>
          <w:p w14:paraId="71605B2A"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18964243"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78BC4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7E426F" w14:textId="77777777" w:rsidR="00506652" w:rsidRDefault="00507886" w:rsidP="00506652">
            <w:pPr>
              <w:rPr>
                <w:bCs w:val="0"/>
              </w:rPr>
            </w:pPr>
            <w:r>
              <w:t>Week 6</w:t>
            </w:r>
          </w:p>
          <w:p w14:paraId="5FD277CA" w14:textId="77777777" w:rsidR="00507886" w:rsidRDefault="00507886" w:rsidP="00506652">
            <w:pPr>
              <w:rPr>
                <w:bCs w:val="0"/>
              </w:rPr>
            </w:pPr>
            <w:r>
              <w:t>Date</w:t>
            </w:r>
          </w:p>
          <w:p w14:paraId="35C1FE6A" w14:textId="3B98DA58" w:rsidR="00507886" w:rsidRPr="00507886" w:rsidRDefault="00507886" w:rsidP="00506652">
            <w:pPr>
              <w:rPr>
                <w:bCs w:val="0"/>
              </w:rPr>
            </w:pPr>
            <w:r>
              <w:t>Location</w:t>
            </w:r>
          </w:p>
        </w:tc>
        <w:tc>
          <w:tcPr>
            <w:tcW w:w="3827" w:type="dxa"/>
          </w:tcPr>
          <w:p w14:paraId="6E49E6D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2429F17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214BF4"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32F2C6" w14:textId="77777777" w:rsidR="00506652" w:rsidRDefault="00507886" w:rsidP="00506652">
            <w:pPr>
              <w:rPr>
                <w:bCs w:val="0"/>
              </w:rPr>
            </w:pPr>
            <w:r>
              <w:t>Week 7</w:t>
            </w:r>
          </w:p>
          <w:p w14:paraId="114A7F37" w14:textId="77777777" w:rsidR="00507886" w:rsidRDefault="00507886" w:rsidP="00506652">
            <w:pPr>
              <w:rPr>
                <w:bCs w:val="0"/>
              </w:rPr>
            </w:pPr>
            <w:r>
              <w:t>Date</w:t>
            </w:r>
          </w:p>
          <w:p w14:paraId="2F03B1D4" w14:textId="5AD67FD8" w:rsidR="00507886" w:rsidRDefault="00507886" w:rsidP="00506652">
            <w:r>
              <w:t>Location</w:t>
            </w:r>
          </w:p>
        </w:tc>
        <w:tc>
          <w:tcPr>
            <w:tcW w:w="3827" w:type="dxa"/>
          </w:tcPr>
          <w:p w14:paraId="3BC9E2F0"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4B13F19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2931D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7886"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77777777" w:rsidR="00507886" w:rsidRDefault="00507886" w:rsidP="00506652">
            <w:pPr>
              <w:rPr>
                <w:bCs w:val="0"/>
              </w:rPr>
            </w:pPr>
            <w:r>
              <w:t>Week 8</w:t>
            </w:r>
          </w:p>
          <w:p w14:paraId="1C42CF21" w14:textId="77777777" w:rsidR="00507886" w:rsidRDefault="00507886" w:rsidP="00506652">
            <w:pPr>
              <w:rPr>
                <w:bCs w:val="0"/>
              </w:rPr>
            </w:pPr>
            <w:r>
              <w:t>Date</w:t>
            </w:r>
          </w:p>
          <w:p w14:paraId="0932943A" w14:textId="4AF285B6" w:rsidR="00507886" w:rsidRDefault="00507886" w:rsidP="00506652">
            <w:r>
              <w:t>Location</w:t>
            </w:r>
          </w:p>
        </w:tc>
        <w:tc>
          <w:tcPr>
            <w:tcW w:w="3827" w:type="dxa"/>
          </w:tcPr>
          <w:p w14:paraId="746D3A73"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1D6855A0"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46A99ABD"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77777777" w:rsidR="00507886" w:rsidRDefault="00507886" w:rsidP="00506652">
            <w:pPr>
              <w:rPr>
                <w:bCs w:val="0"/>
              </w:rPr>
            </w:pPr>
            <w:r>
              <w:t>Week 9</w:t>
            </w:r>
          </w:p>
          <w:p w14:paraId="620D7A28" w14:textId="77777777" w:rsidR="00507886" w:rsidRDefault="00507886" w:rsidP="00506652">
            <w:pPr>
              <w:rPr>
                <w:bCs w:val="0"/>
              </w:rPr>
            </w:pPr>
            <w:r>
              <w:lastRenderedPageBreak/>
              <w:t>Date</w:t>
            </w:r>
          </w:p>
          <w:p w14:paraId="35AF08C6" w14:textId="16B610DF" w:rsidR="00507886" w:rsidRDefault="00507886" w:rsidP="00506652">
            <w:r>
              <w:t>Location</w:t>
            </w:r>
          </w:p>
        </w:tc>
        <w:tc>
          <w:tcPr>
            <w:tcW w:w="3827" w:type="dxa"/>
          </w:tcPr>
          <w:p w14:paraId="16F0744A"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21AA04FD"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128E2A0A"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77777777" w:rsidR="00507886" w:rsidRDefault="00507886" w:rsidP="00506652">
            <w:pPr>
              <w:rPr>
                <w:bCs w:val="0"/>
              </w:rPr>
            </w:pPr>
            <w:r>
              <w:t>Week 10</w:t>
            </w:r>
          </w:p>
          <w:p w14:paraId="3493C7FA" w14:textId="77777777" w:rsidR="00507886" w:rsidRDefault="00507886" w:rsidP="00506652">
            <w:pPr>
              <w:rPr>
                <w:bCs w:val="0"/>
              </w:rPr>
            </w:pPr>
            <w:r>
              <w:t>Date</w:t>
            </w:r>
          </w:p>
          <w:p w14:paraId="73F566EA" w14:textId="2F039E30" w:rsidR="00507886" w:rsidRDefault="00507886" w:rsidP="00506652">
            <w:r>
              <w:t>Location</w:t>
            </w:r>
          </w:p>
        </w:tc>
        <w:tc>
          <w:tcPr>
            <w:tcW w:w="3827" w:type="dxa"/>
          </w:tcPr>
          <w:p w14:paraId="287A12EC" w14:textId="73752299"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6E34C19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F2F61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5409BA9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67CE2FF" w14:textId="77777777" w:rsidR="00507886" w:rsidRDefault="00507886" w:rsidP="00506652">
            <w:pPr>
              <w:rPr>
                <w:bCs w:val="0"/>
              </w:rPr>
            </w:pPr>
            <w:r>
              <w:t>Week 11</w:t>
            </w:r>
          </w:p>
          <w:p w14:paraId="3B8687F1" w14:textId="77777777" w:rsidR="00507886" w:rsidRDefault="00507886" w:rsidP="00506652">
            <w:pPr>
              <w:rPr>
                <w:bCs w:val="0"/>
              </w:rPr>
            </w:pPr>
            <w:r>
              <w:t>Date</w:t>
            </w:r>
          </w:p>
          <w:p w14:paraId="67174678" w14:textId="77AF8286" w:rsidR="00507886" w:rsidRDefault="00507886" w:rsidP="00506652">
            <w:r>
              <w:t>Location</w:t>
            </w:r>
          </w:p>
        </w:tc>
        <w:tc>
          <w:tcPr>
            <w:tcW w:w="3827" w:type="dxa"/>
          </w:tcPr>
          <w:p w14:paraId="02F754B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657ACD1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331BFEC6"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59F82E1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7777777" w:rsidR="00507886" w:rsidRDefault="00507886" w:rsidP="00506652">
            <w:pPr>
              <w:rPr>
                <w:bCs w:val="0"/>
              </w:rPr>
            </w:pPr>
            <w:r>
              <w:t>Week 12</w:t>
            </w:r>
          </w:p>
          <w:p w14:paraId="17B3030F" w14:textId="77777777" w:rsidR="00507886" w:rsidRDefault="00507886" w:rsidP="00506652">
            <w:pPr>
              <w:rPr>
                <w:bCs w:val="0"/>
              </w:rPr>
            </w:pPr>
            <w:r>
              <w:t>Date</w:t>
            </w:r>
          </w:p>
          <w:p w14:paraId="3F2723C5" w14:textId="252BDB50" w:rsidR="00507886" w:rsidRDefault="00507886" w:rsidP="00506652">
            <w:r>
              <w:t>Location</w:t>
            </w:r>
          </w:p>
        </w:tc>
        <w:tc>
          <w:tcPr>
            <w:tcW w:w="3827" w:type="dxa"/>
          </w:tcPr>
          <w:p w14:paraId="5B942324"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5D150F77"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0BFF3DF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6"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7"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8"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29"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0"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1"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lastRenderedPageBreak/>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2"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3"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4"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5"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6"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7"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lastRenderedPageBreak/>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8" w:history="1">
        <w:r w:rsidRPr="00C030E6">
          <w:rPr>
            <w:rStyle w:val="Hyperlink"/>
            <w:i/>
            <w:iCs/>
          </w:rPr>
          <w:t>Code of Student Rights and Responsibilities</w:t>
        </w:r>
      </w:hyperlink>
      <w:r>
        <w:t xml:space="preserve">, the </w:t>
      </w:r>
      <w:hyperlink r:id="rId39"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074F45CA" w:rsidR="009167C1" w:rsidRDefault="009167C1" w:rsidP="009167C1">
      <w:r>
        <w:t xml:space="preserve">For </w:t>
      </w:r>
      <w:r w:rsidR="00FF6C96">
        <w:t xml:space="preserve">tests, midterms and </w:t>
      </w:r>
      <w:r w:rsidR="00EE2909">
        <w:t xml:space="preserve">final </w:t>
      </w:r>
      <w:r>
        <w:t xml:space="preserve">exams in this course, </w:t>
      </w:r>
      <w:r w:rsidR="00641F09">
        <w:t>students</w:t>
      </w:r>
      <w:r>
        <w:t xml:space="preserve"> must present a valid</w:t>
      </w:r>
      <w:r w:rsidR="00FF6C96">
        <w:t xml:space="preserve"> mobile or physical</w:t>
      </w:r>
      <w:r>
        <w:t xml:space="preserve"> York University official photo identification card (</w:t>
      </w:r>
      <w:hyperlink r:id="rId40"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1" w:history="1">
        <w:r w:rsidRPr="00B23FCC">
          <w:rPr>
            <w:rStyle w:val="Hyperlink"/>
            <w:i/>
            <w:iCs/>
          </w:rPr>
          <w:t>Conduct of Examinations</w:t>
        </w:r>
      </w:hyperlink>
      <w:r>
        <w:t xml:space="preserve"> </w:t>
      </w:r>
      <w:r w:rsidR="00641F09">
        <w:t>and</w:t>
      </w:r>
      <w:r>
        <w:t xml:space="preserve"> the Registrar’s Office </w:t>
      </w:r>
      <w:hyperlink r:id="rId42"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3"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4"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5"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6">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7" w:history="1">
        <w:r w:rsidRPr="004722EC">
          <w:rPr>
            <w:rStyle w:val="Hyperlink"/>
          </w:rPr>
          <w:t>Peer-Assisted Study Sessions (PASS) Program</w:t>
        </w:r>
      </w:hyperlink>
      <w:r>
        <w:t xml:space="preserve"> </w:t>
      </w:r>
      <w:r w:rsidR="008D3047">
        <w:t xml:space="preserve">and </w:t>
      </w:r>
      <w:hyperlink r:id="rId48">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49"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0"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1"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2"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3" w:history="1">
        <w:r w:rsidRPr="00B86D7A">
          <w:rPr>
            <w:rStyle w:val="Hyperlink"/>
          </w:rPr>
          <w:t>Office of Student Community Relations (OSCR)</w:t>
        </w:r>
      </w:hyperlink>
      <w:r>
        <w:t xml:space="preserve"> administer</w:t>
      </w:r>
      <w:r w:rsidR="00A35EA3">
        <w:t>s</w:t>
      </w:r>
      <w:r>
        <w:t xml:space="preserve"> the </w:t>
      </w:r>
      <w:hyperlink r:id="rId54"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5"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6"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912721" w14:textId="77777777" w:rsidR="00E317E4" w:rsidRDefault="00E317E4" w:rsidP="00D55C28">
      <w:pPr>
        <w:spacing w:after="0" w:line="240" w:lineRule="auto"/>
      </w:pPr>
      <w:r>
        <w:separator/>
      </w:r>
    </w:p>
  </w:endnote>
  <w:endnote w:type="continuationSeparator" w:id="0">
    <w:p w14:paraId="56FBC911" w14:textId="77777777" w:rsidR="00E317E4" w:rsidRDefault="00E317E4"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ans">
    <w:altName w:val="IBM Plex Sans"/>
    <w:panose1 w:val="020B0503050203000203"/>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00"/>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00"/>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FACE2B" w14:textId="77777777" w:rsidR="00E317E4" w:rsidRDefault="00E317E4" w:rsidP="00D55C28">
      <w:pPr>
        <w:spacing w:after="0" w:line="240" w:lineRule="auto"/>
      </w:pPr>
      <w:r>
        <w:separator/>
      </w:r>
    </w:p>
  </w:footnote>
  <w:footnote w:type="continuationSeparator" w:id="0">
    <w:p w14:paraId="63BAAF41" w14:textId="77777777" w:rsidR="00E317E4" w:rsidRDefault="00E317E4"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2634C"/>
    <w:multiLevelType w:val="multilevel"/>
    <w:tmpl w:val="91E69D0A"/>
    <w:numStyleLink w:val="YorkBulletedList"/>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D1661"/>
    <w:multiLevelType w:val="multilevel"/>
    <w:tmpl w:val="825A5414"/>
    <w:numStyleLink w:val="YorkSolidWhiteList"/>
  </w:abstractNum>
  <w:abstractNum w:abstractNumId="9"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0"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406A1B"/>
    <w:multiLevelType w:val="multilevel"/>
    <w:tmpl w:val="91E69D0A"/>
    <w:numStyleLink w:val="YorkBulletedList"/>
  </w:abstractNum>
  <w:abstractNum w:abstractNumId="23"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4"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8" w15:restartNumberingAfterBreak="0">
    <w:nsid w:val="6A8A003B"/>
    <w:multiLevelType w:val="multilevel"/>
    <w:tmpl w:val="91E69D0A"/>
    <w:numStyleLink w:val="YorkBulletedList"/>
  </w:abstractNum>
  <w:abstractNum w:abstractNumId="29" w15:restartNumberingAfterBreak="0">
    <w:nsid w:val="6F776F9F"/>
    <w:multiLevelType w:val="multilevel"/>
    <w:tmpl w:val="91E69D0A"/>
    <w:numStyleLink w:val="YorkBulletedList"/>
  </w:abstractNum>
  <w:abstractNum w:abstractNumId="30"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3"/>
  </w:num>
  <w:num w:numId="3" w16cid:durableId="1406878010">
    <w:abstractNumId w:val="9"/>
  </w:num>
  <w:num w:numId="4" w16cid:durableId="908227077">
    <w:abstractNumId w:val="30"/>
  </w:num>
  <w:num w:numId="5" w16cid:durableId="1885556594">
    <w:abstractNumId w:val="17"/>
  </w:num>
  <w:num w:numId="6" w16cid:durableId="621691613">
    <w:abstractNumId w:val="18"/>
  </w:num>
  <w:num w:numId="7" w16cid:durableId="718827119">
    <w:abstractNumId w:val="5"/>
  </w:num>
  <w:num w:numId="8" w16cid:durableId="34698461">
    <w:abstractNumId w:val="25"/>
  </w:num>
  <w:num w:numId="9" w16cid:durableId="2100177053">
    <w:abstractNumId w:val="3"/>
  </w:num>
  <w:num w:numId="10" w16cid:durableId="1114404142">
    <w:abstractNumId w:val="20"/>
  </w:num>
  <w:num w:numId="11" w16cid:durableId="1322929371">
    <w:abstractNumId w:val="14"/>
  </w:num>
  <w:num w:numId="12" w16cid:durableId="815294153">
    <w:abstractNumId w:val="22"/>
  </w:num>
  <w:num w:numId="13" w16cid:durableId="1958293672">
    <w:abstractNumId w:val="28"/>
  </w:num>
  <w:num w:numId="14" w16cid:durableId="344744353">
    <w:abstractNumId w:val="29"/>
  </w:num>
  <w:num w:numId="15" w16cid:durableId="1797720196">
    <w:abstractNumId w:val="6"/>
  </w:num>
  <w:num w:numId="16" w16cid:durableId="1081488506">
    <w:abstractNumId w:val="10"/>
  </w:num>
  <w:num w:numId="17" w16cid:durableId="682823320">
    <w:abstractNumId w:val="4"/>
  </w:num>
  <w:num w:numId="18" w16cid:durableId="553929669">
    <w:abstractNumId w:val="0"/>
  </w:num>
  <w:num w:numId="19" w16cid:durableId="78529481">
    <w:abstractNumId w:val="21"/>
  </w:num>
  <w:num w:numId="20" w16cid:durableId="1357463383">
    <w:abstractNumId w:val="11"/>
  </w:num>
  <w:num w:numId="21" w16cid:durableId="95638430">
    <w:abstractNumId w:val="27"/>
  </w:num>
  <w:num w:numId="22" w16cid:durableId="1680350118">
    <w:abstractNumId w:val="8"/>
  </w:num>
  <w:num w:numId="23" w16cid:durableId="32729139">
    <w:abstractNumId w:val="13"/>
  </w:num>
  <w:num w:numId="24" w16cid:durableId="344207224">
    <w:abstractNumId w:val="16"/>
  </w:num>
  <w:num w:numId="25" w16cid:durableId="349452227">
    <w:abstractNumId w:val="24"/>
  </w:num>
  <w:num w:numId="26" w16cid:durableId="922497687">
    <w:abstractNumId w:val="2"/>
  </w:num>
  <w:num w:numId="27" w16cid:durableId="1906181939">
    <w:abstractNumId w:val="26"/>
  </w:num>
  <w:num w:numId="28" w16cid:durableId="643242871">
    <w:abstractNumId w:val="19"/>
  </w:num>
  <w:num w:numId="29" w16cid:durableId="1403720512">
    <w:abstractNumId w:val="12"/>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2569"/>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1C90"/>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7E4"/>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6C96"/>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students.yorku.ca/oscr/the-code" TargetMode="External"/><Relationship Id="rId39" Type="http://schemas.openxmlformats.org/officeDocument/2006/relationships/hyperlink" Target="https://www.yorku.ca/secretariat/policies/policies/academic-conduct-policy-and-procedures/" TargetMode="External"/><Relationship Id="rId21" Type="http://schemas.openxmlformats.org/officeDocument/2006/relationships/hyperlink" Target="https://www.library.yorku.ca/web/ask-services/" TargetMode="External"/><Relationship Id="rId34" Type="http://schemas.openxmlformats.org/officeDocument/2006/relationships/hyperlink" Target="https://lthelp.yorku.ca/accessing-eclass/absence-reporting-students" TargetMode="External"/><Relationship Id="rId42" Type="http://schemas.openxmlformats.org/officeDocument/2006/relationships/hyperlink" Target="https://registrar.yorku.ca/exams/tipsheet" TargetMode="External"/><Relationship Id="rId47" Type="http://schemas.openxmlformats.org/officeDocument/2006/relationships/hyperlink" Target="https://www.yorku.ca/laps/support/pass-program/" TargetMode="External"/><Relationship Id="rId50" Type="http://schemas.openxmlformats.org/officeDocument/2006/relationships/hyperlink" Target="https://aboriginal.info.yorku.ca/" TargetMode="External"/><Relationship Id="rId55" Type="http://schemas.openxmlformats.org/officeDocument/2006/relationships/hyperlink" Target="https://www.yorku.ca/safety/gosaf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laps/eso/student-elearning/getting-started/" TargetMode="External"/><Relationship Id="rId29" Type="http://schemas.openxmlformats.org/officeDocument/2006/relationships/hyperlink" Target="https://www.yorku.ca/secretariat/policies/policies/academic-conduct-policy-and-procedures/" TargetMode="External"/><Relationship Id="rId11" Type="http://schemas.openxmlformats.org/officeDocument/2006/relationships/footer" Target="footer1.xml"/><Relationship Id="rId24" Type="http://schemas.openxmlformats.org/officeDocument/2006/relationships/hyperlink" Target="https://calendars.students.yorku.ca/" TargetMode="External"/><Relationship Id="rId32" Type="http://schemas.openxmlformats.org/officeDocument/2006/relationships/hyperlink" Target="https://students.yorku.ca/accessibility" TargetMode="External"/><Relationship Id="rId37" Type="http://schemas.openxmlformats.org/officeDocument/2006/relationships/hyperlink" Target="https://secure.students.yorku.ca/pdf/religious-accommodation-agreement-final-examinations.pdf" TargetMode="External"/><Relationship Id="rId40" Type="http://schemas.openxmlformats.org/officeDocument/2006/relationships/hyperlink" Target="https://www.yorku.ca/yucard/" TargetMode="External"/><Relationship Id="rId45" Type="http://schemas.openxmlformats.org/officeDocument/2006/relationships/hyperlink" Target="https://students.yorku.ca/accessibility" TargetMode="External"/><Relationship Id="rId53" Type="http://schemas.openxmlformats.org/officeDocument/2006/relationships/hyperlink" Target="https://students.yorku.ca/oscr"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askit@yorku.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help.yorku.ca/student-guide-to-eclass" TargetMode="External"/><Relationship Id="rId22" Type="http://schemas.openxmlformats.org/officeDocument/2006/relationships/hyperlink" Target="https://www.yorku.ca/laps/writing-centre/" TargetMode="External"/><Relationship Id="rId27" Type="http://schemas.openxmlformats.org/officeDocument/2006/relationships/hyperlink" Target="https://www.yorku.ca/secretariat/policies/policies/academic-accommodation-for-students-with-disabilities-guidelines-procedures-and-definitions/"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www.yorku.ca/secretariat/policies/policies/academic-consideration-for-missed-course-work-policy-on/" TargetMode="External"/><Relationship Id="rId43" Type="http://schemas.openxmlformats.org/officeDocument/2006/relationships/hyperlink" Target="https://www.turnitin.com" TargetMode="External"/><Relationship Id="rId48" Type="http://schemas.openxmlformats.org/officeDocument/2006/relationships/hyperlink" Target="https://www.yorku.ca/laps/snack/" TargetMode="External"/><Relationship Id="rId56" Type="http://schemas.openxmlformats.org/officeDocument/2006/relationships/hyperlink" Target="https://www.yorku.ca/laps/support/" TargetMode="External"/><Relationship Id="rId8" Type="http://schemas.openxmlformats.org/officeDocument/2006/relationships/webSettings" Target="webSettings.xml"/><Relationship Id="rId51" Type="http://schemas.openxmlformats.org/officeDocument/2006/relationships/hyperlink" Target="https://www.yorku.ca/laps/eslolc/"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scld/remote-learning/" TargetMode="External"/><Relationship Id="rId25" Type="http://schemas.openxmlformats.org/officeDocument/2006/relationships/hyperlink" Target="https://registrar.yorku.ca/enrol/dates" TargetMode="External"/><Relationship Id="rId33" Type="http://schemas.openxmlformats.org/officeDocument/2006/relationships/hyperlink" Target="https://altexams.students.yorku.ca/" TargetMode="External"/><Relationship Id="rId38" Type="http://schemas.openxmlformats.org/officeDocument/2006/relationships/hyperlink" Target="https://www.yorku.ca/secretariat/policies/policies/code-of-student-rights-and-responsibilities-presidential-regulation/" TargetMode="External"/><Relationship Id="rId46" Type="http://schemas.openxmlformats.org/officeDocument/2006/relationships/hyperlink" Target="https://students.yorku.ca/counselling" TargetMode="External"/><Relationship Id="rId20" Type="http://schemas.openxmlformats.org/officeDocument/2006/relationships/hyperlink" Target="https://learningcommons.yorku.ca/i-need-to-cite-and-reference/" TargetMode="External"/><Relationship Id="rId41" Type="http://schemas.openxmlformats.org/officeDocument/2006/relationships/hyperlink" Target="https://www.yorku.ca/secretariat/policies/policies/conduct-of-examinations-policy-guidelines/" TargetMode="External"/><Relationship Id="rId54" Type="http://schemas.openxmlformats.org/officeDocument/2006/relationships/hyperlink" Target="https://students.yorku.ca/oscr/the-cod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zoom-students/zoom-meeting-etiquette" TargetMode="External"/><Relationship Id="rId23" Type="http://schemas.openxmlformats.org/officeDocument/2006/relationships/hyperlink" Target="https://spark.library.yorku.ca/creating-bibliographies-citing-sources-part-of-academic-culture/" TargetMode="External"/><Relationship Id="rId28" Type="http://schemas.openxmlformats.org/officeDocument/2006/relationships/hyperlink" Target="https://www.yorku.ca/laps/support/" TargetMode="External"/><Relationship Id="rId36" Type="http://schemas.openxmlformats.org/officeDocument/2006/relationships/hyperlink" Target="https://www.yorku.ca/secretariat/policies/policies/academic-accommodation-for-students-religious-observances-policy-guidelines-and-procedures/" TargetMode="External"/><Relationship Id="rId49" Type="http://schemas.openxmlformats.org/officeDocument/2006/relationships/hyperlink" Target="https://www.yorku.ca/laps/writing-centre/"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yorku.ca/unit/vpacad/academic-integrity/ai-technology-academic-integrity/" TargetMode="External"/><Relationship Id="rId44" Type="http://schemas.openxmlformats.org/officeDocument/2006/relationships/hyperlink" Target="https://www.yorku.ca/laps/support/academic-advising/" TargetMode="External"/><Relationship Id="rId52" Type="http://schemas.openxmlformats.org/officeDocument/2006/relationships/hyperlink" Target="https://www.yorku.ca/laps/roadmap-to-student-succes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3.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_YorkU_blankwordtemplate.dotx</Template>
  <TotalTime>0</TotalTime>
  <Pages>9</Pages>
  <Words>1892</Words>
  <Characters>10927</Characters>
  <Application>Microsoft Office Word</Application>
  <DocSecurity>0</DocSecurity>
  <Lines>383</Lines>
  <Paragraphs>201</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12633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Michelle Smith</cp:lastModifiedBy>
  <cp:revision>6</cp:revision>
  <cp:lastPrinted>2021-10-07T06:59:00Z</cp:lastPrinted>
  <dcterms:created xsi:type="dcterms:W3CDTF">2026-05-12T17:26:00Z</dcterms:created>
  <dcterms:modified xsi:type="dcterms:W3CDTF">2026-10-27T14:00:00Z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