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Centre at York University presents the</w:t>
      </w:r>
    </w:p>
    <w:p w:rsidR="00FC3553" w:rsidRDefault="00515871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sz w:val="52"/>
          <w:szCs w:val="52"/>
        </w:rPr>
        <w:t>9</w:t>
      </w:r>
      <w:r w:rsidR="00A17F90" w:rsidRPr="00A17F90">
        <w:rPr>
          <w:rFonts w:ascii="Times New Roman" w:hAnsi="Times New Roman" w:cs="Times New Roman"/>
          <w:b/>
          <w:sz w:val="52"/>
          <w:szCs w:val="52"/>
          <w:vertAlign w:val="superscript"/>
        </w:rPr>
        <w:t>th</w:t>
      </w:r>
      <w:r w:rsidR="00A17F90" w:rsidRPr="00A17F90">
        <w:rPr>
          <w:rFonts w:ascii="Times New Roman" w:hAnsi="Times New Roman" w:cs="Times New Roman"/>
          <w:b/>
          <w:sz w:val="52"/>
          <w:szCs w:val="52"/>
        </w:rPr>
        <w:t xml:space="preserve"> Annual Mu</w:t>
      </w:r>
      <w:r w:rsidR="0076347B">
        <w:rPr>
          <w:rFonts w:ascii="Times New Roman" w:hAnsi="Times New Roman" w:cs="Times New Roman"/>
          <w:b/>
          <w:sz w:val="52"/>
          <w:szCs w:val="52"/>
        </w:rPr>
        <w:t>scle Health Awareness Day (MHAD</w:t>
      </w:r>
      <w:r>
        <w:rPr>
          <w:rFonts w:ascii="Times New Roman" w:hAnsi="Times New Roman" w:cs="Times New Roman"/>
          <w:b/>
          <w:sz w:val="52"/>
          <w:szCs w:val="52"/>
        </w:rPr>
        <w:t>9</w:t>
      </w:r>
      <w:r w:rsidR="00A17F90" w:rsidRPr="00A17F90">
        <w:rPr>
          <w:rFonts w:ascii="Times New Roman" w:hAnsi="Times New Roman" w:cs="Times New Roman"/>
          <w:b/>
          <w:sz w:val="52"/>
          <w:szCs w:val="52"/>
        </w:rPr>
        <w:t>)</w:t>
      </w:r>
      <w:r w:rsidR="00A17F90" w:rsidRPr="00A17F90">
        <w:rPr>
          <w:rFonts w:ascii="Times New Roman" w:hAnsi="Times New Roman" w:cs="Times New Roman"/>
          <w:b/>
          <w:noProof/>
        </w:rPr>
        <w:t xml:space="preserve"> </w:t>
      </w:r>
    </w:p>
    <w:p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</w:rPr>
        <w:drawing>
          <wp:inline distT="0" distB="0" distL="0" distR="0" wp14:anchorId="2B38DBF9" wp14:editId="3F5B98ED">
            <wp:extent cx="5943600" cy="1292225"/>
            <wp:effectExtent l="0" t="0" r="0" b="317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5943600" cy="12922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7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</w:t>
      </w:r>
      <w:r w:rsidR="00515871">
        <w:rPr>
          <w:rFonts w:ascii="Times New Roman" w:hAnsi="Times New Roman" w:cs="Times New Roman"/>
          <w:b/>
        </w:rPr>
        <w:t>9</w:t>
      </w:r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434F69" w:rsidRPr="00464B0E">
        <w:rPr>
          <w:rFonts w:ascii="Times New Roman" w:hAnsi="Times New Roman" w:cs="Times New Roman"/>
          <w:b/>
          <w:color w:val="FF0000"/>
        </w:rPr>
        <w:t>If you</w:t>
      </w:r>
      <w:r w:rsidR="0033415A" w:rsidRPr="00464B0E">
        <w:rPr>
          <w:rFonts w:ascii="Times New Roman" w:hAnsi="Times New Roman" w:cs="Times New Roman"/>
          <w:b/>
          <w:color w:val="FF0000"/>
        </w:rPr>
        <w:t xml:space="preserve"> are</w:t>
      </w:r>
      <w:r w:rsidR="00434F69" w:rsidRPr="00464B0E">
        <w:rPr>
          <w:rFonts w:ascii="Times New Roman" w:hAnsi="Times New Roman" w:cs="Times New Roman"/>
          <w:b/>
          <w:color w:val="FF0000"/>
        </w:rPr>
        <w:t xml:space="preserve"> having issues filling out the form below, please submit the below required information in the body of the text of an email</w:t>
      </w:r>
      <w:r w:rsidR="00D14981">
        <w:rPr>
          <w:rFonts w:ascii="Times New Roman" w:hAnsi="Times New Roman" w:cs="Times New Roman"/>
          <w:b/>
          <w:color w:val="FF0000"/>
        </w:rPr>
        <w:t xml:space="preserve"> to the above address</w:t>
      </w:r>
      <w:r w:rsidR="00434F69" w:rsidRPr="00464B0E">
        <w:rPr>
          <w:rFonts w:ascii="Times New Roman" w:hAnsi="Times New Roman" w:cs="Times New Roman"/>
          <w:b/>
          <w:color w:val="FF0000"/>
        </w:rPr>
        <w:t xml:space="preserve">. </w:t>
      </w:r>
      <w:r>
        <w:rPr>
          <w:rFonts w:ascii="Times New Roman" w:hAnsi="Times New Roman" w:cs="Times New Roman"/>
          <w:b/>
        </w:rPr>
        <w:t>You will receive an email confirmation from the MHRC Centre Coordinator confirming your successful registration and/or abstract submission.</w:t>
      </w:r>
    </w:p>
    <w:p w:rsidR="00464B0E" w:rsidRDefault="00464B0E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C06C1" w:rsidRDefault="00DF7B37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A7BD59" wp14:editId="7F17C2D7">
                <wp:simplePos x="0" y="0"/>
                <wp:positionH relativeFrom="margin">
                  <wp:align>center</wp:align>
                </wp:positionH>
                <wp:positionV relativeFrom="paragraph">
                  <wp:posOffset>60325</wp:posOffset>
                </wp:positionV>
                <wp:extent cx="7000875" cy="3209925"/>
                <wp:effectExtent l="19050" t="19050" r="47625" b="476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320992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0;margin-top:4.75pt;width:551.25pt;height:252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" filled="f" strokecolor="black [3213]" strokeweight="4.5pt">
                <w10:wrap anchorx="margin"/>
              </v:rect>
            </w:pict>
          </mc:Fallback>
        </mc:AlternateContent>
      </w:r>
    </w:p>
    <w:p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</w:t>
      </w:r>
      <w:r w:rsidRPr="0033415A">
        <w:rPr>
          <w:rFonts w:ascii="Times New Roman" w:hAnsi="Times New Roman" w:cs="Times New Roman"/>
          <w:b/>
          <w:u w:val="single"/>
        </w:rPr>
        <w:t>all</w:t>
      </w:r>
      <w:r>
        <w:rPr>
          <w:rFonts w:ascii="Times New Roman" w:hAnsi="Times New Roman" w:cs="Times New Roman"/>
          <w:b/>
        </w:rPr>
        <w:t xml:space="preserve"> of the following fields</w:t>
      </w:r>
      <w:r w:rsidR="00DF7B37">
        <w:rPr>
          <w:rFonts w:ascii="Times New Roman" w:hAnsi="Times New Roman" w:cs="Times New Roman"/>
          <w:b/>
        </w:rPr>
        <w:t xml:space="preserve"> </w:t>
      </w:r>
      <w:r w:rsidR="00C628A9">
        <w:rPr>
          <w:rFonts w:ascii="Times New Roman" w:hAnsi="Times New Roman" w:cs="Times New Roman"/>
          <w:b/>
        </w:rPr>
        <w:t xml:space="preserve">contained within this box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REQUIRED</w:t>
      </w:r>
      <w:r w:rsidR="00DF7B37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>:</w:t>
      </w:r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722665319"/>
          <w:placeholder>
            <w:docPart w:val="9B142C2129674C239D884F683BF12BE9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496105345"/>
          <w:placeholder>
            <w:docPart w:val="8037BAC2AC7D440BA8B16DA2E48D4BCE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206264018"/>
          <w:placeholder>
            <w:docPart w:val="B858EB78D00C4490B44BFC3473A6C35E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530949682"/>
          <w:placeholder>
            <w:docPart w:val="4BE298C53B4B4592839C1669882469BB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4B0E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proofErr w:type="gramStart"/>
      <w:r>
        <w:rPr>
          <w:rFonts w:ascii="Times New Roman" w:hAnsi="Times New Roman" w:cs="Times New Roman"/>
          <w:b/>
        </w:rPr>
        <w:t>Other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Will you be attending </w:t>
      </w:r>
      <w:r w:rsidR="00A17F90">
        <w:rPr>
          <w:rFonts w:ascii="Times New Roman" w:hAnsi="Times New Roman" w:cs="Times New Roman"/>
          <w:b/>
        </w:rPr>
        <w:t xml:space="preserve">breakfast </w:t>
      </w:r>
      <w:r>
        <w:rPr>
          <w:rFonts w:ascii="Times New Roman" w:hAnsi="Times New Roman" w:cs="Times New Roman"/>
          <w:b/>
        </w:rPr>
        <w:t>and/</w:t>
      </w:r>
      <w:r w:rsidR="00A17F90">
        <w:rPr>
          <w:rFonts w:ascii="Times New Roman" w:hAnsi="Times New Roman" w:cs="Times New Roman"/>
          <w:b/>
        </w:rPr>
        <w:t>o</w:t>
      </w:r>
      <w:r>
        <w:rPr>
          <w:rFonts w:ascii="Times New Roman" w:hAnsi="Times New Roman" w:cs="Times New Roman"/>
          <w:b/>
        </w:rPr>
        <w:t>r lunch (click appropriate boxes):</w:t>
      </w:r>
    </w:p>
    <w:p w:rsidR="002C06C1" w:rsidRDefault="00A17F90" w:rsidP="002C06C1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Breakfast </w:t>
      </w:r>
      <w:r w:rsidR="002C06C1">
        <w:rPr>
          <w:rFonts w:ascii="Times New Roman" w:hAnsi="Times New Roman" w:cs="Times New Roman"/>
          <w:b/>
        </w:rPr>
        <w:tab/>
        <w:t>Yes</w:t>
      </w:r>
      <w:r w:rsidR="00C628A9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959799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2C06C1">
        <w:rPr>
          <w:rFonts w:ascii="Times New Roman" w:hAnsi="Times New Roman" w:cs="Times New Roman"/>
          <w:b/>
        </w:rPr>
        <w:tab/>
        <w:t xml:space="preserve">No </w:t>
      </w:r>
      <w:sdt>
        <w:sdtPr>
          <w:rPr>
            <w:rFonts w:ascii="Times New Roman" w:hAnsi="Times New Roman" w:cs="Times New Roman"/>
            <w:b/>
          </w:rPr>
          <w:id w:val="-1048370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F6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A17F90" w:rsidRDefault="00A17F90" w:rsidP="002C06C1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Lunch </w:t>
      </w:r>
      <w:r w:rsidR="002C06C1">
        <w:rPr>
          <w:rFonts w:ascii="Times New Roman" w:hAnsi="Times New Roman" w:cs="Times New Roman"/>
          <w:b/>
        </w:rPr>
        <w:tab/>
      </w:r>
      <w:r w:rsidR="002C06C1">
        <w:rPr>
          <w:rFonts w:ascii="Times New Roman" w:hAnsi="Times New Roman" w:cs="Times New Roman"/>
          <w:b/>
        </w:rPr>
        <w:tab/>
        <w:t>Yes</w:t>
      </w:r>
      <w:r w:rsidR="00C628A9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1272042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2C06C1">
        <w:rPr>
          <w:rFonts w:ascii="Times New Roman" w:hAnsi="Times New Roman" w:cs="Times New Roman"/>
          <w:b/>
        </w:rPr>
        <w:tab/>
        <w:t xml:space="preserve">No </w:t>
      </w:r>
      <w:sdt>
        <w:sdtPr>
          <w:rPr>
            <w:rFonts w:ascii="Times New Roman" w:hAnsi="Times New Roman" w:cs="Times New Roman"/>
            <w:b/>
          </w:rPr>
          <w:id w:val="1679922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6C1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2C06C1" w:rsidRDefault="002C06C1" w:rsidP="00DF7B3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Are you submitting an abstract?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DF7B37" w:rsidRDefault="00DF7B37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:rsidR="00464B0E" w:rsidRDefault="00464B0E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the fields below </w:t>
      </w:r>
      <w:r w:rsidRPr="00996E36">
        <w:rPr>
          <w:rFonts w:ascii="Times New Roman" w:hAnsi="Times New Roman" w:cs="Times New Roman"/>
          <w:b/>
          <w:u w:val="single"/>
        </w:rPr>
        <w:t xml:space="preserve">ONLY </w:t>
      </w:r>
      <w:r w:rsidR="00DF7B37" w:rsidRPr="00996E36">
        <w:rPr>
          <w:rFonts w:ascii="Times New Roman" w:hAnsi="Times New Roman" w:cs="Times New Roman"/>
          <w:b/>
          <w:u w:val="single"/>
        </w:rPr>
        <w:t>IF YOU ARE SUBMITTING AN ABSTRACT FOR A POSTER PRESENTATION</w:t>
      </w:r>
      <w:r>
        <w:rPr>
          <w:rFonts w:ascii="Times New Roman" w:hAnsi="Times New Roman" w:cs="Times New Roman"/>
          <w:b/>
        </w:rPr>
        <w:t>. The information you include below will be included in the official proceedings of MHAD</w:t>
      </w:r>
      <w:r w:rsidR="00515871">
        <w:rPr>
          <w:rFonts w:ascii="Times New Roman" w:hAnsi="Times New Roman" w:cs="Times New Roman"/>
          <w:b/>
        </w:rPr>
        <w:t>9</w:t>
      </w:r>
      <w:bookmarkStart w:id="0" w:name="_GoBack"/>
      <w:bookmarkEnd w:id="0"/>
      <w:r>
        <w:rPr>
          <w:rFonts w:ascii="Times New Roman" w:hAnsi="Times New Roman" w:cs="Times New Roman"/>
          <w:b/>
        </w:rPr>
        <w:t>.</w:t>
      </w:r>
    </w:p>
    <w:p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Abstract Title: </w:t>
      </w:r>
      <w:sdt>
        <w:sdtPr>
          <w:rPr>
            <w:rFonts w:ascii="Times New Roman" w:hAnsi="Times New Roman" w:cs="Times New Roman"/>
            <w:b/>
          </w:rPr>
          <w:id w:val="-1389642301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Authors: </w:t>
      </w:r>
      <w:sdt>
        <w:sdtPr>
          <w:rPr>
            <w:rFonts w:ascii="Times New Roman" w:hAnsi="Times New Roman" w:cs="Times New Roman"/>
            <w:b/>
          </w:rPr>
          <w:id w:val="1009798678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  <w:b/>
          </w:rPr>
          <w:id w:val="148331691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  <w:proofErr w:type="gramEnd"/>
        </w:sdtContent>
      </w:sdt>
    </w:p>
    <w:p w:rsidR="002C06C1" w:rsidRPr="00A17F90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Abstract text (no figures are permitted): </w:t>
      </w:r>
      <w:sdt>
        <w:sdtPr>
          <w:rPr>
            <w:rFonts w:ascii="Times New Roman" w:hAnsi="Times New Roman" w:cs="Times New Roman"/>
            <w:b/>
          </w:rPr>
          <w:id w:val="1426004569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5F4"/>
    <w:rsid w:val="000535F4"/>
    <w:rsid w:val="002C06C1"/>
    <w:rsid w:val="0033415A"/>
    <w:rsid w:val="003539C2"/>
    <w:rsid w:val="00434F69"/>
    <w:rsid w:val="00464B0E"/>
    <w:rsid w:val="00515871"/>
    <w:rsid w:val="00555962"/>
    <w:rsid w:val="00650206"/>
    <w:rsid w:val="0076347B"/>
    <w:rsid w:val="00777011"/>
    <w:rsid w:val="007F0068"/>
    <w:rsid w:val="00891998"/>
    <w:rsid w:val="009511C7"/>
    <w:rsid w:val="00972D5C"/>
    <w:rsid w:val="0099629B"/>
    <w:rsid w:val="00996E36"/>
    <w:rsid w:val="00A17F90"/>
    <w:rsid w:val="00A419C6"/>
    <w:rsid w:val="00AF1C04"/>
    <w:rsid w:val="00C628A9"/>
    <w:rsid w:val="00D14981"/>
    <w:rsid w:val="00DF7B37"/>
    <w:rsid w:val="00E561FF"/>
    <w:rsid w:val="00EC6C8D"/>
    <w:rsid w:val="00FC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hrc@yorku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4BE298C53B4B4592839C166988246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C45B6-B7AA-4DEF-A987-D599AF644750}"/>
      </w:docPartPr>
      <w:docPartBody>
        <w:p w:rsidR="000F2D70" w:rsidRDefault="008F75F1">
          <w:pPr>
            <w:pStyle w:val="4BE298C53B4B4592839C1669882469BB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9E4"/>
    <w:rsid w:val="000F2D70"/>
    <w:rsid w:val="002359E4"/>
    <w:rsid w:val="003A3F00"/>
    <w:rsid w:val="003B6DB7"/>
    <w:rsid w:val="00621057"/>
    <w:rsid w:val="00773421"/>
    <w:rsid w:val="008F75F1"/>
    <w:rsid w:val="00A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A32E7-BA9A-47B1-9BC1-98EA152D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Template.dotx</Template>
  <TotalTime>1</TotalTime>
  <Pages>1</Pages>
  <Words>222</Words>
  <Characters>1463</Characters>
  <Application>Microsoft Office Word</Application>
  <DocSecurity>0</DocSecurity>
  <Lines>54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ctsadmin</cp:lastModifiedBy>
  <cp:revision>2</cp:revision>
  <cp:lastPrinted>2016-03-31T15:37:00Z</cp:lastPrinted>
  <dcterms:created xsi:type="dcterms:W3CDTF">2018-04-09T14:47:00Z</dcterms:created>
  <dcterms:modified xsi:type="dcterms:W3CDTF">2018-04-09T14:47:00Z</dcterms:modified>
</cp:coreProperties>
</file>