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8F09A" w14:textId="3664CCD8" w:rsidR="00D224D1" w:rsidRPr="00D224D1" w:rsidRDefault="00D224D1" w:rsidP="009140A7">
      <w:pPr>
        <w:pStyle w:val="Title"/>
      </w:pPr>
      <w:r>
        <w:t>Spark Lab Program: Research Stream</w:t>
      </w:r>
    </w:p>
    <w:p w14:paraId="146DD482" w14:textId="77777777" w:rsidR="00D224D1" w:rsidRDefault="00D224D1" w:rsidP="00876CAD">
      <w:pPr>
        <w:pStyle w:val="Subtitle"/>
        <w:spacing w:after="0"/>
        <w:jc w:val="center"/>
        <w:rPr>
          <w:rFonts w:eastAsiaTheme="majorEastAsia"/>
        </w:rPr>
      </w:pPr>
      <w:r w:rsidRPr="00D224D1">
        <w:rPr>
          <w:rFonts w:eastAsiaTheme="majorEastAsia"/>
        </w:rPr>
        <w:t>Call for Course Proposals</w:t>
      </w:r>
    </w:p>
    <w:p w14:paraId="6B78526A" w14:textId="68CA4389" w:rsidR="00876CAD" w:rsidRPr="00CD355E" w:rsidRDefault="00876CAD" w:rsidP="00876CAD">
      <w:pPr>
        <w:pStyle w:val="Subtitle"/>
        <w:jc w:val="center"/>
      </w:pPr>
      <w:r w:rsidRPr="00CD355E">
        <w:rPr>
          <w:b/>
          <w:bCs/>
        </w:rPr>
        <w:t xml:space="preserve">Submission Deadline: </w:t>
      </w:r>
      <w:r w:rsidR="00E62BC2">
        <w:t>November 30</w:t>
      </w:r>
      <w:r w:rsidR="00E62BC2" w:rsidRPr="00E62BC2">
        <w:rPr>
          <w:vertAlign w:val="superscript"/>
        </w:rPr>
        <w:t>th</w:t>
      </w:r>
      <w:r w:rsidR="00E62BC2">
        <w:t xml:space="preserve"> at 10:00am</w:t>
      </w:r>
    </w:p>
    <w:p w14:paraId="4E8A2BFC" w14:textId="62A791BD" w:rsidR="00D224D1" w:rsidRPr="00D224D1" w:rsidRDefault="00BC2F46" w:rsidP="009140A7">
      <w:pPr>
        <w:pStyle w:val="Heading1"/>
        <w:spacing w:before="0" w:after="0"/>
      </w:pPr>
      <w:r>
        <w:t>What</w:t>
      </w:r>
      <w:r w:rsidR="00D224D1">
        <w:t xml:space="preserve"> is </w:t>
      </w:r>
      <w:r w:rsidR="00D224D1" w:rsidRPr="00D224D1">
        <w:t>Science Engagement Programs</w:t>
      </w:r>
      <w:r w:rsidR="00D224D1">
        <w:t>?</w:t>
      </w:r>
    </w:p>
    <w:p w14:paraId="072723AE" w14:textId="79FFE7AA" w:rsidR="00D224D1" w:rsidRDefault="00D224D1" w:rsidP="009140A7">
      <w:r w:rsidRPr="00D224D1">
        <w:t>Science Engagement Programs offers innovative and engaging programs designed to inspire youth and discover exciting topics in science, technology, engineering, and mathematics (STEM).</w:t>
      </w:r>
      <w:r>
        <w:t xml:space="preserve"> </w:t>
      </w:r>
      <w:r w:rsidRPr="00D224D1">
        <w:t xml:space="preserve">Based out of the Faculty of Science at York University, our programs use a discovery and inquiry-based learning approach that is focused on ‘learning by doing’. Programming now includes York Science Saturdays, March Break Science Camp, Science Explorations Summer Day Camp, and the </w:t>
      </w:r>
      <w:r>
        <w:t>Spark Lab Program</w:t>
      </w:r>
      <w:r w:rsidRPr="00D224D1">
        <w:t xml:space="preserve">. More information about Science Engagement Programs can be found at: </w:t>
      </w:r>
      <w:hyperlink r:id="rId11" w:history="1">
        <w:r w:rsidRPr="00D224D1">
          <w:rPr>
            <w:rStyle w:val="Hyperlink"/>
          </w:rPr>
          <w:t>yorku.ca/science/youth-programs</w:t>
        </w:r>
      </w:hyperlink>
    </w:p>
    <w:p w14:paraId="0B37ED0B" w14:textId="7496B301" w:rsidR="00D224D1" w:rsidRPr="00D224D1" w:rsidRDefault="00D224D1" w:rsidP="009140A7">
      <w:pPr>
        <w:pStyle w:val="Heading1"/>
        <w:spacing w:before="0" w:after="0"/>
      </w:pPr>
      <w:r>
        <w:t>Spark Lab Program: Research Stream</w:t>
      </w:r>
    </w:p>
    <w:p w14:paraId="59ED7234" w14:textId="788AD22E" w:rsidR="00D224D1" w:rsidRDefault="00D224D1" w:rsidP="009140A7">
      <w:r>
        <w:t>Spark’s Research Stream</w:t>
      </w:r>
      <w:r w:rsidRPr="00D224D1">
        <w:t xml:space="preserve"> is a high school enrichment program designed exclusively for high-performing students who have a strong interest in science and mathematics. </w:t>
      </w:r>
      <w:r>
        <w:t>Spark Lab</w:t>
      </w:r>
      <w:r w:rsidRPr="00D224D1">
        <w:t xml:space="preserve"> consists of a series of week-long, non-credit courses, for students in Grades 9-12 that run for the month of July. Considered one of Canada’s premier high school summer science enrichment program, students will study advanced topics in science, engineering, and applied mathematics that draw upon the research strengths of the Faculty of Science at York University. </w:t>
      </w:r>
    </w:p>
    <w:p w14:paraId="78A18D37" w14:textId="66455F3C" w:rsidR="00D224D1" w:rsidRDefault="00D224D1" w:rsidP="009140A7">
      <w:r w:rsidRPr="00D224D1">
        <w:t xml:space="preserve">Students will be guided through cutting-edge interdisciplinary topics through a series of lectures, hands-on workshops, experiments, demonstrations, and field trips. Courses are developed and delivered by professors, post-doctoral fellows, visiting scholars, and graduate students. More information regarding </w:t>
      </w:r>
      <w:r>
        <w:t>Spark Lab Program</w:t>
      </w:r>
      <w:r w:rsidRPr="00D224D1">
        <w:t xml:space="preserve"> Institute can be found at </w:t>
      </w:r>
      <w:hyperlink r:id="rId12" w:history="1">
        <w:r w:rsidRPr="00D224D1">
          <w:rPr>
            <w:rStyle w:val="Hyperlink"/>
          </w:rPr>
          <w:t>yorku.ca/science/youth-programs/summer/spark-lab-summer-program</w:t>
        </w:r>
      </w:hyperlink>
    </w:p>
    <w:p w14:paraId="2A750985" w14:textId="05430EF5" w:rsidR="00D224D1" w:rsidRPr="00D224D1" w:rsidRDefault="00D224D1" w:rsidP="009140A7">
      <w:pPr>
        <w:pStyle w:val="Heading1"/>
        <w:spacing w:before="0" w:after="0"/>
      </w:pPr>
      <w:r w:rsidRPr="00D224D1">
        <w:t>Instructor Eligibility</w:t>
      </w:r>
    </w:p>
    <w:p w14:paraId="46048DDC" w14:textId="3F78638C" w:rsidR="00D224D1" w:rsidRDefault="00D224D1" w:rsidP="009140A7">
      <w:r w:rsidRPr="00D224D1">
        <w:t xml:space="preserve">Taking place in July, </w:t>
      </w:r>
      <w:r>
        <w:t>Spark Lab</w:t>
      </w:r>
      <w:r w:rsidRPr="00D224D1">
        <w:t xml:space="preserve"> is a high school enrichment program for students with an interest in science and mathematics. The program will target gifted and/or high performing students, with the aim of attracting top students into the </w:t>
      </w:r>
      <w:proofErr w:type="gramStart"/>
      <w:r w:rsidRPr="00D224D1">
        <w:t>Faculty’s</w:t>
      </w:r>
      <w:proofErr w:type="gramEnd"/>
      <w:r w:rsidRPr="00D224D1">
        <w:t xml:space="preserve"> undergraduate programs. This summer program will consist of a series of week-long non-credit courses for students in grades 9 to 12, designed to highlight specific research strengths within the Faculty of Science.</w:t>
      </w:r>
    </w:p>
    <w:p w14:paraId="528EB4D8" w14:textId="72727586" w:rsidR="00D224D1" w:rsidRDefault="00D224D1" w:rsidP="009140A7">
      <w:r w:rsidRPr="00D224D1">
        <w:t xml:space="preserve">Past instructors have included graduate students and faculty from the Faculty of Science, however, students and faculty from other Faculties at York University are also encouraged to apply. Students in undergraduate programs with significant research experience may also apply to teach </w:t>
      </w:r>
      <w:r>
        <w:t>Spark Lab</w:t>
      </w:r>
      <w:r w:rsidRPr="00D224D1">
        <w:t>. Past alumni, and individuals working in industry that have graduated from York University’s Faculty of Science or Faculty of Engineering are also encouraged to apply.</w:t>
      </w:r>
      <w:r>
        <w:t xml:space="preserve"> </w:t>
      </w:r>
    </w:p>
    <w:p w14:paraId="6A18C1A7" w14:textId="37C31879" w:rsidR="00D224D1" w:rsidRPr="00D224D1" w:rsidRDefault="00D224D1" w:rsidP="009140A7">
      <w:pPr>
        <w:pStyle w:val="Heading1"/>
        <w:spacing w:before="0" w:after="0"/>
      </w:pPr>
      <w:r w:rsidRPr="00D224D1">
        <w:lastRenderedPageBreak/>
        <w:t>Instructor Requirements</w:t>
      </w:r>
    </w:p>
    <w:p w14:paraId="52CA1B1A" w14:textId="77777777" w:rsidR="00D224D1" w:rsidRPr="00D224D1" w:rsidRDefault="00D224D1" w:rsidP="009140A7">
      <w:r w:rsidRPr="00D224D1">
        <w:t>Upon course approval, successful applicants must submit the following to Science Engagement Programs:</w:t>
      </w:r>
    </w:p>
    <w:p w14:paraId="2E7EA2D1" w14:textId="77777777" w:rsidR="00D224D1" w:rsidRPr="00D224D1" w:rsidRDefault="00D224D1" w:rsidP="009140A7">
      <w:pPr>
        <w:pStyle w:val="ListParagraph"/>
        <w:numPr>
          <w:ilvl w:val="0"/>
          <w:numId w:val="25"/>
        </w:numPr>
      </w:pPr>
      <w:r w:rsidRPr="00D224D1">
        <w:t>Current Vulnerable Sector Screen (police background check) for all Instructors</w:t>
      </w:r>
    </w:p>
    <w:p w14:paraId="4B38F4C1" w14:textId="501CEA86" w:rsidR="00D224D1" w:rsidRPr="00D224D1" w:rsidRDefault="00D224D1" w:rsidP="009140A7">
      <w:pPr>
        <w:pStyle w:val="ListParagraph"/>
        <w:numPr>
          <w:ilvl w:val="0"/>
          <w:numId w:val="25"/>
        </w:numPr>
      </w:pPr>
      <w:r w:rsidRPr="00D224D1">
        <w:t xml:space="preserve">Copy of their WHMIS </w:t>
      </w:r>
      <w:r>
        <w:t xml:space="preserve">II </w:t>
      </w:r>
      <w:r w:rsidRPr="00D224D1">
        <w:t>and Health and Safety training, issued within the past two years</w:t>
      </w:r>
    </w:p>
    <w:p w14:paraId="63127F3B" w14:textId="33A94B4F" w:rsidR="00D224D1" w:rsidRPr="00D224D1" w:rsidRDefault="00D224D1" w:rsidP="009140A7">
      <w:pPr>
        <w:pStyle w:val="ListParagraph"/>
        <w:numPr>
          <w:ilvl w:val="0"/>
          <w:numId w:val="25"/>
        </w:numPr>
      </w:pPr>
      <w:r w:rsidRPr="00D224D1">
        <w:t xml:space="preserve">Instructors will be required to attend a </w:t>
      </w:r>
      <w:r w:rsidR="009140A7" w:rsidRPr="00D224D1">
        <w:t>six-hour</w:t>
      </w:r>
      <w:r w:rsidRPr="00D224D1">
        <w:t xml:space="preserve"> training program, completed in</w:t>
      </w:r>
      <w:r w:rsidR="009140A7">
        <w:t xml:space="preserve"> </w:t>
      </w:r>
      <w:r w:rsidRPr="00D224D1">
        <w:t>June</w:t>
      </w:r>
      <w:r w:rsidR="009140A7">
        <w:t>.</w:t>
      </w:r>
    </w:p>
    <w:p w14:paraId="2BAB1E84" w14:textId="79DF9ECC" w:rsidR="00D224D1" w:rsidRDefault="00D224D1" w:rsidP="009140A7">
      <w:pPr>
        <w:pStyle w:val="ListParagraph"/>
        <w:numPr>
          <w:ilvl w:val="0"/>
          <w:numId w:val="25"/>
        </w:numPr>
      </w:pPr>
      <w:r w:rsidRPr="00D224D1">
        <w:t>Additional qualifications many be required, depending on the course submitted</w:t>
      </w:r>
      <w:r w:rsidR="009140A7">
        <w:t xml:space="preserve"> (for example, Biosafety training)</w:t>
      </w:r>
    </w:p>
    <w:p w14:paraId="4D77F369" w14:textId="4F7190DB" w:rsidR="00D224D1" w:rsidRDefault="00D224D1" w:rsidP="009140A7">
      <w:bookmarkStart w:id="0" w:name="_Hlk128147540"/>
      <w:r w:rsidRPr="00D224D1">
        <w:t xml:space="preserve">Students and faculty who wish to participate and teach with the </w:t>
      </w:r>
      <w:r>
        <w:t>Spark Lab Program</w:t>
      </w:r>
      <w:r w:rsidRPr="00D224D1">
        <w:t xml:space="preserve"> will receive a stipend of $</w:t>
      </w:r>
      <w:r w:rsidR="009E2D20">
        <w:t>4</w:t>
      </w:r>
      <w:r w:rsidRPr="00D224D1">
        <w:t>00 per course developed and $</w:t>
      </w:r>
      <w:r w:rsidR="009E2D20">
        <w:t>9</w:t>
      </w:r>
      <w:r w:rsidRPr="00D224D1">
        <w:t xml:space="preserve">00 per course taught at the end of program. This stipend does not affect graduate and research funding graduate students already receive. </w:t>
      </w:r>
      <w:bookmarkEnd w:id="0"/>
      <w:r w:rsidRPr="00D224D1">
        <w:t>The stipend received is also subject to taxes and other applicable deductions unique to each individual.</w:t>
      </w:r>
    </w:p>
    <w:p w14:paraId="64817553" w14:textId="5EBE816C" w:rsidR="00D224D1" w:rsidRPr="00D224D1" w:rsidRDefault="00D224D1" w:rsidP="009140A7">
      <w:r w:rsidRPr="00D224D1">
        <w:t>Instructors are expected to:</w:t>
      </w:r>
    </w:p>
    <w:p w14:paraId="557ECCF0" w14:textId="77777777" w:rsidR="00D224D1" w:rsidRPr="00D224D1" w:rsidRDefault="00D224D1" w:rsidP="009140A7">
      <w:pPr>
        <w:pStyle w:val="ListParagraph"/>
        <w:numPr>
          <w:ilvl w:val="0"/>
          <w:numId w:val="26"/>
        </w:numPr>
      </w:pPr>
      <w:r w:rsidRPr="00D224D1">
        <w:t>Assist in obtaining course materials</w:t>
      </w:r>
    </w:p>
    <w:p w14:paraId="7C890094" w14:textId="77777777" w:rsidR="00D224D1" w:rsidRPr="00D224D1" w:rsidRDefault="00D224D1" w:rsidP="009140A7">
      <w:pPr>
        <w:pStyle w:val="ListParagraph"/>
        <w:numPr>
          <w:ilvl w:val="0"/>
          <w:numId w:val="26"/>
        </w:numPr>
      </w:pPr>
      <w:r w:rsidRPr="00D224D1">
        <w:t>Maintain lab safety procedures with their students</w:t>
      </w:r>
    </w:p>
    <w:p w14:paraId="2EE83576" w14:textId="77777777" w:rsidR="00D224D1" w:rsidRPr="00D224D1" w:rsidRDefault="00D224D1" w:rsidP="009140A7">
      <w:pPr>
        <w:pStyle w:val="ListParagraph"/>
        <w:numPr>
          <w:ilvl w:val="0"/>
          <w:numId w:val="26"/>
        </w:numPr>
      </w:pPr>
      <w:r w:rsidRPr="00D224D1">
        <w:t>Clean their labs/classrooms daily</w:t>
      </w:r>
    </w:p>
    <w:p w14:paraId="1D57C7E9" w14:textId="41396636" w:rsidR="00D224D1" w:rsidRPr="00D224D1" w:rsidRDefault="00D224D1" w:rsidP="009140A7">
      <w:pPr>
        <w:pStyle w:val="ListParagraph"/>
        <w:numPr>
          <w:ilvl w:val="0"/>
          <w:numId w:val="26"/>
        </w:numPr>
      </w:pPr>
      <w:r w:rsidRPr="00D224D1">
        <w:t>Report attendance to the</w:t>
      </w:r>
      <w:r w:rsidR="009140A7">
        <w:t xml:space="preserve"> office admin</w:t>
      </w:r>
    </w:p>
    <w:p w14:paraId="4B9CF987" w14:textId="77777777" w:rsidR="00D224D1" w:rsidRPr="00D224D1" w:rsidRDefault="00D224D1" w:rsidP="009140A7">
      <w:pPr>
        <w:pStyle w:val="ListParagraph"/>
        <w:numPr>
          <w:ilvl w:val="0"/>
          <w:numId w:val="26"/>
        </w:numPr>
      </w:pPr>
      <w:r w:rsidRPr="00D224D1">
        <w:t>Submit any required paperwork to Science Engagement Programs</w:t>
      </w:r>
    </w:p>
    <w:p w14:paraId="61F6D954" w14:textId="77777777" w:rsidR="00D224D1" w:rsidRDefault="00D224D1" w:rsidP="009140A7">
      <w:pPr>
        <w:pStyle w:val="ListParagraph"/>
        <w:numPr>
          <w:ilvl w:val="0"/>
          <w:numId w:val="26"/>
        </w:numPr>
      </w:pPr>
      <w:r w:rsidRPr="00D224D1">
        <w:t>Other duties as outlined in the Staff Manual</w:t>
      </w:r>
    </w:p>
    <w:p w14:paraId="51339D9C" w14:textId="0DC1E18F" w:rsidR="00D224D1" w:rsidRPr="00D224D1" w:rsidRDefault="00D224D1" w:rsidP="009140A7">
      <w:pPr>
        <w:pStyle w:val="Heading1"/>
        <w:spacing w:before="0"/>
      </w:pPr>
      <w:r w:rsidRPr="00D224D1">
        <w:t>Delivery Details</w:t>
      </w:r>
    </w:p>
    <w:p w14:paraId="443257E4" w14:textId="0CBBB7E9" w:rsidR="00D224D1" w:rsidRPr="00D224D1" w:rsidRDefault="00D224D1" w:rsidP="009140A7">
      <w:r w:rsidRPr="00D224D1">
        <w:t>Training session | six hours | Date TBD</w:t>
      </w:r>
      <w:r w:rsidR="000667AB">
        <w:t xml:space="preserve"> in June 202</w:t>
      </w:r>
      <w:r w:rsidR="00970BAB">
        <w:t>6</w:t>
      </w:r>
    </w:p>
    <w:p w14:paraId="5A62A715" w14:textId="77777777" w:rsidR="00D224D1" w:rsidRPr="00D224D1" w:rsidRDefault="00D224D1" w:rsidP="009140A7">
      <w:r w:rsidRPr="00D224D1">
        <w:t>For each course, the weekly schedule will be:</w:t>
      </w:r>
    </w:p>
    <w:p w14:paraId="15B0C7FE" w14:textId="6FDA3949" w:rsidR="00D224D1" w:rsidRPr="00D224D1" w:rsidRDefault="00D224D1" w:rsidP="009140A7">
      <w:pPr>
        <w:pStyle w:val="ListParagraph"/>
        <w:numPr>
          <w:ilvl w:val="0"/>
          <w:numId w:val="27"/>
        </w:numPr>
      </w:pPr>
      <w:r w:rsidRPr="00D224D1">
        <w:t>Monday: 8:30am – 4:00pm</w:t>
      </w:r>
    </w:p>
    <w:p w14:paraId="39F51C50" w14:textId="35D2E4E0" w:rsidR="00D224D1" w:rsidRPr="00D224D1" w:rsidRDefault="00D224D1" w:rsidP="009140A7">
      <w:pPr>
        <w:pStyle w:val="ListParagraph"/>
        <w:numPr>
          <w:ilvl w:val="0"/>
          <w:numId w:val="27"/>
        </w:numPr>
      </w:pPr>
      <w:r w:rsidRPr="00D224D1">
        <w:t>Tuesday: 9:00am – 4:00pm</w:t>
      </w:r>
    </w:p>
    <w:p w14:paraId="0B4BF604" w14:textId="313B4160" w:rsidR="00D224D1" w:rsidRPr="00D224D1" w:rsidRDefault="00D224D1" w:rsidP="009140A7">
      <w:pPr>
        <w:pStyle w:val="ListParagraph"/>
        <w:numPr>
          <w:ilvl w:val="0"/>
          <w:numId w:val="27"/>
        </w:numPr>
      </w:pPr>
      <w:r w:rsidRPr="00D224D1">
        <w:t>Wednesday: 9:00am – 4:00pm</w:t>
      </w:r>
    </w:p>
    <w:p w14:paraId="7C29BFD5" w14:textId="7719A25D" w:rsidR="00D224D1" w:rsidRPr="00D224D1" w:rsidRDefault="00D224D1" w:rsidP="009140A7">
      <w:pPr>
        <w:pStyle w:val="ListParagraph"/>
        <w:numPr>
          <w:ilvl w:val="0"/>
          <w:numId w:val="27"/>
        </w:numPr>
      </w:pPr>
      <w:r w:rsidRPr="00D224D1">
        <w:t>Thursday: 9:00am – 4:00pm</w:t>
      </w:r>
    </w:p>
    <w:p w14:paraId="4C7E88E4" w14:textId="673C08F4" w:rsidR="00D224D1" w:rsidRDefault="00D224D1" w:rsidP="009140A7">
      <w:pPr>
        <w:pStyle w:val="ListParagraph"/>
        <w:numPr>
          <w:ilvl w:val="0"/>
          <w:numId w:val="27"/>
        </w:numPr>
      </w:pPr>
      <w:r w:rsidRPr="00D224D1">
        <w:t>Friday: 9:00am – 4:00pm (</w:t>
      </w:r>
      <w:r w:rsidR="009F01CB">
        <w:t>Final</w:t>
      </w:r>
      <w:r w:rsidR="002712A0">
        <w:t xml:space="preserve"> course</w:t>
      </w:r>
      <w:r w:rsidR="000D2726">
        <w:t xml:space="preserve"> presentations</w:t>
      </w:r>
      <w:r w:rsidRPr="00D224D1">
        <w:t xml:space="preserve"> will run from </w:t>
      </w:r>
      <w:r w:rsidR="000D2726">
        <w:t>2:45pm-4:00pm</w:t>
      </w:r>
      <w:r w:rsidRPr="00D224D1">
        <w:t>)</w:t>
      </w:r>
    </w:p>
    <w:p w14:paraId="72DFCAB0" w14:textId="55FC5610" w:rsidR="00D224D1" w:rsidRPr="00D224D1" w:rsidRDefault="00D224D1" w:rsidP="009140A7">
      <w:pPr>
        <w:pStyle w:val="Heading1"/>
        <w:spacing w:before="0"/>
      </w:pPr>
      <w:r w:rsidRPr="00D224D1">
        <w:t>Contact Details</w:t>
      </w:r>
    </w:p>
    <w:p w14:paraId="0E6FBED9" w14:textId="76E2C3AD" w:rsidR="00D224D1" w:rsidRPr="00D224D1" w:rsidRDefault="00D224D1" w:rsidP="009140A7">
      <w:pPr>
        <w:spacing w:after="0"/>
      </w:pPr>
      <w:r w:rsidRPr="00D224D1">
        <w:t>Cora Reist</w:t>
      </w:r>
      <w:r>
        <w:t>, Manager,</w:t>
      </w:r>
      <w:r w:rsidRPr="00D224D1">
        <w:t xml:space="preserve"> Science Engagement Programs </w:t>
      </w:r>
    </w:p>
    <w:p w14:paraId="33256373" w14:textId="77777777" w:rsidR="00D224D1" w:rsidRDefault="00D224D1" w:rsidP="009140A7">
      <w:pPr>
        <w:spacing w:after="0"/>
      </w:pPr>
      <w:r>
        <w:t xml:space="preserve">Phone: </w:t>
      </w:r>
      <w:r w:rsidRPr="00D224D1">
        <w:t xml:space="preserve">416-736-2100 EXT 44552 </w:t>
      </w:r>
    </w:p>
    <w:p w14:paraId="67C48B98" w14:textId="623B7CFB" w:rsidR="00D224D1" w:rsidRDefault="00D224D1" w:rsidP="009140A7">
      <w:pPr>
        <w:spacing w:after="0"/>
      </w:pPr>
      <w:r>
        <w:t>Email: explore</w:t>
      </w:r>
      <w:r w:rsidRPr="00D224D1">
        <w:t>@yorku.ca</w:t>
      </w:r>
    </w:p>
    <w:p w14:paraId="5C94C32F" w14:textId="77777777" w:rsidR="00CD355E" w:rsidRDefault="00CD355E" w:rsidP="009140A7">
      <w:pPr>
        <w:pStyle w:val="Heading1"/>
        <w:spacing w:before="0" w:after="0"/>
      </w:pPr>
    </w:p>
    <w:p w14:paraId="16A1DA19" w14:textId="0CCAD687" w:rsidR="00D224D1" w:rsidRDefault="00D224D1" w:rsidP="009140A7">
      <w:pPr>
        <w:pStyle w:val="Heading1"/>
        <w:spacing w:before="0" w:after="0"/>
      </w:pPr>
      <w:r w:rsidRPr="00D224D1">
        <w:t>Proposal Submission Details</w:t>
      </w:r>
    </w:p>
    <w:p w14:paraId="5F29B778" w14:textId="14FA8444" w:rsidR="00CD355E" w:rsidRPr="00CD355E" w:rsidRDefault="00CD355E" w:rsidP="00CD355E">
      <w:r w:rsidRPr="00CD355E">
        <w:rPr>
          <w:b/>
          <w:bCs/>
        </w:rPr>
        <w:t xml:space="preserve">Submission Deadline: </w:t>
      </w:r>
      <w:r w:rsidR="00C57A64">
        <w:t>November 30</w:t>
      </w:r>
      <w:r w:rsidR="00C57A64" w:rsidRPr="00C57A64">
        <w:rPr>
          <w:vertAlign w:val="superscript"/>
        </w:rPr>
        <w:t>th</w:t>
      </w:r>
      <w:r w:rsidR="00C57A64">
        <w:t>, 2026 at 10:00am</w:t>
      </w:r>
    </w:p>
    <w:p w14:paraId="5E705C58" w14:textId="12757E8F" w:rsidR="00CD355E" w:rsidRDefault="00CD355E" w:rsidP="00CD355E">
      <w:r w:rsidRPr="00467B52">
        <w:rPr>
          <w:b/>
          <w:bCs/>
        </w:rPr>
        <w:t>Meetings/Interviews</w:t>
      </w:r>
      <w:r w:rsidRPr="00D224D1">
        <w:t xml:space="preserve"> will be </w:t>
      </w:r>
      <w:r>
        <w:t xml:space="preserve">scheduled prior to finalizing course details, during the week of </w:t>
      </w:r>
      <w:r w:rsidR="00C57A64">
        <w:t xml:space="preserve">December </w:t>
      </w:r>
      <w:r w:rsidR="004045CC">
        <w:t>8</w:t>
      </w:r>
      <w:r w:rsidR="004045CC" w:rsidRPr="004045CC">
        <w:rPr>
          <w:vertAlign w:val="superscript"/>
        </w:rPr>
        <w:t>th</w:t>
      </w:r>
      <w:r w:rsidR="004045CC">
        <w:t xml:space="preserve"> to 12</w:t>
      </w:r>
      <w:r w:rsidR="004045CC" w:rsidRPr="004045CC">
        <w:rPr>
          <w:vertAlign w:val="superscript"/>
        </w:rPr>
        <w:t>th</w:t>
      </w:r>
      <w:r w:rsidR="004045CC">
        <w:t>, 2026.</w:t>
      </w:r>
    </w:p>
    <w:p w14:paraId="430F96F4" w14:textId="69E6508B" w:rsidR="000A7C27" w:rsidRPr="000A7C27" w:rsidRDefault="000A7C27" w:rsidP="009140A7">
      <w:pPr>
        <w:spacing w:after="0"/>
      </w:pPr>
      <w:r>
        <w:t>A complete application will include</w:t>
      </w:r>
      <w:r w:rsidR="001C4A40">
        <w:t xml:space="preserve"> the following</w:t>
      </w:r>
      <w:r>
        <w:t>:</w:t>
      </w:r>
    </w:p>
    <w:p w14:paraId="5A38A049" w14:textId="77777777" w:rsidR="00D224D1" w:rsidRPr="00D224D1" w:rsidRDefault="00D224D1" w:rsidP="009140A7">
      <w:pPr>
        <w:pStyle w:val="ListParagraph"/>
        <w:numPr>
          <w:ilvl w:val="0"/>
          <w:numId w:val="31"/>
        </w:numPr>
      </w:pPr>
      <w:r w:rsidRPr="00D224D1">
        <w:t>Section 1: Application Form</w:t>
      </w:r>
    </w:p>
    <w:p w14:paraId="4969FAFE" w14:textId="1F277A4A" w:rsidR="00D224D1" w:rsidRPr="00D224D1" w:rsidRDefault="009140A7" w:rsidP="009140A7">
      <w:pPr>
        <w:pStyle w:val="ListParagraph"/>
        <w:numPr>
          <w:ilvl w:val="1"/>
          <w:numId w:val="31"/>
        </w:numPr>
      </w:pPr>
      <w:r>
        <w:t xml:space="preserve">Personal Information - </w:t>
      </w:r>
      <w:r w:rsidR="00D224D1" w:rsidRPr="00D224D1">
        <w:t>Instructor A</w:t>
      </w:r>
    </w:p>
    <w:p w14:paraId="01CEC063" w14:textId="1FF6371E" w:rsidR="00D224D1" w:rsidRPr="00D224D1" w:rsidRDefault="009140A7" w:rsidP="009140A7">
      <w:pPr>
        <w:pStyle w:val="ListParagraph"/>
        <w:numPr>
          <w:ilvl w:val="1"/>
          <w:numId w:val="31"/>
        </w:numPr>
      </w:pPr>
      <w:r>
        <w:t xml:space="preserve">Personal Information - </w:t>
      </w:r>
      <w:r w:rsidR="00D224D1" w:rsidRPr="00D224D1">
        <w:t>Instructor B</w:t>
      </w:r>
    </w:p>
    <w:p w14:paraId="5FD65020" w14:textId="77777777" w:rsidR="00A474AA" w:rsidRDefault="00D224D1" w:rsidP="009140A7">
      <w:pPr>
        <w:pStyle w:val="ListParagraph"/>
        <w:numPr>
          <w:ilvl w:val="0"/>
          <w:numId w:val="31"/>
        </w:numPr>
      </w:pPr>
      <w:r w:rsidRPr="00D224D1">
        <w:t xml:space="preserve">Section </w:t>
      </w:r>
      <w:r w:rsidR="001E1C63">
        <w:t>2</w:t>
      </w:r>
      <w:r w:rsidRPr="00D224D1">
        <w:t xml:space="preserve">: </w:t>
      </w:r>
      <w:r w:rsidR="00A474AA">
        <w:t>Biography</w:t>
      </w:r>
    </w:p>
    <w:p w14:paraId="0F30D994" w14:textId="15151364" w:rsidR="00D224D1" w:rsidRPr="00D224D1" w:rsidRDefault="00A474AA" w:rsidP="009140A7">
      <w:pPr>
        <w:pStyle w:val="ListParagraph"/>
        <w:numPr>
          <w:ilvl w:val="0"/>
          <w:numId w:val="31"/>
        </w:numPr>
      </w:pPr>
      <w:r>
        <w:t xml:space="preserve">Section 3: </w:t>
      </w:r>
      <w:r w:rsidR="00D224D1" w:rsidRPr="00D224D1">
        <w:t>Resume, and outline of relevant teaching experiences</w:t>
      </w:r>
    </w:p>
    <w:p w14:paraId="6017B3D8" w14:textId="5A73A6BF" w:rsidR="00D224D1" w:rsidRPr="00D224D1" w:rsidRDefault="00D224D1" w:rsidP="009140A7">
      <w:pPr>
        <w:pStyle w:val="ListParagraph"/>
        <w:numPr>
          <w:ilvl w:val="0"/>
          <w:numId w:val="31"/>
        </w:numPr>
      </w:pPr>
      <w:r w:rsidRPr="00D224D1">
        <w:t>Section</w:t>
      </w:r>
      <w:r w:rsidR="001E1C63">
        <w:t xml:space="preserve"> </w:t>
      </w:r>
      <w:r w:rsidR="00A474AA">
        <w:t>4</w:t>
      </w:r>
      <w:r w:rsidRPr="00D224D1">
        <w:t>: Substitute Instructor</w:t>
      </w:r>
    </w:p>
    <w:p w14:paraId="64337497" w14:textId="0A926BD3" w:rsidR="00D224D1" w:rsidRDefault="00D224D1" w:rsidP="009140A7">
      <w:pPr>
        <w:pStyle w:val="ListParagraph"/>
        <w:numPr>
          <w:ilvl w:val="0"/>
          <w:numId w:val="31"/>
        </w:numPr>
      </w:pPr>
      <w:r w:rsidRPr="00D224D1">
        <w:t xml:space="preserve">Section </w:t>
      </w:r>
      <w:r w:rsidR="00A474AA">
        <w:t>5</w:t>
      </w:r>
      <w:r w:rsidRPr="00D224D1">
        <w:t>: Course Proposal</w:t>
      </w:r>
    </w:p>
    <w:p w14:paraId="00A81D83" w14:textId="4145CE1A" w:rsidR="00D224D1" w:rsidRPr="00D224D1" w:rsidRDefault="00D224D1" w:rsidP="009140A7">
      <w:pPr>
        <w:pStyle w:val="Heading2"/>
        <w:spacing w:before="0"/>
      </w:pPr>
      <w:r w:rsidRPr="00D224D1">
        <w:t xml:space="preserve">Section 1: Application Form </w:t>
      </w:r>
    </w:p>
    <w:p w14:paraId="05D70F3C" w14:textId="516800E1" w:rsidR="00D224D1" w:rsidRPr="00D224D1" w:rsidRDefault="00D224D1" w:rsidP="009140A7">
      <w:pPr>
        <w:pStyle w:val="Heading3"/>
        <w:spacing w:before="0"/>
      </w:pPr>
      <w:r w:rsidRPr="00D224D1">
        <w:t>Personal Information – Instructor A</w:t>
      </w:r>
    </w:p>
    <w:tbl>
      <w:tblPr>
        <w:tblStyle w:val="TableGrid"/>
        <w:tblW w:w="0" w:type="auto"/>
        <w:jc w:val="center"/>
        <w:tblLook w:val="04A0" w:firstRow="1" w:lastRow="0" w:firstColumn="1" w:lastColumn="0" w:noHBand="0" w:noVBand="1"/>
      </w:tblPr>
      <w:tblGrid>
        <w:gridCol w:w="2065"/>
        <w:gridCol w:w="4320"/>
      </w:tblGrid>
      <w:tr w:rsidR="001E1C63" w:rsidRPr="001E1C63" w14:paraId="1CB24A1D" w14:textId="35FE7232" w:rsidTr="001E1C63">
        <w:trPr>
          <w:jc w:val="center"/>
        </w:trPr>
        <w:tc>
          <w:tcPr>
            <w:tcW w:w="2065" w:type="dxa"/>
          </w:tcPr>
          <w:p w14:paraId="3B3288AE" w14:textId="77777777" w:rsidR="001E1C63" w:rsidRPr="001E1C63" w:rsidRDefault="001E1C63" w:rsidP="009140A7">
            <w:pPr>
              <w:spacing w:after="0"/>
              <w:jc w:val="right"/>
              <w:rPr>
                <w:b/>
                <w:bCs/>
              </w:rPr>
            </w:pPr>
            <w:r w:rsidRPr="001E1C63">
              <w:rPr>
                <w:b/>
                <w:bCs/>
              </w:rPr>
              <w:t>Title (Mr/Ms/Dr):</w:t>
            </w:r>
          </w:p>
        </w:tc>
        <w:sdt>
          <w:sdtPr>
            <w:id w:val="-1806383065"/>
            <w:placeholder>
              <w:docPart w:val="7EFB6FD4D96147B5B8AD9D5A914C8E0C"/>
            </w:placeholder>
            <w:showingPlcHdr/>
            <w:text/>
          </w:sdtPr>
          <w:sdtEndPr/>
          <w:sdtContent>
            <w:tc>
              <w:tcPr>
                <w:tcW w:w="4320" w:type="dxa"/>
              </w:tcPr>
              <w:p w14:paraId="7D6FB26A" w14:textId="5EC91862" w:rsidR="001E1C63" w:rsidRPr="001E1C63" w:rsidRDefault="00857A78" w:rsidP="009140A7">
                <w:pPr>
                  <w:spacing w:after="0"/>
                </w:pPr>
                <w:r>
                  <w:rPr>
                    <w:rStyle w:val="PlaceholderText"/>
                  </w:rPr>
                  <w:t>Enter text here</w:t>
                </w:r>
              </w:p>
            </w:tc>
          </w:sdtContent>
        </w:sdt>
      </w:tr>
      <w:tr w:rsidR="001E1C63" w:rsidRPr="001E1C63" w14:paraId="582E890B" w14:textId="411C8CEF" w:rsidTr="001E1C63">
        <w:trPr>
          <w:jc w:val="center"/>
        </w:trPr>
        <w:tc>
          <w:tcPr>
            <w:tcW w:w="2065" w:type="dxa"/>
          </w:tcPr>
          <w:p w14:paraId="7ED1F846" w14:textId="77777777" w:rsidR="001E1C63" w:rsidRPr="001E1C63" w:rsidRDefault="001E1C63" w:rsidP="009140A7">
            <w:pPr>
              <w:spacing w:after="0"/>
              <w:jc w:val="right"/>
              <w:rPr>
                <w:b/>
                <w:bCs/>
              </w:rPr>
            </w:pPr>
            <w:r w:rsidRPr="001E1C63">
              <w:rPr>
                <w:b/>
                <w:bCs/>
              </w:rPr>
              <w:t>First Name:</w:t>
            </w:r>
          </w:p>
        </w:tc>
        <w:sdt>
          <w:sdtPr>
            <w:id w:val="-763606606"/>
            <w:placeholder>
              <w:docPart w:val="526136C5C8A241609E09A91CE89D2CD1"/>
            </w:placeholder>
            <w:showingPlcHdr/>
            <w:text/>
          </w:sdtPr>
          <w:sdtEndPr/>
          <w:sdtContent>
            <w:tc>
              <w:tcPr>
                <w:tcW w:w="4320" w:type="dxa"/>
              </w:tcPr>
              <w:p w14:paraId="7F57938C" w14:textId="63FE2048" w:rsidR="001E1C63" w:rsidRPr="001E1C63" w:rsidRDefault="00857A78" w:rsidP="009140A7">
                <w:pPr>
                  <w:spacing w:after="0"/>
                </w:pPr>
                <w:r>
                  <w:rPr>
                    <w:rStyle w:val="PlaceholderText"/>
                  </w:rPr>
                  <w:t>Enter text here</w:t>
                </w:r>
              </w:p>
            </w:tc>
          </w:sdtContent>
        </w:sdt>
      </w:tr>
      <w:tr w:rsidR="001E1C63" w:rsidRPr="001E1C63" w14:paraId="668C054E" w14:textId="5DC4632F" w:rsidTr="001E1C63">
        <w:trPr>
          <w:jc w:val="center"/>
        </w:trPr>
        <w:tc>
          <w:tcPr>
            <w:tcW w:w="2065" w:type="dxa"/>
          </w:tcPr>
          <w:p w14:paraId="0C4C4F54" w14:textId="6CB7A8B7" w:rsidR="001E1C63" w:rsidRPr="001E1C63" w:rsidRDefault="001E1C63" w:rsidP="009140A7">
            <w:pPr>
              <w:spacing w:after="0"/>
              <w:jc w:val="right"/>
              <w:rPr>
                <w:b/>
                <w:bCs/>
              </w:rPr>
            </w:pPr>
            <w:r w:rsidRPr="001E1C63">
              <w:rPr>
                <w:b/>
                <w:bCs/>
              </w:rPr>
              <w:t>Last Name:</w:t>
            </w:r>
          </w:p>
        </w:tc>
        <w:sdt>
          <w:sdtPr>
            <w:id w:val="1703215399"/>
            <w:placeholder>
              <w:docPart w:val="F166221FB336498FA391A3BEB62240DC"/>
            </w:placeholder>
            <w:showingPlcHdr/>
            <w:text/>
          </w:sdtPr>
          <w:sdtEndPr/>
          <w:sdtContent>
            <w:tc>
              <w:tcPr>
                <w:tcW w:w="4320" w:type="dxa"/>
              </w:tcPr>
              <w:p w14:paraId="521DEFB2" w14:textId="1EFE96A1" w:rsidR="001E1C63" w:rsidRPr="001E1C63" w:rsidRDefault="00857A78" w:rsidP="009140A7">
                <w:pPr>
                  <w:spacing w:after="0"/>
                </w:pPr>
                <w:r>
                  <w:rPr>
                    <w:rStyle w:val="PlaceholderText"/>
                  </w:rPr>
                  <w:t>Enter text here</w:t>
                </w:r>
              </w:p>
            </w:tc>
          </w:sdtContent>
        </w:sdt>
      </w:tr>
      <w:tr w:rsidR="001E1C63" w:rsidRPr="001E1C63" w14:paraId="3B8FA02B" w14:textId="61814F89" w:rsidTr="001E1C63">
        <w:trPr>
          <w:jc w:val="center"/>
        </w:trPr>
        <w:tc>
          <w:tcPr>
            <w:tcW w:w="2065" w:type="dxa"/>
          </w:tcPr>
          <w:p w14:paraId="24B47F98" w14:textId="77777777" w:rsidR="001E1C63" w:rsidRPr="001E1C63" w:rsidRDefault="001E1C63" w:rsidP="009140A7">
            <w:pPr>
              <w:spacing w:after="0"/>
              <w:jc w:val="right"/>
              <w:rPr>
                <w:b/>
                <w:bCs/>
              </w:rPr>
            </w:pPr>
            <w:r w:rsidRPr="001E1C63">
              <w:rPr>
                <w:b/>
                <w:bCs/>
              </w:rPr>
              <w:t>Email Address:</w:t>
            </w:r>
          </w:p>
        </w:tc>
        <w:sdt>
          <w:sdtPr>
            <w:id w:val="-1100478921"/>
            <w:placeholder>
              <w:docPart w:val="B158E53650094296AF40A4365255BADF"/>
            </w:placeholder>
            <w:showingPlcHdr/>
            <w:text/>
          </w:sdtPr>
          <w:sdtEndPr/>
          <w:sdtContent>
            <w:tc>
              <w:tcPr>
                <w:tcW w:w="4320" w:type="dxa"/>
              </w:tcPr>
              <w:p w14:paraId="38D52CBC" w14:textId="1D44089C" w:rsidR="001E1C63" w:rsidRPr="001E1C63" w:rsidRDefault="00857A78" w:rsidP="009140A7">
                <w:pPr>
                  <w:spacing w:after="0"/>
                </w:pPr>
                <w:r>
                  <w:rPr>
                    <w:rStyle w:val="PlaceholderText"/>
                  </w:rPr>
                  <w:t>Enter text here</w:t>
                </w:r>
              </w:p>
            </w:tc>
          </w:sdtContent>
        </w:sdt>
      </w:tr>
      <w:tr w:rsidR="001E1C63" w:rsidRPr="001E1C63" w14:paraId="79E56E05" w14:textId="65220CB3" w:rsidTr="001E1C63">
        <w:trPr>
          <w:jc w:val="center"/>
        </w:trPr>
        <w:tc>
          <w:tcPr>
            <w:tcW w:w="2065" w:type="dxa"/>
          </w:tcPr>
          <w:p w14:paraId="10006312" w14:textId="77777777" w:rsidR="001E1C63" w:rsidRPr="001E1C63" w:rsidRDefault="001E1C63" w:rsidP="009140A7">
            <w:pPr>
              <w:spacing w:after="0"/>
              <w:jc w:val="right"/>
              <w:rPr>
                <w:b/>
                <w:bCs/>
              </w:rPr>
            </w:pPr>
            <w:r w:rsidRPr="001E1C63">
              <w:rPr>
                <w:b/>
                <w:bCs/>
              </w:rPr>
              <w:t>Phone (Day):</w:t>
            </w:r>
          </w:p>
        </w:tc>
        <w:sdt>
          <w:sdtPr>
            <w:id w:val="463699485"/>
            <w:placeholder>
              <w:docPart w:val="88FE98D41DB54FF6B206793429D9621F"/>
            </w:placeholder>
            <w:showingPlcHdr/>
            <w:text/>
          </w:sdtPr>
          <w:sdtEndPr/>
          <w:sdtContent>
            <w:tc>
              <w:tcPr>
                <w:tcW w:w="4320" w:type="dxa"/>
              </w:tcPr>
              <w:p w14:paraId="664E1826" w14:textId="2F22A44A" w:rsidR="001E1C63" w:rsidRPr="001E1C63" w:rsidRDefault="00857A78" w:rsidP="009140A7">
                <w:pPr>
                  <w:spacing w:after="0"/>
                </w:pPr>
                <w:r>
                  <w:rPr>
                    <w:rStyle w:val="PlaceholderText"/>
                  </w:rPr>
                  <w:t>Enter text here</w:t>
                </w:r>
              </w:p>
            </w:tc>
          </w:sdtContent>
        </w:sdt>
      </w:tr>
      <w:tr w:rsidR="001E1C63" w:rsidRPr="001E1C63" w14:paraId="23026E46" w14:textId="5D0163F0" w:rsidTr="001E1C63">
        <w:trPr>
          <w:jc w:val="center"/>
        </w:trPr>
        <w:tc>
          <w:tcPr>
            <w:tcW w:w="2065" w:type="dxa"/>
          </w:tcPr>
          <w:p w14:paraId="71BAB6C4" w14:textId="77777777" w:rsidR="001E1C63" w:rsidRPr="001E1C63" w:rsidRDefault="001E1C63" w:rsidP="009140A7">
            <w:pPr>
              <w:spacing w:after="0"/>
              <w:jc w:val="right"/>
              <w:rPr>
                <w:b/>
                <w:bCs/>
              </w:rPr>
            </w:pPr>
            <w:r w:rsidRPr="001E1C63">
              <w:rPr>
                <w:b/>
                <w:bCs/>
              </w:rPr>
              <w:t>Phone (Evening):</w:t>
            </w:r>
          </w:p>
        </w:tc>
        <w:sdt>
          <w:sdtPr>
            <w:id w:val="-582690845"/>
            <w:placeholder>
              <w:docPart w:val="3FB43BC3D3A6407C8D26E6B322B28A38"/>
            </w:placeholder>
            <w:showingPlcHdr/>
            <w:text/>
          </w:sdtPr>
          <w:sdtEndPr/>
          <w:sdtContent>
            <w:tc>
              <w:tcPr>
                <w:tcW w:w="4320" w:type="dxa"/>
              </w:tcPr>
              <w:p w14:paraId="1963CAE0" w14:textId="3068F666" w:rsidR="001E1C63" w:rsidRPr="001E1C63" w:rsidRDefault="00857A78" w:rsidP="009140A7">
                <w:pPr>
                  <w:spacing w:after="0"/>
                </w:pPr>
                <w:r>
                  <w:rPr>
                    <w:rStyle w:val="PlaceholderText"/>
                  </w:rPr>
                  <w:t>Enter text here</w:t>
                </w:r>
              </w:p>
            </w:tc>
          </w:sdtContent>
        </w:sdt>
      </w:tr>
      <w:tr w:rsidR="001E1C63" w:rsidRPr="001E1C63" w14:paraId="3E6A1D7D" w14:textId="246AC14D" w:rsidTr="001E1C63">
        <w:trPr>
          <w:jc w:val="center"/>
        </w:trPr>
        <w:tc>
          <w:tcPr>
            <w:tcW w:w="2065" w:type="dxa"/>
          </w:tcPr>
          <w:p w14:paraId="2F4D2AA7" w14:textId="5CD060AD" w:rsidR="001E1C63" w:rsidRPr="001E1C63" w:rsidRDefault="001E1C63" w:rsidP="009140A7">
            <w:pPr>
              <w:spacing w:after="0"/>
              <w:jc w:val="right"/>
              <w:rPr>
                <w:b/>
                <w:bCs/>
              </w:rPr>
            </w:pPr>
            <w:r w:rsidRPr="001E1C63">
              <w:rPr>
                <w:b/>
                <w:bCs/>
              </w:rPr>
              <w:t>Address:</w:t>
            </w:r>
          </w:p>
        </w:tc>
        <w:sdt>
          <w:sdtPr>
            <w:id w:val="2050493917"/>
            <w:placeholder>
              <w:docPart w:val="9FF3A845338441F5A1AD26B4E9D95179"/>
            </w:placeholder>
            <w:showingPlcHdr/>
            <w:text/>
          </w:sdtPr>
          <w:sdtEndPr/>
          <w:sdtContent>
            <w:tc>
              <w:tcPr>
                <w:tcW w:w="4320" w:type="dxa"/>
              </w:tcPr>
              <w:p w14:paraId="2E867D37" w14:textId="753FCF66" w:rsidR="001E1C63" w:rsidRPr="001E1C63" w:rsidRDefault="00857A78" w:rsidP="009140A7">
                <w:pPr>
                  <w:spacing w:after="0"/>
                </w:pPr>
                <w:r>
                  <w:rPr>
                    <w:rStyle w:val="PlaceholderText"/>
                  </w:rPr>
                  <w:t>Enter text here</w:t>
                </w:r>
              </w:p>
            </w:tc>
          </w:sdtContent>
        </w:sdt>
      </w:tr>
      <w:tr w:rsidR="001E1C63" w:rsidRPr="001E1C63" w14:paraId="1F33E846" w14:textId="787E8370" w:rsidTr="001E1C63">
        <w:trPr>
          <w:jc w:val="center"/>
        </w:trPr>
        <w:tc>
          <w:tcPr>
            <w:tcW w:w="2065" w:type="dxa"/>
          </w:tcPr>
          <w:p w14:paraId="07FA0F91" w14:textId="77777777" w:rsidR="001E1C63" w:rsidRPr="001E1C63" w:rsidRDefault="001E1C63" w:rsidP="009140A7">
            <w:pPr>
              <w:spacing w:after="0"/>
              <w:jc w:val="right"/>
              <w:rPr>
                <w:b/>
                <w:bCs/>
              </w:rPr>
            </w:pPr>
            <w:r w:rsidRPr="001E1C63">
              <w:rPr>
                <w:b/>
                <w:bCs/>
              </w:rPr>
              <w:t>Country:</w:t>
            </w:r>
          </w:p>
        </w:tc>
        <w:sdt>
          <w:sdtPr>
            <w:id w:val="572317489"/>
            <w:placeholder>
              <w:docPart w:val="18253F813BE44D6898255CDBE77A8EC6"/>
            </w:placeholder>
            <w:showingPlcHdr/>
            <w:text/>
          </w:sdtPr>
          <w:sdtEndPr/>
          <w:sdtContent>
            <w:tc>
              <w:tcPr>
                <w:tcW w:w="4320" w:type="dxa"/>
              </w:tcPr>
              <w:p w14:paraId="28856570" w14:textId="1B10FA20" w:rsidR="001E1C63" w:rsidRPr="001E1C63" w:rsidRDefault="00857A78" w:rsidP="009140A7">
                <w:pPr>
                  <w:spacing w:after="0"/>
                </w:pPr>
                <w:r>
                  <w:rPr>
                    <w:rStyle w:val="PlaceholderText"/>
                  </w:rPr>
                  <w:t>Enter text here</w:t>
                </w:r>
              </w:p>
            </w:tc>
          </w:sdtContent>
        </w:sdt>
      </w:tr>
      <w:tr w:rsidR="001E1C63" w:rsidRPr="001E1C63" w14:paraId="4E046B1B" w14:textId="20913602" w:rsidTr="001E1C63">
        <w:trPr>
          <w:jc w:val="center"/>
        </w:trPr>
        <w:tc>
          <w:tcPr>
            <w:tcW w:w="2065" w:type="dxa"/>
          </w:tcPr>
          <w:p w14:paraId="25627A8E" w14:textId="77777777" w:rsidR="001E1C63" w:rsidRPr="001E1C63" w:rsidRDefault="001E1C63" w:rsidP="009140A7">
            <w:pPr>
              <w:spacing w:after="0"/>
              <w:jc w:val="right"/>
              <w:rPr>
                <w:b/>
                <w:bCs/>
              </w:rPr>
            </w:pPr>
            <w:r w:rsidRPr="001E1C63">
              <w:rPr>
                <w:b/>
                <w:bCs/>
              </w:rPr>
              <w:t>City:</w:t>
            </w:r>
          </w:p>
        </w:tc>
        <w:sdt>
          <w:sdtPr>
            <w:id w:val="1742134717"/>
            <w:placeholder>
              <w:docPart w:val="9A4E1368D3DF4141A2B4105B8308887F"/>
            </w:placeholder>
            <w:showingPlcHdr/>
            <w:text/>
          </w:sdtPr>
          <w:sdtEndPr/>
          <w:sdtContent>
            <w:tc>
              <w:tcPr>
                <w:tcW w:w="4320" w:type="dxa"/>
              </w:tcPr>
              <w:p w14:paraId="7DD1A6AA" w14:textId="4693BAB9" w:rsidR="001E1C63" w:rsidRPr="001E1C63" w:rsidRDefault="00857A78" w:rsidP="009140A7">
                <w:pPr>
                  <w:spacing w:after="0"/>
                </w:pPr>
                <w:r>
                  <w:rPr>
                    <w:rStyle w:val="PlaceholderText"/>
                  </w:rPr>
                  <w:t>Enter text here</w:t>
                </w:r>
              </w:p>
            </w:tc>
          </w:sdtContent>
        </w:sdt>
      </w:tr>
      <w:tr w:rsidR="001E1C63" w:rsidRPr="001E1C63" w14:paraId="4F55BC97" w14:textId="6EF3D3F2" w:rsidTr="001E1C63">
        <w:trPr>
          <w:jc w:val="center"/>
        </w:trPr>
        <w:tc>
          <w:tcPr>
            <w:tcW w:w="2065" w:type="dxa"/>
          </w:tcPr>
          <w:p w14:paraId="1A8DDCA1" w14:textId="77777777" w:rsidR="001E1C63" w:rsidRPr="001E1C63" w:rsidRDefault="001E1C63" w:rsidP="009140A7">
            <w:pPr>
              <w:spacing w:after="0"/>
              <w:jc w:val="right"/>
              <w:rPr>
                <w:b/>
                <w:bCs/>
              </w:rPr>
            </w:pPr>
            <w:r w:rsidRPr="001E1C63">
              <w:rPr>
                <w:b/>
                <w:bCs/>
              </w:rPr>
              <w:t>Province/State:</w:t>
            </w:r>
          </w:p>
        </w:tc>
        <w:sdt>
          <w:sdtPr>
            <w:id w:val="-1429649600"/>
            <w:placeholder>
              <w:docPart w:val="6271D62F7A0A4D8A8766F758C469C9EC"/>
            </w:placeholder>
            <w:showingPlcHdr/>
            <w:text/>
          </w:sdtPr>
          <w:sdtEndPr/>
          <w:sdtContent>
            <w:tc>
              <w:tcPr>
                <w:tcW w:w="4320" w:type="dxa"/>
              </w:tcPr>
              <w:p w14:paraId="1B16E56D" w14:textId="5610E870" w:rsidR="001E1C63" w:rsidRPr="001E1C63" w:rsidRDefault="00857A78" w:rsidP="009140A7">
                <w:pPr>
                  <w:spacing w:after="0"/>
                </w:pPr>
                <w:r>
                  <w:rPr>
                    <w:rStyle w:val="PlaceholderText"/>
                  </w:rPr>
                  <w:t>Enter text here</w:t>
                </w:r>
              </w:p>
            </w:tc>
          </w:sdtContent>
        </w:sdt>
      </w:tr>
      <w:tr w:rsidR="001E1C63" w:rsidRPr="001E1C63" w14:paraId="18CA03BB" w14:textId="586C3979" w:rsidTr="001E1C63">
        <w:trPr>
          <w:jc w:val="center"/>
        </w:trPr>
        <w:tc>
          <w:tcPr>
            <w:tcW w:w="2065" w:type="dxa"/>
          </w:tcPr>
          <w:p w14:paraId="2730DE39" w14:textId="77777777" w:rsidR="001E1C63" w:rsidRPr="001E1C63" w:rsidRDefault="001E1C63" w:rsidP="009140A7">
            <w:pPr>
              <w:spacing w:after="0"/>
              <w:jc w:val="right"/>
              <w:rPr>
                <w:b/>
                <w:bCs/>
              </w:rPr>
            </w:pPr>
            <w:r w:rsidRPr="001E1C63">
              <w:rPr>
                <w:b/>
                <w:bCs/>
              </w:rPr>
              <w:t>Postal Code:</w:t>
            </w:r>
          </w:p>
        </w:tc>
        <w:sdt>
          <w:sdtPr>
            <w:id w:val="-64187741"/>
            <w:placeholder>
              <w:docPart w:val="C7EEC693509C4F1E98F6C7CAE5A68929"/>
            </w:placeholder>
            <w:showingPlcHdr/>
            <w:text/>
          </w:sdtPr>
          <w:sdtEndPr/>
          <w:sdtContent>
            <w:tc>
              <w:tcPr>
                <w:tcW w:w="4320" w:type="dxa"/>
              </w:tcPr>
              <w:p w14:paraId="4AE5BD9C" w14:textId="06AF93DD" w:rsidR="001E1C63" w:rsidRPr="001E1C63" w:rsidRDefault="00857A78" w:rsidP="009140A7">
                <w:pPr>
                  <w:spacing w:after="0"/>
                </w:pPr>
                <w:r>
                  <w:rPr>
                    <w:rStyle w:val="PlaceholderText"/>
                  </w:rPr>
                  <w:t>Enter text here</w:t>
                </w:r>
              </w:p>
            </w:tc>
          </w:sdtContent>
        </w:sdt>
      </w:tr>
    </w:tbl>
    <w:p w14:paraId="0A6EC33D" w14:textId="6E32E395" w:rsidR="00D224D1" w:rsidRDefault="00D224D1" w:rsidP="009140A7">
      <w:pPr>
        <w:pStyle w:val="Heading4"/>
      </w:pPr>
      <w:r w:rsidRPr="00D224D1">
        <w:t>Educational Background</w:t>
      </w:r>
    </w:p>
    <w:p w14:paraId="2AA4859C" w14:textId="77777777" w:rsidR="009140A7" w:rsidRPr="00D224D1" w:rsidRDefault="009140A7" w:rsidP="009140A7">
      <w:r w:rsidRPr="00D224D1">
        <w:t>Please list your current lab supervisor:</w:t>
      </w:r>
    </w:p>
    <w:p w14:paraId="04A678B5" w14:textId="32A0F46D" w:rsidR="009140A7" w:rsidRDefault="009140A7" w:rsidP="009140A7">
      <w:pPr>
        <w:spacing w:after="0"/>
      </w:pPr>
      <w:r>
        <w:t>Please indicate your current education status in the table below:</w:t>
      </w:r>
    </w:p>
    <w:tbl>
      <w:tblPr>
        <w:tblStyle w:val="TableGrid"/>
        <w:tblW w:w="0" w:type="auto"/>
        <w:jc w:val="center"/>
        <w:tblLook w:val="04A0" w:firstRow="1" w:lastRow="0" w:firstColumn="1" w:lastColumn="0" w:noHBand="0" w:noVBand="1"/>
      </w:tblPr>
      <w:tblGrid>
        <w:gridCol w:w="4230"/>
        <w:gridCol w:w="436"/>
      </w:tblGrid>
      <w:tr w:rsidR="009140A7" w:rsidRPr="001E1C63" w14:paraId="6F92AA43" w14:textId="77777777" w:rsidTr="005E3E44">
        <w:trPr>
          <w:jc w:val="center"/>
        </w:trPr>
        <w:tc>
          <w:tcPr>
            <w:tcW w:w="4230" w:type="dxa"/>
          </w:tcPr>
          <w:p w14:paraId="017172BA" w14:textId="77777777" w:rsidR="009140A7" w:rsidRPr="001E1C63" w:rsidRDefault="009140A7" w:rsidP="00112675">
            <w:pPr>
              <w:spacing w:after="0"/>
            </w:pPr>
            <w:r w:rsidRPr="001E1C63">
              <w:t>York University Alumni</w:t>
            </w:r>
          </w:p>
        </w:tc>
        <w:sdt>
          <w:sdtPr>
            <w:id w:val="-997273116"/>
            <w14:checkbox>
              <w14:checked w14:val="0"/>
              <w14:checkedState w14:val="2612" w14:font="MS Gothic"/>
              <w14:uncheckedState w14:val="2610" w14:font="MS Gothic"/>
            </w14:checkbox>
          </w:sdtPr>
          <w:sdtEndPr/>
          <w:sdtContent>
            <w:tc>
              <w:tcPr>
                <w:tcW w:w="436" w:type="dxa"/>
              </w:tcPr>
              <w:p w14:paraId="784AFB2B" w14:textId="36D7988C" w:rsidR="009140A7" w:rsidRPr="001E1C63" w:rsidRDefault="005E3E44" w:rsidP="00112675">
                <w:pPr>
                  <w:spacing w:after="0"/>
                </w:pPr>
                <w:r>
                  <w:rPr>
                    <w:rFonts w:ascii="MS Gothic" w:eastAsia="MS Gothic" w:hAnsi="MS Gothic" w:hint="eastAsia"/>
                  </w:rPr>
                  <w:t>☐</w:t>
                </w:r>
              </w:p>
            </w:tc>
          </w:sdtContent>
        </w:sdt>
      </w:tr>
      <w:tr w:rsidR="009140A7" w:rsidRPr="001E1C63" w14:paraId="67CCAE31" w14:textId="77777777" w:rsidTr="005E3E44">
        <w:trPr>
          <w:jc w:val="center"/>
        </w:trPr>
        <w:tc>
          <w:tcPr>
            <w:tcW w:w="4230" w:type="dxa"/>
          </w:tcPr>
          <w:p w14:paraId="689ACBA4" w14:textId="77777777" w:rsidR="009140A7" w:rsidRPr="001E1C63" w:rsidRDefault="009140A7" w:rsidP="00112675">
            <w:pPr>
              <w:spacing w:after="0"/>
            </w:pPr>
            <w:r w:rsidRPr="001E1C63">
              <w:t>Ontario Certified Teacher</w:t>
            </w:r>
          </w:p>
        </w:tc>
        <w:sdt>
          <w:sdtPr>
            <w:id w:val="-874778656"/>
            <w14:checkbox>
              <w14:checked w14:val="0"/>
              <w14:checkedState w14:val="2612" w14:font="MS Gothic"/>
              <w14:uncheckedState w14:val="2610" w14:font="MS Gothic"/>
            </w14:checkbox>
          </w:sdtPr>
          <w:sdtEndPr/>
          <w:sdtContent>
            <w:tc>
              <w:tcPr>
                <w:tcW w:w="436" w:type="dxa"/>
              </w:tcPr>
              <w:p w14:paraId="158343CC" w14:textId="6939BD8E" w:rsidR="009140A7" w:rsidRPr="001E1C63" w:rsidRDefault="005E3E44" w:rsidP="00112675">
                <w:pPr>
                  <w:spacing w:after="0"/>
                </w:pPr>
                <w:r>
                  <w:rPr>
                    <w:rFonts w:ascii="MS Gothic" w:eastAsia="MS Gothic" w:hAnsi="MS Gothic" w:hint="eastAsia"/>
                  </w:rPr>
                  <w:t>☐</w:t>
                </w:r>
              </w:p>
            </w:tc>
          </w:sdtContent>
        </w:sdt>
      </w:tr>
      <w:tr w:rsidR="009140A7" w:rsidRPr="001E1C63" w14:paraId="56311A2E" w14:textId="77777777" w:rsidTr="005E3E44">
        <w:trPr>
          <w:jc w:val="center"/>
        </w:trPr>
        <w:tc>
          <w:tcPr>
            <w:tcW w:w="4230" w:type="dxa"/>
          </w:tcPr>
          <w:p w14:paraId="324379C6" w14:textId="77777777" w:rsidR="009140A7" w:rsidRPr="001E1C63" w:rsidRDefault="009140A7" w:rsidP="00112675">
            <w:pPr>
              <w:spacing w:after="0"/>
            </w:pPr>
            <w:r w:rsidRPr="001E1C63">
              <w:t>Pursuing a PhD degree</w:t>
            </w:r>
          </w:p>
        </w:tc>
        <w:sdt>
          <w:sdtPr>
            <w:id w:val="188425362"/>
            <w14:checkbox>
              <w14:checked w14:val="0"/>
              <w14:checkedState w14:val="2612" w14:font="MS Gothic"/>
              <w14:uncheckedState w14:val="2610" w14:font="MS Gothic"/>
            </w14:checkbox>
          </w:sdtPr>
          <w:sdtEndPr/>
          <w:sdtContent>
            <w:tc>
              <w:tcPr>
                <w:tcW w:w="436" w:type="dxa"/>
              </w:tcPr>
              <w:p w14:paraId="61A370F4" w14:textId="242CCE66" w:rsidR="009140A7" w:rsidRPr="001E1C63" w:rsidRDefault="005E3E44" w:rsidP="00112675">
                <w:pPr>
                  <w:spacing w:after="0"/>
                </w:pPr>
                <w:r>
                  <w:rPr>
                    <w:rFonts w:ascii="MS Gothic" w:eastAsia="MS Gothic" w:hAnsi="MS Gothic" w:hint="eastAsia"/>
                  </w:rPr>
                  <w:t>☐</w:t>
                </w:r>
              </w:p>
            </w:tc>
          </w:sdtContent>
        </w:sdt>
      </w:tr>
      <w:tr w:rsidR="009140A7" w:rsidRPr="001E1C63" w14:paraId="6C029730" w14:textId="77777777" w:rsidTr="005E3E44">
        <w:trPr>
          <w:jc w:val="center"/>
        </w:trPr>
        <w:tc>
          <w:tcPr>
            <w:tcW w:w="4230" w:type="dxa"/>
          </w:tcPr>
          <w:p w14:paraId="34C632E0" w14:textId="77777777" w:rsidR="009140A7" w:rsidRPr="001E1C63" w:rsidRDefault="009140A7" w:rsidP="00112675">
            <w:pPr>
              <w:spacing w:after="0"/>
            </w:pPr>
            <w:r w:rsidRPr="001E1C63">
              <w:t>Pursuing a Master’s degree</w:t>
            </w:r>
          </w:p>
        </w:tc>
        <w:sdt>
          <w:sdtPr>
            <w:id w:val="-393581347"/>
            <w14:checkbox>
              <w14:checked w14:val="0"/>
              <w14:checkedState w14:val="2612" w14:font="MS Gothic"/>
              <w14:uncheckedState w14:val="2610" w14:font="MS Gothic"/>
            </w14:checkbox>
          </w:sdtPr>
          <w:sdtEndPr/>
          <w:sdtContent>
            <w:tc>
              <w:tcPr>
                <w:tcW w:w="436" w:type="dxa"/>
              </w:tcPr>
              <w:p w14:paraId="329A7EE3" w14:textId="605C3ACB" w:rsidR="009140A7" w:rsidRPr="001E1C63" w:rsidRDefault="005E3E44" w:rsidP="00112675">
                <w:pPr>
                  <w:spacing w:after="0"/>
                </w:pPr>
                <w:r>
                  <w:rPr>
                    <w:rFonts w:ascii="MS Gothic" w:eastAsia="MS Gothic" w:hAnsi="MS Gothic" w:hint="eastAsia"/>
                  </w:rPr>
                  <w:t>☐</w:t>
                </w:r>
              </w:p>
            </w:tc>
          </w:sdtContent>
        </w:sdt>
      </w:tr>
      <w:tr w:rsidR="009140A7" w:rsidRPr="001E1C63" w14:paraId="55B96D82" w14:textId="77777777" w:rsidTr="005E3E44">
        <w:trPr>
          <w:jc w:val="center"/>
        </w:trPr>
        <w:tc>
          <w:tcPr>
            <w:tcW w:w="4230" w:type="dxa"/>
          </w:tcPr>
          <w:p w14:paraId="3A6F0CA4" w14:textId="77777777" w:rsidR="009140A7" w:rsidRPr="001E1C63" w:rsidRDefault="009140A7" w:rsidP="00112675">
            <w:pPr>
              <w:spacing w:after="0"/>
            </w:pPr>
            <w:r w:rsidRPr="001E1C63">
              <w:t>Pursuing an undergraduate degree</w:t>
            </w:r>
          </w:p>
        </w:tc>
        <w:sdt>
          <w:sdtPr>
            <w:id w:val="1386909245"/>
            <w14:checkbox>
              <w14:checked w14:val="0"/>
              <w14:checkedState w14:val="2612" w14:font="MS Gothic"/>
              <w14:uncheckedState w14:val="2610" w14:font="MS Gothic"/>
            </w14:checkbox>
          </w:sdtPr>
          <w:sdtEndPr/>
          <w:sdtContent>
            <w:tc>
              <w:tcPr>
                <w:tcW w:w="436" w:type="dxa"/>
              </w:tcPr>
              <w:p w14:paraId="5144C153" w14:textId="04CDC8B3" w:rsidR="009140A7" w:rsidRPr="001E1C63" w:rsidRDefault="005E3E44" w:rsidP="00112675">
                <w:pPr>
                  <w:spacing w:after="0"/>
                </w:pPr>
                <w:r>
                  <w:rPr>
                    <w:rFonts w:ascii="MS Gothic" w:eastAsia="MS Gothic" w:hAnsi="MS Gothic" w:hint="eastAsia"/>
                  </w:rPr>
                  <w:t>☐</w:t>
                </w:r>
              </w:p>
            </w:tc>
          </w:sdtContent>
        </w:sdt>
      </w:tr>
      <w:tr w:rsidR="009140A7" w14:paraId="458BF034" w14:textId="77777777" w:rsidTr="005E3E44">
        <w:trPr>
          <w:jc w:val="center"/>
        </w:trPr>
        <w:tc>
          <w:tcPr>
            <w:tcW w:w="4230" w:type="dxa"/>
          </w:tcPr>
          <w:p w14:paraId="45AB04B2" w14:textId="773E248F" w:rsidR="009140A7" w:rsidRDefault="009140A7" w:rsidP="00112675">
            <w:pPr>
              <w:spacing w:after="0"/>
            </w:pPr>
            <w:r w:rsidRPr="001E1C63">
              <w:t>Other:</w:t>
            </w:r>
            <w:r w:rsidR="005E3E44">
              <w:t xml:space="preserve"> </w:t>
            </w:r>
            <w:sdt>
              <w:sdtPr>
                <w:id w:val="-40060376"/>
                <w:placeholder>
                  <w:docPart w:val="B07BA2E2963B44DDA6C8713DEFB8FA32"/>
                </w:placeholder>
                <w:showingPlcHdr/>
              </w:sdtPr>
              <w:sdtEndPr/>
              <w:sdtContent>
                <w:r w:rsidR="00857A78">
                  <w:rPr>
                    <w:rStyle w:val="PlaceholderText"/>
                  </w:rPr>
                  <w:t>Enter text here</w:t>
                </w:r>
              </w:sdtContent>
            </w:sdt>
          </w:p>
        </w:tc>
        <w:sdt>
          <w:sdtPr>
            <w:id w:val="1973631503"/>
            <w14:checkbox>
              <w14:checked w14:val="0"/>
              <w14:checkedState w14:val="2612" w14:font="MS Gothic"/>
              <w14:uncheckedState w14:val="2610" w14:font="MS Gothic"/>
            </w14:checkbox>
          </w:sdtPr>
          <w:sdtEndPr/>
          <w:sdtContent>
            <w:tc>
              <w:tcPr>
                <w:tcW w:w="436" w:type="dxa"/>
              </w:tcPr>
              <w:p w14:paraId="4CDFECCA" w14:textId="5245240C" w:rsidR="009140A7" w:rsidRPr="001E1C63" w:rsidRDefault="005E3E44" w:rsidP="00112675">
                <w:pPr>
                  <w:spacing w:after="0"/>
                </w:pPr>
                <w:r>
                  <w:rPr>
                    <w:rFonts w:ascii="MS Gothic" w:eastAsia="MS Gothic" w:hAnsi="MS Gothic" w:hint="eastAsia"/>
                  </w:rPr>
                  <w:t>☐</w:t>
                </w:r>
              </w:p>
            </w:tc>
          </w:sdtContent>
        </w:sdt>
      </w:tr>
    </w:tbl>
    <w:p w14:paraId="3151CFFA" w14:textId="77777777" w:rsidR="009140A7" w:rsidRPr="009140A7" w:rsidRDefault="009140A7" w:rsidP="009140A7">
      <w:pPr>
        <w:spacing w:after="0"/>
      </w:pPr>
    </w:p>
    <w:tbl>
      <w:tblPr>
        <w:tblStyle w:val="ListTable3-Accent1"/>
        <w:tblW w:w="0" w:type="auto"/>
        <w:jc w:val="center"/>
        <w:tblLook w:val="04A0" w:firstRow="1" w:lastRow="0" w:firstColumn="1" w:lastColumn="0" w:noHBand="0" w:noVBand="1"/>
      </w:tblPr>
      <w:tblGrid>
        <w:gridCol w:w="2337"/>
        <w:gridCol w:w="2337"/>
        <w:gridCol w:w="2338"/>
        <w:gridCol w:w="2338"/>
      </w:tblGrid>
      <w:tr w:rsidR="001E1C63" w14:paraId="14F7B460" w14:textId="77777777" w:rsidTr="001E1C63">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337" w:type="dxa"/>
          </w:tcPr>
          <w:p w14:paraId="246BE45F" w14:textId="43197949" w:rsidR="001E1C63" w:rsidRPr="001E1C63" w:rsidRDefault="001E1C63" w:rsidP="009140A7">
            <w:pPr>
              <w:spacing w:after="0"/>
              <w:jc w:val="center"/>
              <w:rPr>
                <w:b/>
                <w:bCs w:val="0"/>
              </w:rPr>
            </w:pPr>
            <w:r w:rsidRPr="001E1C63">
              <w:rPr>
                <w:b/>
                <w:bCs w:val="0"/>
              </w:rPr>
              <w:lastRenderedPageBreak/>
              <w:t>Institution and Faculty</w:t>
            </w:r>
          </w:p>
        </w:tc>
        <w:tc>
          <w:tcPr>
            <w:tcW w:w="2337" w:type="dxa"/>
          </w:tcPr>
          <w:p w14:paraId="5A24DA77" w14:textId="2C139F83" w:rsidR="001E1C63" w:rsidRPr="001E1C63" w:rsidRDefault="001E1C63" w:rsidP="009140A7">
            <w:pPr>
              <w:spacing w:after="0"/>
              <w:jc w:val="center"/>
              <w:cnfStyle w:val="100000000000" w:firstRow="1" w:lastRow="0" w:firstColumn="0" w:lastColumn="0" w:oddVBand="0" w:evenVBand="0" w:oddHBand="0" w:evenHBand="0" w:firstRowFirstColumn="0" w:firstRowLastColumn="0" w:lastRowFirstColumn="0" w:lastRowLastColumn="0"/>
              <w:rPr>
                <w:b/>
                <w:bCs w:val="0"/>
              </w:rPr>
            </w:pPr>
            <w:r w:rsidRPr="001E1C63">
              <w:rPr>
                <w:b/>
                <w:bCs w:val="0"/>
              </w:rPr>
              <w:t>Program and Department</w:t>
            </w:r>
          </w:p>
        </w:tc>
        <w:tc>
          <w:tcPr>
            <w:tcW w:w="2338" w:type="dxa"/>
          </w:tcPr>
          <w:p w14:paraId="1E14ADA6" w14:textId="358B7BCF" w:rsidR="001E1C63" w:rsidRPr="001E1C63" w:rsidRDefault="001E1C63" w:rsidP="009140A7">
            <w:pPr>
              <w:spacing w:after="0"/>
              <w:jc w:val="center"/>
              <w:cnfStyle w:val="100000000000" w:firstRow="1" w:lastRow="0" w:firstColumn="0" w:lastColumn="0" w:oddVBand="0" w:evenVBand="0" w:oddHBand="0" w:evenHBand="0" w:firstRowFirstColumn="0" w:firstRowLastColumn="0" w:lastRowFirstColumn="0" w:lastRowLastColumn="0"/>
              <w:rPr>
                <w:b/>
                <w:bCs w:val="0"/>
              </w:rPr>
            </w:pPr>
            <w:r w:rsidRPr="001E1C63">
              <w:rPr>
                <w:b/>
                <w:bCs w:val="0"/>
              </w:rPr>
              <w:t>Degree / Certification</w:t>
            </w:r>
          </w:p>
          <w:p w14:paraId="52DDEBC9" w14:textId="77777777" w:rsidR="001E1C63" w:rsidRPr="001E1C63" w:rsidRDefault="001E1C63" w:rsidP="009140A7">
            <w:pPr>
              <w:spacing w:after="0"/>
              <w:jc w:val="center"/>
              <w:cnfStyle w:val="100000000000" w:firstRow="1" w:lastRow="0" w:firstColumn="0" w:lastColumn="0" w:oddVBand="0" w:evenVBand="0" w:oddHBand="0" w:evenHBand="0" w:firstRowFirstColumn="0" w:firstRowLastColumn="0" w:lastRowFirstColumn="0" w:lastRowLastColumn="0"/>
              <w:rPr>
                <w:b/>
                <w:bCs w:val="0"/>
              </w:rPr>
            </w:pPr>
          </w:p>
        </w:tc>
        <w:tc>
          <w:tcPr>
            <w:tcW w:w="2338" w:type="dxa"/>
          </w:tcPr>
          <w:p w14:paraId="26AB4EB8" w14:textId="4AE1050C" w:rsidR="001E1C63" w:rsidRPr="001E1C63" w:rsidRDefault="001E1C63" w:rsidP="009140A7">
            <w:pPr>
              <w:spacing w:after="0"/>
              <w:jc w:val="center"/>
              <w:cnfStyle w:val="100000000000" w:firstRow="1" w:lastRow="0" w:firstColumn="0" w:lastColumn="0" w:oddVBand="0" w:evenVBand="0" w:oddHBand="0" w:evenHBand="0" w:firstRowFirstColumn="0" w:firstRowLastColumn="0" w:lastRowFirstColumn="0" w:lastRowLastColumn="0"/>
              <w:rPr>
                <w:b/>
                <w:bCs w:val="0"/>
              </w:rPr>
            </w:pPr>
            <w:r w:rsidRPr="001E1C63">
              <w:rPr>
                <w:b/>
                <w:bCs w:val="0"/>
              </w:rPr>
              <w:t>Year Completed / Expected Completion</w:t>
            </w:r>
          </w:p>
        </w:tc>
      </w:tr>
      <w:tr w:rsidR="001E1C63" w14:paraId="53E69DAB" w14:textId="77777777" w:rsidTr="001E1C63">
        <w:trPr>
          <w:cnfStyle w:val="000000100000" w:firstRow="0" w:lastRow="0" w:firstColumn="0" w:lastColumn="0" w:oddVBand="0" w:evenVBand="0" w:oddHBand="1" w:evenHBand="0" w:firstRowFirstColumn="0" w:firstRowLastColumn="0" w:lastRowFirstColumn="0" w:lastRowLastColumn="0"/>
          <w:jc w:val="center"/>
        </w:trPr>
        <w:sdt>
          <w:sdtPr>
            <w:id w:val="-594020976"/>
            <w:placeholder>
              <w:docPart w:val="2048973C7F1A499CB39550C3CD6ABF18"/>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2337" w:type="dxa"/>
              </w:tcPr>
              <w:p w14:paraId="7DCF7DF2" w14:textId="74568BCF" w:rsidR="001E1C63" w:rsidRDefault="00857A78" w:rsidP="009140A7">
                <w:r>
                  <w:rPr>
                    <w:rStyle w:val="PlaceholderText"/>
                  </w:rPr>
                  <w:t>Enter text here</w:t>
                </w:r>
              </w:p>
            </w:tc>
          </w:sdtContent>
        </w:sdt>
        <w:sdt>
          <w:sdtPr>
            <w:id w:val="971721357"/>
            <w:placeholder>
              <w:docPart w:val="E42389DE46304944A4456918277A57A6"/>
            </w:placeholder>
            <w:showingPlcHdr/>
            <w:text/>
          </w:sdtPr>
          <w:sdtEndPr/>
          <w:sdtContent>
            <w:tc>
              <w:tcPr>
                <w:tcW w:w="2337" w:type="dxa"/>
              </w:tcPr>
              <w:p w14:paraId="1C1F9A29" w14:textId="431C66AA" w:rsidR="001E1C63" w:rsidRDefault="00857A78" w:rsidP="009140A7">
                <w:pPr>
                  <w:cnfStyle w:val="000000100000" w:firstRow="0" w:lastRow="0" w:firstColumn="0" w:lastColumn="0" w:oddVBand="0" w:evenVBand="0" w:oddHBand="1" w:evenHBand="0" w:firstRowFirstColumn="0" w:firstRowLastColumn="0" w:lastRowFirstColumn="0" w:lastRowLastColumn="0"/>
                </w:pPr>
                <w:r>
                  <w:rPr>
                    <w:rStyle w:val="PlaceholderText"/>
                  </w:rPr>
                  <w:t>Enter text here</w:t>
                </w:r>
              </w:p>
            </w:tc>
          </w:sdtContent>
        </w:sdt>
        <w:sdt>
          <w:sdtPr>
            <w:id w:val="1738971150"/>
            <w:placeholder>
              <w:docPart w:val="36E76B8454164A16B0C557013AA71128"/>
            </w:placeholder>
            <w:showingPlcHdr/>
            <w:text/>
          </w:sdtPr>
          <w:sdtEndPr/>
          <w:sdtContent>
            <w:tc>
              <w:tcPr>
                <w:tcW w:w="2338" w:type="dxa"/>
              </w:tcPr>
              <w:p w14:paraId="0369EA72" w14:textId="33C7AADA" w:rsidR="001E1C63" w:rsidRDefault="00857A78" w:rsidP="009140A7">
                <w:pPr>
                  <w:cnfStyle w:val="000000100000" w:firstRow="0" w:lastRow="0" w:firstColumn="0" w:lastColumn="0" w:oddVBand="0" w:evenVBand="0" w:oddHBand="1" w:evenHBand="0" w:firstRowFirstColumn="0" w:firstRowLastColumn="0" w:lastRowFirstColumn="0" w:lastRowLastColumn="0"/>
                </w:pPr>
                <w:r>
                  <w:rPr>
                    <w:rStyle w:val="PlaceholderText"/>
                  </w:rPr>
                  <w:t>Enter text here</w:t>
                </w:r>
              </w:p>
            </w:tc>
          </w:sdtContent>
        </w:sdt>
        <w:sdt>
          <w:sdtPr>
            <w:id w:val="2048784471"/>
            <w:placeholder>
              <w:docPart w:val="C2339ED688D849658B3C74649AB0C830"/>
            </w:placeholder>
            <w:showingPlcHdr/>
            <w:text/>
          </w:sdtPr>
          <w:sdtEndPr/>
          <w:sdtContent>
            <w:tc>
              <w:tcPr>
                <w:tcW w:w="2338" w:type="dxa"/>
              </w:tcPr>
              <w:p w14:paraId="1153B8D6" w14:textId="2C4B7FC3" w:rsidR="001E1C63" w:rsidRDefault="00857A78" w:rsidP="009140A7">
                <w:pPr>
                  <w:cnfStyle w:val="000000100000" w:firstRow="0" w:lastRow="0" w:firstColumn="0" w:lastColumn="0" w:oddVBand="0" w:evenVBand="0" w:oddHBand="1" w:evenHBand="0" w:firstRowFirstColumn="0" w:firstRowLastColumn="0" w:lastRowFirstColumn="0" w:lastRowLastColumn="0"/>
                </w:pPr>
                <w:r>
                  <w:rPr>
                    <w:rStyle w:val="PlaceholderText"/>
                  </w:rPr>
                  <w:t>Enter text here</w:t>
                </w:r>
              </w:p>
            </w:tc>
          </w:sdtContent>
        </w:sdt>
      </w:tr>
      <w:tr w:rsidR="001E1C63" w14:paraId="2BCBF31B" w14:textId="77777777" w:rsidTr="001E1C63">
        <w:trPr>
          <w:jc w:val="center"/>
        </w:trPr>
        <w:sdt>
          <w:sdtPr>
            <w:id w:val="-1154065816"/>
            <w:placeholder>
              <w:docPart w:val="274B5F61863246DF9B90060EEF30F260"/>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2337" w:type="dxa"/>
              </w:tcPr>
              <w:p w14:paraId="513B7E3D" w14:textId="36B12D5A" w:rsidR="001E1C63" w:rsidRDefault="00857A78" w:rsidP="009140A7">
                <w:r>
                  <w:rPr>
                    <w:rStyle w:val="PlaceholderText"/>
                  </w:rPr>
                  <w:t>Enter text here</w:t>
                </w:r>
              </w:p>
            </w:tc>
          </w:sdtContent>
        </w:sdt>
        <w:sdt>
          <w:sdtPr>
            <w:id w:val="-1883161493"/>
            <w:placeholder>
              <w:docPart w:val="4D97E91FA0BB45C4A35FC3EB9CB33D68"/>
            </w:placeholder>
            <w:showingPlcHdr/>
            <w:text/>
          </w:sdtPr>
          <w:sdtEndPr/>
          <w:sdtContent>
            <w:tc>
              <w:tcPr>
                <w:tcW w:w="2337" w:type="dxa"/>
              </w:tcPr>
              <w:p w14:paraId="7266D12F" w14:textId="73C54A95" w:rsidR="001E1C63" w:rsidRDefault="00857A78" w:rsidP="009140A7">
                <w:pPr>
                  <w:cnfStyle w:val="000000000000" w:firstRow="0" w:lastRow="0" w:firstColumn="0" w:lastColumn="0" w:oddVBand="0" w:evenVBand="0" w:oddHBand="0" w:evenHBand="0" w:firstRowFirstColumn="0" w:firstRowLastColumn="0" w:lastRowFirstColumn="0" w:lastRowLastColumn="0"/>
                </w:pPr>
                <w:r>
                  <w:rPr>
                    <w:rStyle w:val="PlaceholderText"/>
                  </w:rPr>
                  <w:t>Enter text here</w:t>
                </w:r>
              </w:p>
            </w:tc>
          </w:sdtContent>
        </w:sdt>
        <w:sdt>
          <w:sdtPr>
            <w:id w:val="1563909784"/>
            <w:placeholder>
              <w:docPart w:val="FC1309475C404484AFE27B7EC0AD6961"/>
            </w:placeholder>
            <w:showingPlcHdr/>
            <w:text/>
          </w:sdtPr>
          <w:sdtEndPr/>
          <w:sdtContent>
            <w:tc>
              <w:tcPr>
                <w:tcW w:w="2338" w:type="dxa"/>
              </w:tcPr>
              <w:p w14:paraId="6D73EEE8" w14:textId="08EB05BC" w:rsidR="001E1C63" w:rsidRDefault="00857A78" w:rsidP="009140A7">
                <w:pPr>
                  <w:cnfStyle w:val="000000000000" w:firstRow="0" w:lastRow="0" w:firstColumn="0" w:lastColumn="0" w:oddVBand="0" w:evenVBand="0" w:oddHBand="0" w:evenHBand="0" w:firstRowFirstColumn="0" w:firstRowLastColumn="0" w:lastRowFirstColumn="0" w:lastRowLastColumn="0"/>
                </w:pPr>
                <w:r>
                  <w:rPr>
                    <w:rStyle w:val="PlaceholderText"/>
                  </w:rPr>
                  <w:t>Enter text here</w:t>
                </w:r>
              </w:p>
            </w:tc>
          </w:sdtContent>
        </w:sdt>
        <w:sdt>
          <w:sdtPr>
            <w:id w:val="1807580630"/>
            <w:placeholder>
              <w:docPart w:val="08852C6C49414A719CAF1F21A675D47B"/>
            </w:placeholder>
            <w:showingPlcHdr/>
            <w:text/>
          </w:sdtPr>
          <w:sdtEndPr/>
          <w:sdtContent>
            <w:tc>
              <w:tcPr>
                <w:tcW w:w="2338" w:type="dxa"/>
              </w:tcPr>
              <w:p w14:paraId="13A13DC9" w14:textId="7B3581CF" w:rsidR="001E1C63" w:rsidRDefault="00857A78" w:rsidP="009140A7">
                <w:pPr>
                  <w:cnfStyle w:val="000000000000" w:firstRow="0" w:lastRow="0" w:firstColumn="0" w:lastColumn="0" w:oddVBand="0" w:evenVBand="0" w:oddHBand="0" w:evenHBand="0" w:firstRowFirstColumn="0" w:firstRowLastColumn="0" w:lastRowFirstColumn="0" w:lastRowLastColumn="0"/>
                </w:pPr>
                <w:r>
                  <w:rPr>
                    <w:rStyle w:val="PlaceholderText"/>
                  </w:rPr>
                  <w:t>Enter text here</w:t>
                </w:r>
              </w:p>
            </w:tc>
          </w:sdtContent>
        </w:sdt>
      </w:tr>
      <w:tr w:rsidR="001E1C63" w14:paraId="3879C80F" w14:textId="77777777" w:rsidTr="001E1C63">
        <w:trPr>
          <w:cnfStyle w:val="000000100000" w:firstRow="0" w:lastRow="0" w:firstColumn="0" w:lastColumn="0" w:oddVBand="0" w:evenVBand="0" w:oddHBand="1" w:evenHBand="0" w:firstRowFirstColumn="0" w:firstRowLastColumn="0" w:lastRowFirstColumn="0" w:lastRowLastColumn="0"/>
          <w:jc w:val="center"/>
        </w:trPr>
        <w:sdt>
          <w:sdtPr>
            <w:id w:val="-2064475457"/>
            <w:placeholder>
              <w:docPart w:val="A91180F04E144267ADF75A395B3DD2A4"/>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2337" w:type="dxa"/>
              </w:tcPr>
              <w:p w14:paraId="4A3A174B" w14:textId="653D384F" w:rsidR="001E1C63" w:rsidRDefault="00857A78" w:rsidP="009140A7">
                <w:r>
                  <w:rPr>
                    <w:rStyle w:val="PlaceholderText"/>
                  </w:rPr>
                  <w:t>Enter text here</w:t>
                </w:r>
              </w:p>
            </w:tc>
          </w:sdtContent>
        </w:sdt>
        <w:sdt>
          <w:sdtPr>
            <w:id w:val="-1398581480"/>
            <w:placeholder>
              <w:docPart w:val="D63C1F4069FF4F1D85B358AA0EE2F305"/>
            </w:placeholder>
            <w:showingPlcHdr/>
            <w:text/>
          </w:sdtPr>
          <w:sdtEndPr/>
          <w:sdtContent>
            <w:tc>
              <w:tcPr>
                <w:tcW w:w="2337" w:type="dxa"/>
              </w:tcPr>
              <w:p w14:paraId="319C72D6" w14:textId="28B1BB8C" w:rsidR="001E1C63" w:rsidRDefault="00857A78" w:rsidP="009140A7">
                <w:pPr>
                  <w:cnfStyle w:val="000000100000" w:firstRow="0" w:lastRow="0" w:firstColumn="0" w:lastColumn="0" w:oddVBand="0" w:evenVBand="0" w:oddHBand="1" w:evenHBand="0" w:firstRowFirstColumn="0" w:firstRowLastColumn="0" w:lastRowFirstColumn="0" w:lastRowLastColumn="0"/>
                </w:pPr>
                <w:r>
                  <w:rPr>
                    <w:rStyle w:val="PlaceholderText"/>
                  </w:rPr>
                  <w:t>Enter text here</w:t>
                </w:r>
              </w:p>
            </w:tc>
          </w:sdtContent>
        </w:sdt>
        <w:sdt>
          <w:sdtPr>
            <w:id w:val="-373538727"/>
            <w:placeholder>
              <w:docPart w:val="590028CBA7114E8AB64A9B99951A73F7"/>
            </w:placeholder>
            <w:showingPlcHdr/>
            <w:text/>
          </w:sdtPr>
          <w:sdtEndPr/>
          <w:sdtContent>
            <w:tc>
              <w:tcPr>
                <w:tcW w:w="2338" w:type="dxa"/>
              </w:tcPr>
              <w:p w14:paraId="59EE465F" w14:textId="1F48A195" w:rsidR="001E1C63" w:rsidRDefault="00857A78" w:rsidP="009140A7">
                <w:pPr>
                  <w:cnfStyle w:val="000000100000" w:firstRow="0" w:lastRow="0" w:firstColumn="0" w:lastColumn="0" w:oddVBand="0" w:evenVBand="0" w:oddHBand="1" w:evenHBand="0" w:firstRowFirstColumn="0" w:firstRowLastColumn="0" w:lastRowFirstColumn="0" w:lastRowLastColumn="0"/>
                </w:pPr>
                <w:r>
                  <w:rPr>
                    <w:rStyle w:val="PlaceholderText"/>
                  </w:rPr>
                  <w:t>Enter text here</w:t>
                </w:r>
              </w:p>
            </w:tc>
          </w:sdtContent>
        </w:sdt>
        <w:sdt>
          <w:sdtPr>
            <w:id w:val="1167748080"/>
            <w:placeholder>
              <w:docPart w:val="5C8047A72C14474397F191587D5FCB11"/>
            </w:placeholder>
            <w:showingPlcHdr/>
            <w:text/>
          </w:sdtPr>
          <w:sdtEndPr/>
          <w:sdtContent>
            <w:tc>
              <w:tcPr>
                <w:tcW w:w="2338" w:type="dxa"/>
              </w:tcPr>
              <w:p w14:paraId="250E810E" w14:textId="41AEF076" w:rsidR="001E1C63" w:rsidRDefault="00857A78" w:rsidP="009140A7">
                <w:pPr>
                  <w:cnfStyle w:val="000000100000" w:firstRow="0" w:lastRow="0" w:firstColumn="0" w:lastColumn="0" w:oddVBand="0" w:evenVBand="0" w:oddHBand="1" w:evenHBand="0" w:firstRowFirstColumn="0" w:firstRowLastColumn="0" w:lastRowFirstColumn="0" w:lastRowLastColumn="0"/>
                </w:pPr>
                <w:r>
                  <w:rPr>
                    <w:rStyle w:val="PlaceholderText"/>
                  </w:rPr>
                  <w:t>Enter text here</w:t>
                </w:r>
              </w:p>
            </w:tc>
          </w:sdtContent>
        </w:sdt>
      </w:tr>
      <w:tr w:rsidR="001E1C63" w14:paraId="68F80E3D" w14:textId="77777777" w:rsidTr="001E1C63">
        <w:trPr>
          <w:jc w:val="center"/>
        </w:trPr>
        <w:sdt>
          <w:sdtPr>
            <w:id w:val="409285178"/>
            <w:placeholder>
              <w:docPart w:val="485A459823234F51B104767CA2DD1D64"/>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2337" w:type="dxa"/>
              </w:tcPr>
              <w:p w14:paraId="32FCB65A" w14:textId="2475CEC9" w:rsidR="001E1C63" w:rsidRDefault="00857A78" w:rsidP="009140A7">
                <w:r>
                  <w:rPr>
                    <w:rStyle w:val="PlaceholderText"/>
                  </w:rPr>
                  <w:t>Enter text here</w:t>
                </w:r>
              </w:p>
            </w:tc>
          </w:sdtContent>
        </w:sdt>
        <w:sdt>
          <w:sdtPr>
            <w:id w:val="-297991900"/>
            <w:placeholder>
              <w:docPart w:val="BCDFF24956924586AB7791D77BDE71D9"/>
            </w:placeholder>
            <w:showingPlcHdr/>
            <w:text/>
          </w:sdtPr>
          <w:sdtEndPr/>
          <w:sdtContent>
            <w:tc>
              <w:tcPr>
                <w:tcW w:w="2337" w:type="dxa"/>
              </w:tcPr>
              <w:p w14:paraId="23EC5870" w14:textId="397E2A7D" w:rsidR="001E1C63" w:rsidRDefault="00857A78" w:rsidP="009140A7">
                <w:pPr>
                  <w:cnfStyle w:val="000000000000" w:firstRow="0" w:lastRow="0" w:firstColumn="0" w:lastColumn="0" w:oddVBand="0" w:evenVBand="0" w:oddHBand="0" w:evenHBand="0" w:firstRowFirstColumn="0" w:firstRowLastColumn="0" w:lastRowFirstColumn="0" w:lastRowLastColumn="0"/>
                </w:pPr>
                <w:r>
                  <w:rPr>
                    <w:rStyle w:val="PlaceholderText"/>
                  </w:rPr>
                  <w:t>Enter text here</w:t>
                </w:r>
              </w:p>
            </w:tc>
          </w:sdtContent>
        </w:sdt>
        <w:sdt>
          <w:sdtPr>
            <w:id w:val="1860003961"/>
            <w:placeholder>
              <w:docPart w:val="BBA3A055E3FC4260818AFC267477FA15"/>
            </w:placeholder>
            <w:showingPlcHdr/>
            <w:text/>
          </w:sdtPr>
          <w:sdtEndPr/>
          <w:sdtContent>
            <w:tc>
              <w:tcPr>
                <w:tcW w:w="2338" w:type="dxa"/>
              </w:tcPr>
              <w:p w14:paraId="3D098DF0" w14:textId="48AA4D47" w:rsidR="001E1C63" w:rsidRDefault="00857A78" w:rsidP="009140A7">
                <w:pPr>
                  <w:cnfStyle w:val="000000000000" w:firstRow="0" w:lastRow="0" w:firstColumn="0" w:lastColumn="0" w:oddVBand="0" w:evenVBand="0" w:oddHBand="0" w:evenHBand="0" w:firstRowFirstColumn="0" w:firstRowLastColumn="0" w:lastRowFirstColumn="0" w:lastRowLastColumn="0"/>
                </w:pPr>
                <w:r>
                  <w:rPr>
                    <w:rStyle w:val="PlaceholderText"/>
                  </w:rPr>
                  <w:t>Enter text here</w:t>
                </w:r>
              </w:p>
            </w:tc>
          </w:sdtContent>
        </w:sdt>
        <w:sdt>
          <w:sdtPr>
            <w:id w:val="843134847"/>
            <w:placeholder>
              <w:docPart w:val="700636CBE8D04FFCA4C30E209D08F0FF"/>
            </w:placeholder>
            <w:showingPlcHdr/>
            <w:text/>
          </w:sdtPr>
          <w:sdtEndPr/>
          <w:sdtContent>
            <w:tc>
              <w:tcPr>
                <w:tcW w:w="2338" w:type="dxa"/>
              </w:tcPr>
              <w:p w14:paraId="32971471" w14:textId="3A5835B5" w:rsidR="001E1C63" w:rsidRDefault="00857A78" w:rsidP="009140A7">
                <w:pPr>
                  <w:cnfStyle w:val="000000000000" w:firstRow="0" w:lastRow="0" w:firstColumn="0" w:lastColumn="0" w:oddVBand="0" w:evenVBand="0" w:oddHBand="0" w:evenHBand="0" w:firstRowFirstColumn="0" w:firstRowLastColumn="0" w:lastRowFirstColumn="0" w:lastRowLastColumn="0"/>
                </w:pPr>
                <w:r>
                  <w:rPr>
                    <w:rStyle w:val="PlaceholderText"/>
                  </w:rPr>
                  <w:t>Enter text here</w:t>
                </w:r>
              </w:p>
            </w:tc>
          </w:sdtContent>
        </w:sdt>
      </w:tr>
    </w:tbl>
    <w:p w14:paraId="3F3347EA" w14:textId="77777777" w:rsidR="009140A7" w:rsidRDefault="009140A7" w:rsidP="009140A7">
      <w:pPr>
        <w:pStyle w:val="Heading4"/>
      </w:pPr>
      <w:r>
        <w:t>Eligibility for Employment</w:t>
      </w:r>
    </w:p>
    <w:p w14:paraId="662823DB" w14:textId="04BC19B8" w:rsidR="00D224D1" w:rsidRDefault="001E1C63" w:rsidP="009140A7">
      <w:pPr>
        <w:spacing w:after="0"/>
      </w:pPr>
      <w:r>
        <w:t>Please indicate your e</w:t>
      </w:r>
      <w:r w:rsidR="00D224D1" w:rsidRPr="00D224D1">
        <w:t xml:space="preserve">ligibility for </w:t>
      </w:r>
      <w:r>
        <w:t>e</w:t>
      </w:r>
      <w:r w:rsidR="00D224D1" w:rsidRPr="00D224D1">
        <w:t>mployment</w:t>
      </w:r>
      <w:r>
        <w:t>:</w:t>
      </w:r>
    </w:p>
    <w:tbl>
      <w:tblPr>
        <w:tblStyle w:val="TableGrid"/>
        <w:tblW w:w="0" w:type="auto"/>
        <w:jc w:val="center"/>
        <w:tblLook w:val="04A0" w:firstRow="1" w:lastRow="0" w:firstColumn="1" w:lastColumn="0" w:noHBand="0" w:noVBand="1"/>
      </w:tblPr>
      <w:tblGrid>
        <w:gridCol w:w="2605"/>
        <w:gridCol w:w="436"/>
      </w:tblGrid>
      <w:tr w:rsidR="001E1C63" w14:paraId="4EACFC68" w14:textId="77777777" w:rsidTr="001E1C63">
        <w:trPr>
          <w:jc w:val="center"/>
        </w:trPr>
        <w:tc>
          <w:tcPr>
            <w:tcW w:w="2605" w:type="dxa"/>
          </w:tcPr>
          <w:p w14:paraId="76B6AECB" w14:textId="74098E48" w:rsidR="001E1C63" w:rsidRDefault="001E1C63" w:rsidP="009140A7">
            <w:pPr>
              <w:spacing w:after="0"/>
            </w:pPr>
            <w:r>
              <w:t>Canadian Citizen</w:t>
            </w:r>
          </w:p>
        </w:tc>
        <w:sdt>
          <w:sdtPr>
            <w:id w:val="-1327897698"/>
            <w14:checkbox>
              <w14:checked w14:val="0"/>
              <w14:checkedState w14:val="2612" w14:font="MS Gothic"/>
              <w14:uncheckedState w14:val="2610" w14:font="MS Gothic"/>
            </w14:checkbox>
          </w:sdtPr>
          <w:sdtEndPr/>
          <w:sdtContent>
            <w:tc>
              <w:tcPr>
                <w:tcW w:w="360" w:type="dxa"/>
              </w:tcPr>
              <w:p w14:paraId="595C8D7E" w14:textId="4829B16C" w:rsidR="001E1C63" w:rsidRDefault="005E3E44" w:rsidP="009140A7">
                <w:pPr>
                  <w:spacing w:after="0"/>
                </w:pPr>
                <w:r>
                  <w:rPr>
                    <w:rFonts w:ascii="MS Gothic" w:eastAsia="MS Gothic" w:hAnsi="MS Gothic" w:hint="eastAsia"/>
                  </w:rPr>
                  <w:t>☐</w:t>
                </w:r>
              </w:p>
            </w:tc>
          </w:sdtContent>
        </w:sdt>
      </w:tr>
      <w:tr w:rsidR="001E1C63" w14:paraId="4F103FC1" w14:textId="77777777" w:rsidTr="001E1C63">
        <w:trPr>
          <w:jc w:val="center"/>
        </w:trPr>
        <w:tc>
          <w:tcPr>
            <w:tcW w:w="2605" w:type="dxa"/>
          </w:tcPr>
          <w:p w14:paraId="5D5BEF41" w14:textId="02B52FBD" w:rsidR="001E1C63" w:rsidRDefault="001E1C63" w:rsidP="009140A7">
            <w:pPr>
              <w:spacing w:after="0"/>
            </w:pPr>
            <w:r>
              <w:t>Permanent Resident</w:t>
            </w:r>
          </w:p>
        </w:tc>
        <w:sdt>
          <w:sdtPr>
            <w:id w:val="1037235642"/>
            <w14:checkbox>
              <w14:checked w14:val="0"/>
              <w14:checkedState w14:val="2612" w14:font="MS Gothic"/>
              <w14:uncheckedState w14:val="2610" w14:font="MS Gothic"/>
            </w14:checkbox>
          </w:sdtPr>
          <w:sdtEndPr/>
          <w:sdtContent>
            <w:tc>
              <w:tcPr>
                <w:tcW w:w="360" w:type="dxa"/>
              </w:tcPr>
              <w:p w14:paraId="2AF689C6" w14:textId="29EAB27F" w:rsidR="001E1C63" w:rsidRDefault="005E3E44" w:rsidP="009140A7">
                <w:pPr>
                  <w:spacing w:after="0"/>
                </w:pPr>
                <w:r>
                  <w:rPr>
                    <w:rFonts w:ascii="MS Gothic" w:eastAsia="MS Gothic" w:hAnsi="MS Gothic" w:hint="eastAsia"/>
                  </w:rPr>
                  <w:t>☐</w:t>
                </w:r>
              </w:p>
            </w:tc>
          </w:sdtContent>
        </w:sdt>
      </w:tr>
      <w:tr w:rsidR="001E1C63" w14:paraId="13758BA5" w14:textId="77777777" w:rsidTr="001E1C63">
        <w:trPr>
          <w:jc w:val="center"/>
        </w:trPr>
        <w:tc>
          <w:tcPr>
            <w:tcW w:w="2605" w:type="dxa"/>
          </w:tcPr>
          <w:p w14:paraId="3D6AAC40" w14:textId="4C35617C" w:rsidR="001E1C63" w:rsidRDefault="001E1C63" w:rsidP="009140A7">
            <w:pPr>
              <w:spacing w:after="0"/>
            </w:pPr>
            <w:r>
              <w:t>Visa Student</w:t>
            </w:r>
          </w:p>
        </w:tc>
        <w:sdt>
          <w:sdtPr>
            <w:id w:val="-770164383"/>
            <w14:checkbox>
              <w14:checked w14:val="0"/>
              <w14:checkedState w14:val="2612" w14:font="MS Gothic"/>
              <w14:uncheckedState w14:val="2610" w14:font="MS Gothic"/>
            </w14:checkbox>
          </w:sdtPr>
          <w:sdtEndPr/>
          <w:sdtContent>
            <w:tc>
              <w:tcPr>
                <w:tcW w:w="360" w:type="dxa"/>
              </w:tcPr>
              <w:p w14:paraId="405EE49F" w14:textId="4D5E09EA" w:rsidR="001E1C63" w:rsidRDefault="005E3E44" w:rsidP="009140A7">
                <w:pPr>
                  <w:spacing w:after="0"/>
                </w:pPr>
                <w:r>
                  <w:rPr>
                    <w:rFonts w:ascii="MS Gothic" w:eastAsia="MS Gothic" w:hAnsi="MS Gothic" w:hint="eastAsia"/>
                  </w:rPr>
                  <w:t>☐</w:t>
                </w:r>
              </w:p>
            </w:tc>
          </w:sdtContent>
        </w:sdt>
      </w:tr>
    </w:tbl>
    <w:p w14:paraId="2CF47F06" w14:textId="30E97F3B" w:rsidR="00D224D1" w:rsidRPr="00D224D1" w:rsidRDefault="001E1C63" w:rsidP="009140A7">
      <w:pPr>
        <w:spacing w:before="240"/>
      </w:pPr>
      <w:r>
        <w:t xml:space="preserve">If you are a visa student, do you hold a permit allowing you work in Canada throughout the dates indicated below? </w:t>
      </w:r>
      <w:sdt>
        <w:sdtPr>
          <w:id w:val="-974825038"/>
          <w:placeholder>
            <w:docPart w:val="F478E6C844284C868F3A4609C1980B37"/>
          </w:placeholder>
          <w:showingPlcHdr/>
          <w:dropDownList>
            <w:listItem w:displayText="Yes" w:value="Yes"/>
            <w:listItem w:displayText="No" w:value="No"/>
          </w:dropDownList>
        </w:sdtPr>
        <w:sdtEndPr/>
        <w:sdtContent>
          <w:r w:rsidR="00210BD5" w:rsidRPr="007D1608">
            <w:rPr>
              <w:rStyle w:val="PlaceholderText"/>
            </w:rPr>
            <w:t>Choose an item.</w:t>
          </w:r>
        </w:sdtContent>
      </w:sdt>
    </w:p>
    <w:p w14:paraId="765FC13B" w14:textId="51A9E2F6" w:rsidR="009140A7" w:rsidRDefault="001E1C63" w:rsidP="009140A7">
      <w:pPr>
        <w:spacing w:after="0"/>
      </w:pPr>
      <w:r>
        <w:t>If you are a member of the York</w:t>
      </w:r>
      <w:r w:rsidR="009140A7">
        <w:t xml:space="preserve"> </w:t>
      </w:r>
      <w:r>
        <w:t xml:space="preserve">community, please include your information </w:t>
      </w:r>
      <w:r w:rsidR="009140A7">
        <w:t>below:</w:t>
      </w:r>
    </w:p>
    <w:tbl>
      <w:tblPr>
        <w:tblStyle w:val="TableGrid"/>
        <w:tblW w:w="0" w:type="auto"/>
        <w:jc w:val="center"/>
        <w:tblLook w:val="04A0" w:firstRow="1" w:lastRow="0" w:firstColumn="1" w:lastColumn="0" w:noHBand="0" w:noVBand="1"/>
      </w:tblPr>
      <w:tblGrid>
        <w:gridCol w:w="3686"/>
        <w:gridCol w:w="2794"/>
      </w:tblGrid>
      <w:tr w:rsidR="009140A7" w:rsidRPr="009140A7" w14:paraId="11379C23" w14:textId="75CB4615" w:rsidTr="009140A7">
        <w:trPr>
          <w:jc w:val="center"/>
        </w:trPr>
        <w:tc>
          <w:tcPr>
            <w:tcW w:w="3686" w:type="dxa"/>
          </w:tcPr>
          <w:p w14:paraId="74EF08F5" w14:textId="64D3204F" w:rsidR="009140A7" w:rsidRPr="009140A7" w:rsidRDefault="009140A7" w:rsidP="009140A7">
            <w:pPr>
              <w:spacing w:after="0"/>
              <w:jc w:val="right"/>
              <w:rPr>
                <w:b/>
                <w:bCs/>
              </w:rPr>
            </w:pPr>
            <w:r w:rsidRPr="009140A7">
              <w:rPr>
                <w:b/>
                <w:bCs/>
              </w:rPr>
              <w:t>York University Employee ID:</w:t>
            </w:r>
          </w:p>
        </w:tc>
        <w:sdt>
          <w:sdtPr>
            <w:id w:val="-1169397924"/>
            <w:placeholder>
              <w:docPart w:val="E13094F6883E45FC866DEA77ABB8B70F"/>
            </w:placeholder>
            <w:showingPlcHdr/>
            <w:text/>
          </w:sdtPr>
          <w:sdtEndPr/>
          <w:sdtContent>
            <w:tc>
              <w:tcPr>
                <w:tcW w:w="2794" w:type="dxa"/>
              </w:tcPr>
              <w:p w14:paraId="124C92C9" w14:textId="532DAB9E" w:rsidR="009140A7" w:rsidRPr="009140A7" w:rsidRDefault="00857A78" w:rsidP="009140A7">
                <w:pPr>
                  <w:spacing w:after="0"/>
                </w:pPr>
                <w:r>
                  <w:rPr>
                    <w:rStyle w:val="PlaceholderText"/>
                  </w:rPr>
                  <w:t>Enter text here</w:t>
                </w:r>
              </w:p>
            </w:tc>
          </w:sdtContent>
        </w:sdt>
      </w:tr>
      <w:tr w:rsidR="009140A7" w:rsidRPr="009140A7" w14:paraId="135478B7" w14:textId="1EA7E5F0" w:rsidTr="009140A7">
        <w:trPr>
          <w:jc w:val="center"/>
        </w:trPr>
        <w:tc>
          <w:tcPr>
            <w:tcW w:w="3686" w:type="dxa"/>
          </w:tcPr>
          <w:p w14:paraId="1D6DAB61" w14:textId="77777777" w:rsidR="009140A7" w:rsidRPr="009140A7" w:rsidRDefault="009140A7" w:rsidP="009140A7">
            <w:pPr>
              <w:spacing w:after="0"/>
              <w:jc w:val="right"/>
              <w:rPr>
                <w:b/>
                <w:bCs/>
              </w:rPr>
            </w:pPr>
            <w:r w:rsidRPr="009140A7">
              <w:rPr>
                <w:b/>
                <w:bCs/>
              </w:rPr>
              <w:t>York University Student Number:</w:t>
            </w:r>
          </w:p>
        </w:tc>
        <w:sdt>
          <w:sdtPr>
            <w:id w:val="-1858797068"/>
            <w:placeholder>
              <w:docPart w:val="3712B784737E4D0DBF81987EEEF34D66"/>
            </w:placeholder>
            <w:showingPlcHdr/>
            <w:text/>
          </w:sdtPr>
          <w:sdtEndPr/>
          <w:sdtContent>
            <w:tc>
              <w:tcPr>
                <w:tcW w:w="2794" w:type="dxa"/>
              </w:tcPr>
              <w:p w14:paraId="2A2CF584" w14:textId="2817A8F9" w:rsidR="009140A7" w:rsidRPr="009140A7" w:rsidRDefault="00857A78" w:rsidP="009140A7">
                <w:pPr>
                  <w:spacing w:after="0"/>
                </w:pPr>
                <w:r>
                  <w:rPr>
                    <w:rStyle w:val="PlaceholderText"/>
                  </w:rPr>
                  <w:t>Enter text here</w:t>
                </w:r>
              </w:p>
            </w:tc>
          </w:sdtContent>
        </w:sdt>
      </w:tr>
    </w:tbl>
    <w:p w14:paraId="1B310CEE" w14:textId="122A5ED7" w:rsidR="00D224D1" w:rsidRPr="00D224D1" w:rsidRDefault="00D224D1" w:rsidP="009140A7">
      <w:pPr>
        <w:pStyle w:val="Heading4"/>
      </w:pPr>
      <w:r w:rsidRPr="00D224D1">
        <w:t>Availability for Employment</w:t>
      </w:r>
    </w:p>
    <w:p w14:paraId="43C9CBC5" w14:textId="4C84CB75" w:rsidR="00D224D1" w:rsidRDefault="00D224D1" w:rsidP="009140A7">
      <w:r w:rsidRPr="00D224D1">
        <w:t xml:space="preserve">Please check </w:t>
      </w:r>
      <w:r w:rsidR="009140A7">
        <w:t>all weeks that you are available:</w:t>
      </w:r>
    </w:p>
    <w:tbl>
      <w:tblPr>
        <w:tblStyle w:val="TableGrid"/>
        <w:tblW w:w="0" w:type="auto"/>
        <w:jc w:val="center"/>
        <w:tblLook w:val="04A0" w:firstRow="1" w:lastRow="0" w:firstColumn="1" w:lastColumn="0" w:noHBand="0" w:noVBand="1"/>
      </w:tblPr>
      <w:tblGrid>
        <w:gridCol w:w="3155"/>
        <w:gridCol w:w="436"/>
      </w:tblGrid>
      <w:tr w:rsidR="009140A7" w14:paraId="36FADE88" w14:textId="77777777" w:rsidTr="00184DBB">
        <w:trPr>
          <w:jc w:val="center"/>
        </w:trPr>
        <w:tc>
          <w:tcPr>
            <w:tcW w:w="3155" w:type="dxa"/>
          </w:tcPr>
          <w:p w14:paraId="7C73A176" w14:textId="0898D9C5" w:rsidR="009140A7" w:rsidRPr="009140A7" w:rsidRDefault="006A13C8" w:rsidP="009140A7">
            <w:pPr>
              <w:spacing w:after="0"/>
              <w:jc w:val="right"/>
              <w:rPr>
                <w:b/>
                <w:bCs/>
              </w:rPr>
            </w:pPr>
            <w:r>
              <w:rPr>
                <w:b/>
                <w:bCs/>
              </w:rPr>
              <w:t>July 5-9, 2027:</w:t>
            </w:r>
          </w:p>
        </w:tc>
        <w:sdt>
          <w:sdtPr>
            <w:id w:val="936258949"/>
            <w14:checkbox>
              <w14:checked w14:val="0"/>
              <w14:checkedState w14:val="2612" w14:font="MS Gothic"/>
              <w14:uncheckedState w14:val="2610" w14:font="MS Gothic"/>
            </w14:checkbox>
          </w:sdtPr>
          <w:sdtEndPr/>
          <w:sdtContent>
            <w:tc>
              <w:tcPr>
                <w:tcW w:w="436" w:type="dxa"/>
              </w:tcPr>
              <w:p w14:paraId="7B062D0A" w14:textId="54E3E23A" w:rsidR="009140A7" w:rsidRDefault="005E3E44" w:rsidP="009140A7">
                <w:pPr>
                  <w:spacing w:after="0"/>
                </w:pPr>
                <w:r>
                  <w:rPr>
                    <w:rFonts w:ascii="MS Gothic" w:eastAsia="MS Gothic" w:hAnsi="MS Gothic" w:hint="eastAsia"/>
                  </w:rPr>
                  <w:t>☐</w:t>
                </w:r>
              </w:p>
            </w:tc>
          </w:sdtContent>
        </w:sdt>
      </w:tr>
      <w:tr w:rsidR="009140A7" w14:paraId="0BCAE116" w14:textId="77777777" w:rsidTr="00184DBB">
        <w:trPr>
          <w:jc w:val="center"/>
        </w:trPr>
        <w:tc>
          <w:tcPr>
            <w:tcW w:w="3155" w:type="dxa"/>
          </w:tcPr>
          <w:p w14:paraId="5137D1A9" w14:textId="194CFB59" w:rsidR="009140A7" w:rsidRPr="009140A7" w:rsidRDefault="006A13C8" w:rsidP="009140A7">
            <w:pPr>
              <w:spacing w:after="0"/>
              <w:jc w:val="right"/>
              <w:rPr>
                <w:b/>
                <w:bCs/>
              </w:rPr>
            </w:pPr>
            <w:r>
              <w:rPr>
                <w:b/>
                <w:bCs/>
              </w:rPr>
              <w:t>July 12-16, 2027:</w:t>
            </w:r>
          </w:p>
        </w:tc>
        <w:sdt>
          <w:sdtPr>
            <w:id w:val="-1125780549"/>
            <w14:checkbox>
              <w14:checked w14:val="0"/>
              <w14:checkedState w14:val="2612" w14:font="MS Gothic"/>
              <w14:uncheckedState w14:val="2610" w14:font="MS Gothic"/>
            </w14:checkbox>
          </w:sdtPr>
          <w:sdtEndPr/>
          <w:sdtContent>
            <w:tc>
              <w:tcPr>
                <w:tcW w:w="436" w:type="dxa"/>
              </w:tcPr>
              <w:p w14:paraId="65731A75" w14:textId="5BA57AD4" w:rsidR="009140A7" w:rsidRDefault="005E3E44" w:rsidP="009140A7">
                <w:pPr>
                  <w:spacing w:after="0"/>
                </w:pPr>
                <w:r>
                  <w:rPr>
                    <w:rFonts w:ascii="MS Gothic" w:eastAsia="MS Gothic" w:hAnsi="MS Gothic" w:hint="eastAsia"/>
                  </w:rPr>
                  <w:t>☐</w:t>
                </w:r>
              </w:p>
            </w:tc>
          </w:sdtContent>
        </w:sdt>
      </w:tr>
      <w:tr w:rsidR="009140A7" w14:paraId="5C3D63CA" w14:textId="77777777" w:rsidTr="00184DBB">
        <w:trPr>
          <w:jc w:val="center"/>
        </w:trPr>
        <w:tc>
          <w:tcPr>
            <w:tcW w:w="3155" w:type="dxa"/>
          </w:tcPr>
          <w:p w14:paraId="0129AFA9" w14:textId="20E200FF" w:rsidR="009140A7" w:rsidRPr="009140A7" w:rsidRDefault="006A13C8" w:rsidP="009140A7">
            <w:pPr>
              <w:spacing w:after="0"/>
              <w:jc w:val="right"/>
              <w:rPr>
                <w:b/>
                <w:bCs/>
              </w:rPr>
            </w:pPr>
            <w:r>
              <w:rPr>
                <w:b/>
                <w:bCs/>
              </w:rPr>
              <w:t>July 19-23, 2027:</w:t>
            </w:r>
          </w:p>
        </w:tc>
        <w:sdt>
          <w:sdtPr>
            <w:id w:val="1885294541"/>
            <w14:checkbox>
              <w14:checked w14:val="0"/>
              <w14:checkedState w14:val="2612" w14:font="MS Gothic"/>
              <w14:uncheckedState w14:val="2610" w14:font="MS Gothic"/>
            </w14:checkbox>
          </w:sdtPr>
          <w:sdtEndPr/>
          <w:sdtContent>
            <w:tc>
              <w:tcPr>
                <w:tcW w:w="436" w:type="dxa"/>
              </w:tcPr>
              <w:p w14:paraId="37448F62" w14:textId="67A98D44" w:rsidR="009140A7" w:rsidRDefault="005E3E44" w:rsidP="009140A7">
                <w:pPr>
                  <w:spacing w:after="0"/>
                </w:pPr>
                <w:r>
                  <w:rPr>
                    <w:rFonts w:ascii="MS Gothic" w:eastAsia="MS Gothic" w:hAnsi="MS Gothic" w:hint="eastAsia"/>
                  </w:rPr>
                  <w:t>☐</w:t>
                </w:r>
              </w:p>
            </w:tc>
          </w:sdtContent>
        </w:sdt>
      </w:tr>
      <w:tr w:rsidR="00BC2F46" w14:paraId="3A7D81AA" w14:textId="77777777" w:rsidTr="00184DBB">
        <w:trPr>
          <w:jc w:val="center"/>
        </w:trPr>
        <w:tc>
          <w:tcPr>
            <w:tcW w:w="3155" w:type="dxa"/>
          </w:tcPr>
          <w:p w14:paraId="3D1887F9" w14:textId="4F1C8D52" w:rsidR="00BC2F46" w:rsidRPr="009140A7" w:rsidRDefault="006A13C8" w:rsidP="009140A7">
            <w:pPr>
              <w:spacing w:after="0"/>
              <w:jc w:val="right"/>
              <w:rPr>
                <w:b/>
                <w:bCs/>
              </w:rPr>
            </w:pPr>
            <w:r>
              <w:rPr>
                <w:b/>
                <w:bCs/>
              </w:rPr>
              <w:t>July 26-30, 2027:</w:t>
            </w:r>
          </w:p>
        </w:tc>
        <w:sdt>
          <w:sdtPr>
            <w:id w:val="1881356885"/>
            <w14:checkbox>
              <w14:checked w14:val="0"/>
              <w14:checkedState w14:val="2612" w14:font="MS Gothic"/>
              <w14:uncheckedState w14:val="2610" w14:font="MS Gothic"/>
            </w14:checkbox>
          </w:sdtPr>
          <w:sdtEndPr/>
          <w:sdtContent>
            <w:tc>
              <w:tcPr>
                <w:tcW w:w="436" w:type="dxa"/>
              </w:tcPr>
              <w:p w14:paraId="71252EB3" w14:textId="0E14D349" w:rsidR="00BC2F46" w:rsidRDefault="005E3E44" w:rsidP="009140A7">
                <w:pPr>
                  <w:spacing w:after="0"/>
                </w:pPr>
                <w:r>
                  <w:rPr>
                    <w:rFonts w:ascii="MS Gothic" w:eastAsia="MS Gothic" w:hAnsi="MS Gothic" w:hint="eastAsia"/>
                  </w:rPr>
                  <w:t>☐</w:t>
                </w:r>
              </w:p>
            </w:tc>
          </w:sdtContent>
        </w:sdt>
      </w:tr>
    </w:tbl>
    <w:p w14:paraId="561DB64F" w14:textId="1BE7A064" w:rsidR="00184DBB" w:rsidRPr="00D224D1" w:rsidRDefault="00184DBB" w:rsidP="00184DBB">
      <w:pPr>
        <w:pStyle w:val="Heading4"/>
      </w:pPr>
      <w:r>
        <w:t>Campus Availability</w:t>
      </w:r>
    </w:p>
    <w:p w14:paraId="4CE7D4D5" w14:textId="350C68D8" w:rsidR="00184DBB" w:rsidRDefault="00184DBB" w:rsidP="00184DBB">
      <w:r w:rsidRPr="00D224D1">
        <w:t xml:space="preserve">Please check </w:t>
      </w:r>
      <w:r>
        <w:t>w</w:t>
      </w:r>
      <w:r w:rsidR="001639B0">
        <w:t>hich campus(es) you are interested in teaching at:</w:t>
      </w:r>
    </w:p>
    <w:tbl>
      <w:tblPr>
        <w:tblStyle w:val="TableGrid"/>
        <w:tblW w:w="0" w:type="auto"/>
        <w:jc w:val="center"/>
        <w:tblLook w:val="04A0" w:firstRow="1" w:lastRow="0" w:firstColumn="1" w:lastColumn="0" w:noHBand="0" w:noVBand="1"/>
      </w:tblPr>
      <w:tblGrid>
        <w:gridCol w:w="3155"/>
        <w:gridCol w:w="436"/>
      </w:tblGrid>
      <w:tr w:rsidR="00184DBB" w14:paraId="38D86567" w14:textId="77777777" w:rsidTr="005907A1">
        <w:trPr>
          <w:jc w:val="center"/>
        </w:trPr>
        <w:tc>
          <w:tcPr>
            <w:tcW w:w="3155" w:type="dxa"/>
          </w:tcPr>
          <w:p w14:paraId="74DCCAF0" w14:textId="200608BF" w:rsidR="00184DBB" w:rsidRPr="009140A7" w:rsidRDefault="001639B0" w:rsidP="005907A1">
            <w:pPr>
              <w:spacing w:after="0"/>
              <w:jc w:val="right"/>
              <w:rPr>
                <w:b/>
                <w:bCs/>
              </w:rPr>
            </w:pPr>
            <w:r>
              <w:rPr>
                <w:b/>
                <w:bCs/>
              </w:rPr>
              <w:t>Keele Campus</w:t>
            </w:r>
          </w:p>
        </w:tc>
        <w:sdt>
          <w:sdtPr>
            <w:id w:val="-2053382492"/>
            <w14:checkbox>
              <w14:checked w14:val="0"/>
              <w14:checkedState w14:val="2612" w14:font="MS Gothic"/>
              <w14:uncheckedState w14:val="2610" w14:font="MS Gothic"/>
            </w14:checkbox>
          </w:sdtPr>
          <w:sdtEndPr/>
          <w:sdtContent>
            <w:tc>
              <w:tcPr>
                <w:tcW w:w="355" w:type="dxa"/>
              </w:tcPr>
              <w:p w14:paraId="5562580A" w14:textId="77777777" w:rsidR="00184DBB" w:rsidRDefault="00184DBB" w:rsidP="005907A1">
                <w:pPr>
                  <w:spacing w:after="0"/>
                </w:pPr>
                <w:r>
                  <w:rPr>
                    <w:rFonts w:ascii="MS Gothic" w:eastAsia="MS Gothic" w:hAnsi="MS Gothic" w:hint="eastAsia"/>
                  </w:rPr>
                  <w:t>☐</w:t>
                </w:r>
              </w:p>
            </w:tc>
          </w:sdtContent>
        </w:sdt>
      </w:tr>
      <w:tr w:rsidR="00184DBB" w14:paraId="3213B0E7" w14:textId="77777777" w:rsidTr="005907A1">
        <w:trPr>
          <w:jc w:val="center"/>
        </w:trPr>
        <w:tc>
          <w:tcPr>
            <w:tcW w:w="3155" w:type="dxa"/>
          </w:tcPr>
          <w:p w14:paraId="60B6FE3A" w14:textId="6F27F23B" w:rsidR="00184DBB" w:rsidRPr="009140A7" w:rsidRDefault="001639B0" w:rsidP="005907A1">
            <w:pPr>
              <w:spacing w:after="0"/>
              <w:jc w:val="right"/>
              <w:rPr>
                <w:b/>
                <w:bCs/>
              </w:rPr>
            </w:pPr>
            <w:r>
              <w:rPr>
                <w:b/>
                <w:bCs/>
              </w:rPr>
              <w:t>Markham Campus</w:t>
            </w:r>
          </w:p>
        </w:tc>
        <w:sdt>
          <w:sdtPr>
            <w:id w:val="-1342469351"/>
            <w14:checkbox>
              <w14:checked w14:val="0"/>
              <w14:checkedState w14:val="2612" w14:font="MS Gothic"/>
              <w14:uncheckedState w14:val="2610" w14:font="MS Gothic"/>
            </w14:checkbox>
          </w:sdtPr>
          <w:sdtEndPr/>
          <w:sdtContent>
            <w:tc>
              <w:tcPr>
                <w:tcW w:w="355" w:type="dxa"/>
              </w:tcPr>
              <w:p w14:paraId="6743E0CB" w14:textId="77777777" w:rsidR="00184DBB" w:rsidRDefault="00184DBB" w:rsidP="005907A1">
                <w:pPr>
                  <w:spacing w:after="0"/>
                </w:pPr>
                <w:r>
                  <w:rPr>
                    <w:rFonts w:ascii="MS Gothic" w:eastAsia="MS Gothic" w:hAnsi="MS Gothic" w:hint="eastAsia"/>
                  </w:rPr>
                  <w:t>☐</w:t>
                </w:r>
              </w:p>
            </w:tc>
          </w:sdtContent>
        </w:sdt>
      </w:tr>
    </w:tbl>
    <w:p w14:paraId="672257FE" w14:textId="77777777" w:rsidR="00467B52" w:rsidRDefault="00467B52">
      <w:pPr>
        <w:spacing w:after="160" w:line="259" w:lineRule="auto"/>
        <w:rPr>
          <w:rFonts w:ascii="IBM Plex Sans SemiBold" w:eastAsiaTheme="majorEastAsia" w:hAnsi="IBM Plex Sans SemiBold" w:cs="Times New Roman (Headings CS)"/>
          <w:b/>
          <w:caps/>
          <w:color w:val="E31837" w:themeColor="accent1"/>
          <w:spacing w:val="15"/>
          <w:sz w:val="24"/>
          <w:szCs w:val="24"/>
        </w:rPr>
      </w:pPr>
      <w:r>
        <w:br w:type="page"/>
      </w:r>
    </w:p>
    <w:p w14:paraId="015CE59C" w14:textId="298825E4" w:rsidR="00D224D1" w:rsidRPr="00D224D1" w:rsidRDefault="00D224D1" w:rsidP="00A474AA">
      <w:pPr>
        <w:pStyle w:val="Heading3"/>
      </w:pPr>
      <w:r w:rsidRPr="00D224D1">
        <w:lastRenderedPageBreak/>
        <w:t>Personal Information – Instructor B</w:t>
      </w:r>
    </w:p>
    <w:p w14:paraId="34E2E9F2" w14:textId="1C93881B" w:rsidR="00A474AA" w:rsidRPr="00D224D1" w:rsidRDefault="00A474AA" w:rsidP="00A474AA">
      <w:pPr>
        <w:spacing w:after="0"/>
      </w:pPr>
      <w:r>
        <w:t>Complete this section if this course will be taught by two Instructors.</w:t>
      </w:r>
    </w:p>
    <w:tbl>
      <w:tblPr>
        <w:tblStyle w:val="TableGrid"/>
        <w:tblW w:w="0" w:type="auto"/>
        <w:jc w:val="center"/>
        <w:tblLook w:val="04A0" w:firstRow="1" w:lastRow="0" w:firstColumn="1" w:lastColumn="0" w:noHBand="0" w:noVBand="1"/>
      </w:tblPr>
      <w:tblGrid>
        <w:gridCol w:w="2065"/>
        <w:gridCol w:w="4320"/>
      </w:tblGrid>
      <w:tr w:rsidR="00A474AA" w:rsidRPr="001E1C63" w14:paraId="43D1F369" w14:textId="77777777" w:rsidTr="00112675">
        <w:trPr>
          <w:jc w:val="center"/>
        </w:trPr>
        <w:tc>
          <w:tcPr>
            <w:tcW w:w="2065" w:type="dxa"/>
          </w:tcPr>
          <w:p w14:paraId="0035C2C2" w14:textId="77777777" w:rsidR="00A474AA" w:rsidRPr="001E1C63" w:rsidRDefault="00A474AA" w:rsidP="00112675">
            <w:pPr>
              <w:spacing w:after="0"/>
              <w:jc w:val="right"/>
              <w:rPr>
                <w:b/>
                <w:bCs/>
              </w:rPr>
            </w:pPr>
            <w:r w:rsidRPr="001E1C63">
              <w:rPr>
                <w:b/>
                <w:bCs/>
              </w:rPr>
              <w:t>Title (Mr/Ms/Dr):</w:t>
            </w:r>
          </w:p>
        </w:tc>
        <w:sdt>
          <w:sdtPr>
            <w:id w:val="1100600563"/>
            <w:placeholder>
              <w:docPart w:val="FB74B1C2E02A4086A10435EAA089D3CB"/>
            </w:placeholder>
            <w:showingPlcHdr/>
            <w:text/>
          </w:sdtPr>
          <w:sdtEndPr/>
          <w:sdtContent>
            <w:tc>
              <w:tcPr>
                <w:tcW w:w="4320" w:type="dxa"/>
              </w:tcPr>
              <w:p w14:paraId="297D37C9" w14:textId="202B13A0" w:rsidR="00A474AA" w:rsidRPr="001E1C63" w:rsidRDefault="00857A78" w:rsidP="00112675">
                <w:pPr>
                  <w:spacing w:after="0"/>
                </w:pPr>
                <w:r>
                  <w:rPr>
                    <w:rStyle w:val="PlaceholderText"/>
                  </w:rPr>
                  <w:t>Enter text here</w:t>
                </w:r>
              </w:p>
            </w:tc>
          </w:sdtContent>
        </w:sdt>
      </w:tr>
      <w:tr w:rsidR="00A474AA" w:rsidRPr="001E1C63" w14:paraId="1F2468B1" w14:textId="77777777" w:rsidTr="00112675">
        <w:trPr>
          <w:jc w:val="center"/>
        </w:trPr>
        <w:tc>
          <w:tcPr>
            <w:tcW w:w="2065" w:type="dxa"/>
          </w:tcPr>
          <w:p w14:paraId="6873DFC1" w14:textId="77777777" w:rsidR="00A474AA" w:rsidRPr="001E1C63" w:rsidRDefault="00A474AA" w:rsidP="00112675">
            <w:pPr>
              <w:spacing w:after="0"/>
              <w:jc w:val="right"/>
              <w:rPr>
                <w:b/>
                <w:bCs/>
              </w:rPr>
            </w:pPr>
            <w:r w:rsidRPr="001E1C63">
              <w:rPr>
                <w:b/>
                <w:bCs/>
              </w:rPr>
              <w:t>First Name:</w:t>
            </w:r>
          </w:p>
        </w:tc>
        <w:sdt>
          <w:sdtPr>
            <w:id w:val="-1548521498"/>
            <w:placeholder>
              <w:docPart w:val="21C29C8E32BE4C2DABAFFF08377FE368"/>
            </w:placeholder>
            <w:showingPlcHdr/>
            <w:text/>
          </w:sdtPr>
          <w:sdtEndPr/>
          <w:sdtContent>
            <w:tc>
              <w:tcPr>
                <w:tcW w:w="4320" w:type="dxa"/>
              </w:tcPr>
              <w:p w14:paraId="405BDC6F" w14:textId="3623A76C" w:rsidR="00A474AA" w:rsidRPr="001E1C63" w:rsidRDefault="00857A78" w:rsidP="00112675">
                <w:pPr>
                  <w:spacing w:after="0"/>
                </w:pPr>
                <w:r>
                  <w:rPr>
                    <w:rStyle w:val="PlaceholderText"/>
                  </w:rPr>
                  <w:t>Enter text here</w:t>
                </w:r>
              </w:p>
            </w:tc>
          </w:sdtContent>
        </w:sdt>
      </w:tr>
      <w:tr w:rsidR="00A474AA" w:rsidRPr="001E1C63" w14:paraId="4CF845D7" w14:textId="77777777" w:rsidTr="00112675">
        <w:trPr>
          <w:jc w:val="center"/>
        </w:trPr>
        <w:tc>
          <w:tcPr>
            <w:tcW w:w="2065" w:type="dxa"/>
          </w:tcPr>
          <w:p w14:paraId="52D10406" w14:textId="77777777" w:rsidR="00A474AA" w:rsidRPr="001E1C63" w:rsidRDefault="00A474AA" w:rsidP="00112675">
            <w:pPr>
              <w:spacing w:after="0"/>
              <w:jc w:val="right"/>
              <w:rPr>
                <w:b/>
                <w:bCs/>
              </w:rPr>
            </w:pPr>
            <w:r w:rsidRPr="001E1C63">
              <w:rPr>
                <w:b/>
                <w:bCs/>
              </w:rPr>
              <w:t>Last Name:</w:t>
            </w:r>
          </w:p>
        </w:tc>
        <w:sdt>
          <w:sdtPr>
            <w:id w:val="1306194417"/>
            <w:placeholder>
              <w:docPart w:val="36172DEA5A5945FFA16BEA5A76A98866"/>
            </w:placeholder>
            <w:showingPlcHdr/>
            <w:text/>
          </w:sdtPr>
          <w:sdtEndPr/>
          <w:sdtContent>
            <w:tc>
              <w:tcPr>
                <w:tcW w:w="4320" w:type="dxa"/>
              </w:tcPr>
              <w:p w14:paraId="37943D16" w14:textId="7A8A6529" w:rsidR="00A474AA" w:rsidRPr="001E1C63" w:rsidRDefault="00857A78" w:rsidP="00112675">
                <w:pPr>
                  <w:spacing w:after="0"/>
                </w:pPr>
                <w:r>
                  <w:rPr>
                    <w:rStyle w:val="PlaceholderText"/>
                  </w:rPr>
                  <w:t>Enter text here</w:t>
                </w:r>
              </w:p>
            </w:tc>
          </w:sdtContent>
        </w:sdt>
      </w:tr>
      <w:tr w:rsidR="00A474AA" w:rsidRPr="001E1C63" w14:paraId="3E669581" w14:textId="77777777" w:rsidTr="00112675">
        <w:trPr>
          <w:jc w:val="center"/>
        </w:trPr>
        <w:tc>
          <w:tcPr>
            <w:tcW w:w="2065" w:type="dxa"/>
          </w:tcPr>
          <w:p w14:paraId="6B9C2291" w14:textId="77777777" w:rsidR="00A474AA" w:rsidRPr="001E1C63" w:rsidRDefault="00A474AA" w:rsidP="00112675">
            <w:pPr>
              <w:spacing w:after="0"/>
              <w:jc w:val="right"/>
              <w:rPr>
                <w:b/>
                <w:bCs/>
              </w:rPr>
            </w:pPr>
            <w:r w:rsidRPr="001E1C63">
              <w:rPr>
                <w:b/>
                <w:bCs/>
              </w:rPr>
              <w:t>Email Address:</w:t>
            </w:r>
          </w:p>
        </w:tc>
        <w:sdt>
          <w:sdtPr>
            <w:id w:val="214863736"/>
            <w:placeholder>
              <w:docPart w:val="41687FC604B54B499CF4423E39212DF7"/>
            </w:placeholder>
            <w:showingPlcHdr/>
            <w:text/>
          </w:sdtPr>
          <w:sdtEndPr/>
          <w:sdtContent>
            <w:tc>
              <w:tcPr>
                <w:tcW w:w="4320" w:type="dxa"/>
              </w:tcPr>
              <w:p w14:paraId="5FE7103B" w14:textId="473F944F" w:rsidR="00A474AA" w:rsidRPr="001E1C63" w:rsidRDefault="00857A78" w:rsidP="00112675">
                <w:pPr>
                  <w:spacing w:after="0"/>
                </w:pPr>
                <w:r>
                  <w:rPr>
                    <w:rStyle w:val="PlaceholderText"/>
                  </w:rPr>
                  <w:t>Enter text here</w:t>
                </w:r>
              </w:p>
            </w:tc>
          </w:sdtContent>
        </w:sdt>
      </w:tr>
      <w:tr w:rsidR="00A474AA" w:rsidRPr="001E1C63" w14:paraId="725B08B6" w14:textId="77777777" w:rsidTr="00112675">
        <w:trPr>
          <w:jc w:val="center"/>
        </w:trPr>
        <w:tc>
          <w:tcPr>
            <w:tcW w:w="2065" w:type="dxa"/>
          </w:tcPr>
          <w:p w14:paraId="00824930" w14:textId="77777777" w:rsidR="00A474AA" w:rsidRPr="001E1C63" w:rsidRDefault="00A474AA" w:rsidP="00112675">
            <w:pPr>
              <w:spacing w:after="0"/>
              <w:jc w:val="right"/>
              <w:rPr>
                <w:b/>
                <w:bCs/>
              </w:rPr>
            </w:pPr>
            <w:r w:rsidRPr="001E1C63">
              <w:rPr>
                <w:b/>
                <w:bCs/>
              </w:rPr>
              <w:t>Phone (Day):</w:t>
            </w:r>
          </w:p>
        </w:tc>
        <w:sdt>
          <w:sdtPr>
            <w:id w:val="-572582766"/>
            <w:placeholder>
              <w:docPart w:val="8E9BB1772E984FFF809C395F4073EEAD"/>
            </w:placeholder>
            <w:showingPlcHdr/>
            <w:text/>
          </w:sdtPr>
          <w:sdtEndPr/>
          <w:sdtContent>
            <w:tc>
              <w:tcPr>
                <w:tcW w:w="4320" w:type="dxa"/>
              </w:tcPr>
              <w:p w14:paraId="213E6951" w14:textId="2DEB1BB9" w:rsidR="00A474AA" w:rsidRPr="001E1C63" w:rsidRDefault="00857A78" w:rsidP="00112675">
                <w:pPr>
                  <w:spacing w:after="0"/>
                </w:pPr>
                <w:r>
                  <w:rPr>
                    <w:rStyle w:val="PlaceholderText"/>
                  </w:rPr>
                  <w:t>Enter text here</w:t>
                </w:r>
              </w:p>
            </w:tc>
          </w:sdtContent>
        </w:sdt>
      </w:tr>
      <w:tr w:rsidR="00A474AA" w:rsidRPr="001E1C63" w14:paraId="6D5BFFCE" w14:textId="77777777" w:rsidTr="00112675">
        <w:trPr>
          <w:jc w:val="center"/>
        </w:trPr>
        <w:tc>
          <w:tcPr>
            <w:tcW w:w="2065" w:type="dxa"/>
          </w:tcPr>
          <w:p w14:paraId="296A33FA" w14:textId="77777777" w:rsidR="00A474AA" w:rsidRPr="001E1C63" w:rsidRDefault="00A474AA" w:rsidP="00112675">
            <w:pPr>
              <w:spacing w:after="0"/>
              <w:jc w:val="right"/>
              <w:rPr>
                <w:b/>
                <w:bCs/>
              </w:rPr>
            </w:pPr>
            <w:r w:rsidRPr="001E1C63">
              <w:rPr>
                <w:b/>
                <w:bCs/>
              </w:rPr>
              <w:t>Phone (Evening):</w:t>
            </w:r>
          </w:p>
        </w:tc>
        <w:sdt>
          <w:sdtPr>
            <w:id w:val="-126399433"/>
            <w:placeholder>
              <w:docPart w:val="CF282DF0497B41E9B796F081AE23E97E"/>
            </w:placeholder>
            <w:showingPlcHdr/>
            <w:text/>
          </w:sdtPr>
          <w:sdtEndPr/>
          <w:sdtContent>
            <w:tc>
              <w:tcPr>
                <w:tcW w:w="4320" w:type="dxa"/>
              </w:tcPr>
              <w:p w14:paraId="6A58D7CF" w14:textId="56268CF6" w:rsidR="00A474AA" w:rsidRPr="001E1C63" w:rsidRDefault="00857A78" w:rsidP="00112675">
                <w:pPr>
                  <w:spacing w:after="0"/>
                </w:pPr>
                <w:r>
                  <w:rPr>
                    <w:rStyle w:val="PlaceholderText"/>
                  </w:rPr>
                  <w:t>Enter text here</w:t>
                </w:r>
              </w:p>
            </w:tc>
          </w:sdtContent>
        </w:sdt>
      </w:tr>
      <w:tr w:rsidR="00A474AA" w:rsidRPr="001E1C63" w14:paraId="6085ED5A" w14:textId="77777777" w:rsidTr="00112675">
        <w:trPr>
          <w:jc w:val="center"/>
        </w:trPr>
        <w:tc>
          <w:tcPr>
            <w:tcW w:w="2065" w:type="dxa"/>
          </w:tcPr>
          <w:p w14:paraId="7D717958" w14:textId="77777777" w:rsidR="00A474AA" w:rsidRPr="001E1C63" w:rsidRDefault="00A474AA" w:rsidP="00112675">
            <w:pPr>
              <w:spacing w:after="0"/>
              <w:jc w:val="right"/>
              <w:rPr>
                <w:b/>
                <w:bCs/>
              </w:rPr>
            </w:pPr>
            <w:r w:rsidRPr="001E1C63">
              <w:rPr>
                <w:b/>
                <w:bCs/>
              </w:rPr>
              <w:t>Address:</w:t>
            </w:r>
          </w:p>
        </w:tc>
        <w:sdt>
          <w:sdtPr>
            <w:id w:val="1779446769"/>
            <w:placeholder>
              <w:docPart w:val="CD52B0A7C8E641D285B3FD4B142C225E"/>
            </w:placeholder>
            <w:showingPlcHdr/>
            <w:text/>
          </w:sdtPr>
          <w:sdtEndPr/>
          <w:sdtContent>
            <w:tc>
              <w:tcPr>
                <w:tcW w:w="4320" w:type="dxa"/>
              </w:tcPr>
              <w:p w14:paraId="05491A63" w14:textId="42BDE509" w:rsidR="00A474AA" w:rsidRPr="001E1C63" w:rsidRDefault="00857A78" w:rsidP="00112675">
                <w:pPr>
                  <w:spacing w:after="0"/>
                </w:pPr>
                <w:r>
                  <w:rPr>
                    <w:rStyle w:val="PlaceholderText"/>
                  </w:rPr>
                  <w:t>Enter text here</w:t>
                </w:r>
              </w:p>
            </w:tc>
          </w:sdtContent>
        </w:sdt>
      </w:tr>
      <w:tr w:rsidR="00A474AA" w:rsidRPr="001E1C63" w14:paraId="035386B1" w14:textId="77777777" w:rsidTr="00112675">
        <w:trPr>
          <w:jc w:val="center"/>
        </w:trPr>
        <w:tc>
          <w:tcPr>
            <w:tcW w:w="2065" w:type="dxa"/>
          </w:tcPr>
          <w:p w14:paraId="0CEF880A" w14:textId="77777777" w:rsidR="00A474AA" w:rsidRPr="001E1C63" w:rsidRDefault="00A474AA" w:rsidP="00112675">
            <w:pPr>
              <w:spacing w:after="0"/>
              <w:jc w:val="right"/>
              <w:rPr>
                <w:b/>
                <w:bCs/>
              </w:rPr>
            </w:pPr>
            <w:r w:rsidRPr="001E1C63">
              <w:rPr>
                <w:b/>
                <w:bCs/>
              </w:rPr>
              <w:t>Country:</w:t>
            </w:r>
          </w:p>
        </w:tc>
        <w:sdt>
          <w:sdtPr>
            <w:id w:val="-915247113"/>
            <w:placeholder>
              <w:docPart w:val="483A0648856C4EB1A9601928F5B16E0C"/>
            </w:placeholder>
            <w:showingPlcHdr/>
            <w:text/>
          </w:sdtPr>
          <w:sdtEndPr/>
          <w:sdtContent>
            <w:tc>
              <w:tcPr>
                <w:tcW w:w="4320" w:type="dxa"/>
              </w:tcPr>
              <w:p w14:paraId="5C42A227" w14:textId="6537BA3B" w:rsidR="00A474AA" w:rsidRPr="001E1C63" w:rsidRDefault="00857A78" w:rsidP="00112675">
                <w:pPr>
                  <w:spacing w:after="0"/>
                </w:pPr>
                <w:r>
                  <w:rPr>
                    <w:rStyle w:val="PlaceholderText"/>
                  </w:rPr>
                  <w:t>Enter text here</w:t>
                </w:r>
              </w:p>
            </w:tc>
          </w:sdtContent>
        </w:sdt>
      </w:tr>
      <w:tr w:rsidR="00A474AA" w:rsidRPr="001E1C63" w14:paraId="3FAC603F" w14:textId="77777777" w:rsidTr="00112675">
        <w:trPr>
          <w:jc w:val="center"/>
        </w:trPr>
        <w:tc>
          <w:tcPr>
            <w:tcW w:w="2065" w:type="dxa"/>
          </w:tcPr>
          <w:p w14:paraId="3662E395" w14:textId="77777777" w:rsidR="00A474AA" w:rsidRPr="001E1C63" w:rsidRDefault="00A474AA" w:rsidP="00112675">
            <w:pPr>
              <w:spacing w:after="0"/>
              <w:jc w:val="right"/>
              <w:rPr>
                <w:b/>
                <w:bCs/>
              </w:rPr>
            </w:pPr>
            <w:r w:rsidRPr="001E1C63">
              <w:rPr>
                <w:b/>
                <w:bCs/>
              </w:rPr>
              <w:t>City:</w:t>
            </w:r>
          </w:p>
        </w:tc>
        <w:sdt>
          <w:sdtPr>
            <w:id w:val="-2000802527"/>
            <w:placeholder>
              <w:docPart w:val="C42D9DC7D90C4072B7C84802CF66E47E"/>
            </w:placeholder>
            <w:showingPlcHdr/>
            <w:text/>
          </w:sdtPr>
          <w:sdtEndPr/>
          <w:sdtContent>
            <w:tc>
              <w:tcPr>
                <w:tcW w:w="4320" w:type="dxa"/>
              </w:tcPr>
              <w:p w14:paraId="0AC19637" w14:textId="261B447E" w:rsidR="00A474AA" w:rsidRPr="001E1C63" w:rsidRDefault="00857A78" w:rsidP="00112675">
                <w:pPr>
                  <w:spacing w:after="0"/>
                </w:pPr>
                <w:r>
                  <w:rPr>
                    <w:rStyle w:val="PlaceholderText"/>
                  </w:rPr>
                  <w:t>Enter text here</w:t>
                </w:r>
              </w:p>
            </w:tc>
          </w:sdtContent>
        </w:sdt>
      </w:tr>
      <w:tr w:rsidR="00A474AA" w:rsidRPr="001E1C63" w14:paraId="078A37BA" w14:textId="77777777" w:rsidTr="00112675">
        <w:trPr>
          <w:jc w:val="center"/>
        </w:trPr>
        <w:tc>
          <w:tcPr>
            <w:tcW w:w="2065" w:type="dxa"/>
          </w:tcPr>
          <w:p w14:paraId="52F5276E" w14:textId="77777777" w:rsidR="00A474AA" w:rsidRPr="001E1C63" w:rsidRDefault="00A474AA" w:rsidP="00112675">
            <w:pPr>
              <w:spacing w:after="0"/>
              <w:jc w:val="right"/>
              <w:rPr>
                <w:b/>
                <w:bCs/>
              </w:rPr>
            </w:pPr>
            <w:r w:rsidRPr="001E1C63">
              <w:rPr>
                <w:b/>
                <w:bCs/>
              </w:rPr>
              <w:t>Province/State:</w:t>
            </w:r>
          </w:p>
        </w:tc>
        <w:sdt>
          <w:sdtPr>
            <w:id w:val="1038542420"/>
            <w:placeholder>
              <w:docPart w:val="752E2A397C7E4A35B5BABEDBB5A780BA"/>
            </w:placeholder>
            <w:showingPlcHdr/>
            <w:text/>
          </w:sdtPr>
          <w:sdtEndPr/>
          <w:sdtContent>
            <w:tc>
              <w:tcPr>
                <w:tcW w:w="4320" w:type="dxa"/>
              </w:tcPr>
              <w:p w14:paraId="21F678EF" w14:textId="3C8CBE2E" w:rsidR="00A474AA" w:rsidRPr="001E1C63" w:rsidRDefault="00857A78" w:rsidP="00112675">
                <w:pPr>
                  <w:spacing w:after="0"/>
                </w:pPr>
                <w:r>
                  <w:rPr>
                    <w:rStyle w:val="PlaceholderText"/>
                  </w:rPr>
                  <w:t>Enter text here</w:t>
                </w:r>
              </w:p>
            </w:tc>
          </w:sdtContent>
        </w:sdt>
      </w:tr>
      <w:tr w:rsidR="00A474AA" w:rsidRPr="001E1C63" w14:paraId="088D9B52" w14:textId="77777777" w:rsidTr="00112675">
        <w:trPr>
          <w:jc w:val="center"/>
        </w:trPr>
        <w:tc>
          <w:tcPr>
            <w:tcW w:w="2065" w:type="dxa"/>
          </w:tcPr>
          <w:p w14:paraId="5C88984F" w14:textId="77777777" w:rsidR="00A474AA" w:rsidRPr="001E1C63" w:rsidRDefault="00A474AA" w:rsidP="00112675">
            <w:pPr>
              <w:spacing w:after="0"/>
              <w:jc w:val="right"/>
              <w:rPr>
                <w:b/>
                <w:bCs/>
              </w:rPr>
            </w:pPr>
            <w:r w:rsidRPr="001E1C63">
              <w:rPr>
                <w:b/>
                <w:bCs/>
              </w:rPr>
              <w:t>Postal Code:</w:t>
            </w:r>
          </w:p>
        </w:tc>
        <w:sdt>
          <w:sdtPr>
            <w:id w:val="-1980678275"/>
            <w:placeholder>
              <w:docPart w:val="850D7176888A44338E68FAA9CB768B31"/>
            </w:placeholder>
            <w:showingPlcHdr/>
            <w:text/>
          </w:sdtPr>
          <w:sdtEndPr/>
          <w:sdtContent>
            <w:tc>
              <w:tcPr>
                <w:tcW w:w="4320" w:type="dxa"/>
              </w:tcPr>
              <w:p w14:paraId="7F48024F" w14:textId="1822DDD2" w:rsidR="00A474AA" w:rsidRPr="001E1C63" w:rsidRDefault="00857A78" w:rsidP="00112675">
                <w:pPr>
                  <w:spacing w:after="0"/>
                </w:pPr>
                <w:r>
                  <w:rPr>
                    <w:rStyle w:val="PlaceholderText"/>
                  </w:rPr>
                  <w:t>Enter text here</w:t>
                </w:r>
              </w:p>
            </w:tc>
          </w:sdtContent>
        </w:sdt>
      </w:tr>
    </w:tbl>
    <w:p w14:paraId="3B8C4DC4" w14:textId="77777777" w:rsidR="00A474AA" w:rsidRDefault="00A474AA" w:rsidP="00A474AA">
      <w:pPr>
        <w:pStyle w:val="Heading4"/>
      </w:pPr>
      <w:r w:rsidRPr="00D224D1">
        <w:t>Educational Background</w:t>
      </w:r>
    </w:p>
    <w:p w14:paraId="10901BCB" w14:textId="77777777" w:rsidR="00A474AA" w:rsidRPr="00D224D1" w:rsidRDefault="00A474AA" w:rsidP="00A474AA">
      <w:r w:rsidRPr="00D224D1">
        <w:t>Please list your current lab supervisor:</w:t>
      </w:r>
    </w:p>
    <w:p w14:paraId="0386E815" w14:textId="77777777" w:rsidR="00A474AA" w:rsidRDefault="00A474AA" w:rsidP="00A474AA">
      <w:pPr>
        <w:spacing w:after="0"/>
      </w:pPr>
      <w:r>
        <w:t>Please indicate your current education status in the table below:</w:t>
      </w:r>
    </w:p>
    <w:tbl>
      <w:tblPr>
        <w:tblStyle w:val="TableGrid"/>
        <w:tblW w:w="0" w:type="auto"/>
        <w:jc w:val="center"/>
        <w:tblLook w:val="04A0" w:firstRow="1" w:lastRow="0" w:firstColumn="1" w:lastColumn="0" w:noHBand="0" w:noVBand="1"/>
      </w:tblPr>
      <w:tblGrid>
        <w:gridCol w:w="4140"/>
        <w:gridCol w:w="436"/>
      </w:tblGrid>
      <w:tr w:rsidR="00A474AA" w:rsidRPr="001E1C63" w14:paraId="4875BA16" w14:textId="77777777" w:rsidTr="00210BD5">
        <w:trPr>
          <w:jc w:val="center"/>
        </w:trPr>
        <w:tc>
          <w:tcPr>
            <w:tcW w:w="4140" w:type="dxa"/>
          </w:tcPr>
          <w:p w14:paraId="69821CFB" w14:textId="77777777" w:rsidR="00A474AA" w:rsidRPr="001E1C63" w:rsidRDefault="00A474AA" w:rsidP="00112675">
            <w:pPr>
              <w:spacing w:after="0"/>
            </w:pPr>
            <w:r w:rsidRPr="001E1C63">
              <w:t>York University Alumni</w:t>
            </w:r>
          </w:p>
        </w:tc>
        <w:sdt>
          <w:sdtPr>
            <w:id w:val="-1004048324"/>
            <w14:checkbox>
              <w14:checked w14:val="0"/>
              <w14:checkedState w14:val="2612" w14:font="MS Gothic"/>
              <w14:uncheckedState w14:val="2610" w14:font="MS Gothic"/>
            </w14:checkbox>
          </w:sdtPr>
          <w:sdtEndPr/>
          <w:sdtContent>
            <w:tc>
              <w:tcPr>
                <w:tcW w:w="436" w:type="dxa"/>
              </w:tcPr>
              <w:p w14:paraId="3F9EC198" w14:textId="03B22BC9" w:rsidR="00A474AA" w:rsidRPr="001E1C63" w:rsidRDefault="005D0E2C" w:rsidP="00112675">
                <w:pPr>
                  <w:spacing w:after="0"/>
                </w:pPr>
                <w:r>
                  <w:rPr>
                    <w:rFonts w:ascii="MS Gothic" w:eastAsia="MS Gothic" w:hAnsi="MS Gothic" w:hint="eastAsia"/>
                  </w:rPr>
                  <w:t>☐</w:t>
                </w:r>
              </w:p>
            </w:tc>
          </w:sdtContent>
        </w:sdt>
      </w:tr>
      <w:tr w:rsidR="00A474AA" w:rsidRPr="001E1C63" w14:paraId="68860F25" w14:textId="77777777" w:rsidTr="00210BD5">
        <w:trPr>
          <w:jc w:val="center"/>
        </w:trPr>
        <w:tc>
          <w:tcPr>
            <w:tcW w:w="4140" w:type="dxa"/>
          </w:tcPr>
          <w:p w14:paraId="6770BDF9" w14:textId="77777777" w:rsidR="00A474AA" w:rsidRPr="001E1C63" w:rsidRDefault="00A474AA" w:rsidP="00112675">
            <w:pPr>
              <w:spacing w:after="0"/>
            </w:pPr>
            <w:r w:rsidRPr="001E1C63">
              <w:t>Ontario Certified Teacher</w:t>
            </w:r>
          </w:p>
        </w:tc>
        <w:sdt>
          <w:sdtPr>
            <w:id w:val="476271899"/>
            <w14:checkbox>
              <w14:checked w14:val="0"/>
              <w14:checkedState w14:val="2612" w14:font="MS Gothic"/>
              <w14:uncheckedState w14:val="2610" w14:font="MS Gothic"/>
            </w14:checkbox>
          </w:sdtPr>
          <w:sdtEndPr/>
          <w:sdtContent>
            <w:tc>
              <w:tcPr>
                <w:tcW w:w="436" w:type="dxa"/>
              </w:tcPr>
              <w:p w14:paraId="6B34ED72" w14:textId="26F87ECD" w:rsidR="00A474AA" w:rsidRPr="001E1C63" w:rsidRDefault="005D0E2C" w:rsidP="00112675">
                <w:pPr>
                  <w:spacing w:after="0"/>
                </w:pPr>
                <w:r>
                  <w:rPr>
                    <w:rFonts w:ascii="MS Gothic" w:eastAsia="MS Gothic" w:hAnsi="MS Gothic" w:hint="eastAsia"/>
                  </w:rPr>
                  <w:t>☐</w:t>
                </w:r>
              </w:p>
            </w:tc>
          </w:sdtContent>
        </w:sdt>
      </w:tr>
      <w:tr w:rsidR="00A474AA" w:rsidRPr="001E1C63" w14:paraId="0E846991" w14:textId="77777777" w:rsidTr="00210BD5">
        <w:trPr>
          <w:jc w:val="center"/>
        </w:trPr>
        <w:tc>
          <w:tcPr>
            <w:tcW w:w="4140" w:type="dxa"/>
          </w:tcPr>
          <w:p w14:paraId="79FFEB75" w14:textId="77777777" w:rsidR="00A474AA" w:rsidRPr="001E1C63" w:rsidRDefault="00A474AA" w:rsidP="00112675">
            <w:pPr>
              <w:spacing w:after="0"/>
            </w:pPr>
            <w:r w:rsidRPr="001E1C63">
              <w:t>Pursuing a PhD degree</w:t>
            </w:r>
          </w:p>
        </w:tc>
        <w:sdt>
          <w:sdtPr>
            <w:id w:val="-2038035161"/>
            <w14:checkbox>
              <w14:checked w14:val="0"/>
              <w14:checkedState w14:val="2612" w14:font="MS Gothic"/>
              <w14:uncheckedState w14:val="2610" w14:font="MS Gothic"/>
            </w14:checkbox>
          </w:sdtPr>
          <w:sdtEndPr/>
          <w:sdtContent>
            <w:tc>
              <w:tcPr>
                <w:tcW w:w="436" w:type="dxa"/>
              </w:tcPr>
              <w:p w14:paraId="69F8F2B8" w14:textId="7227F8B9" w:rsidR="00A474AA" w:rsidRPr="001E1C63" w:rsidRDefault="005D0E2C" w:rsidP="00112675">
                <w:pPr>
                  <w:spacing w:after="0"/>
                </w:pPr>
                <w:r>
                  <w:rPr>
                    <w:rFonts w:ascii="MS Gothic" w:eastAsia="MS Gothic" w:hAnsi="MS Gothic" w:hint="eastAsia"/>
                  </w:rPr>
                  <w:t>☐</w:t>
                </w:r>
              </w:p>
            </w:tc>
          </w:sdtContent>
        </w:sdt>
      </w:tr>
      <w:tr w:rsidR="00A474AA" w:rsidRPr="001E1C63" w14:paraId="67D7981D" w14:textId="77777777" w:rsidTr="00210BD5">
        <w:trPr>
          <w:jc w:val="center"/>
        </w:trPr>
        <w:tc>
          <w:tcPr>
            <w:tcW w:w="4140" w:type="dxa"/>
          </w:tcPr>
          <w:p w14:paraId="08D2A8A9" w14:textId="77777777" w:rsidR="00A474AA" w:rsidRPr="001E1C63" w:rsidRDefault="00A474AA" w:rsidP="00112675">
            <w:pPr>
              <w:spacing w:after="0"/>
            </w:pPr>
            <w:r w:rsidRPr="001E1C63">
              <w:t>Pursuing a Master’s degree</w:t>
            </w:r>
          </w:p>
        </w:tc>
        <w:sdt>
          <w:sdtPr>
            <w:id w:val="-1825420846"/>
            <w14:checkbox>
              <w14:checked w14:val="0"/>
              <w14:checkedState w14:val="2612" w14:font="MS Gothic"/>
              <w14:uncheckedState w14:val="2610" w14:font="MS Gothic"/>
            </w14:checkbox>
          </w:sdtPr>
          <w:sdtEndPr/>
          <w:sdtContent>
            <w:tc>
              <w:tcPr>
                <w:tcW w:w="436" w:type="dxa"/>
              </w:tcPr>
              <w:p w14:paraId="149D0BBA" w14:textId="305B4325" w:rsidR="00A474AA" w:rsidRPr="001E1C63" w:rsidRDefault="005D0E2C" w:rsidP="00112675">
                <w:pPr>
                  <w:spacing w:after="0"/>
                </w:pPr>
                <w:r>
                  <w:rPr>
                    <w:rFonts w:ascii="MS Gothic" w:eastAsia="MS Gothic" w:hAnsi="MS Gothic" w:hint="eastAsia"/>
                  </w:rPr>
                  <w:t>☐</w:t>
                </w:r>
              </w:p>
            </w:tc>
          </w:sdtContent>
        </w:sdt>
      </w:tr>
      <w:tr w:rsidR="00A474AA" w:rsidRPr="001E1C63" w14:paraId="4285D642" w14:textId="77777777" w:rsidTr="00210BD5">
        <w:trPr>
          <w:jc w:val="center"/>
        </w:trPr>
        <w:tc>
          <w:tcPr>
            <w:tcW w:w="4140" w:type="dxa"/>
          </w:tcPr>
          <w:p w14:paraId="54F37D8E" w14:textId="77777777" w:rsidR="00A474AA" w:rsidRPr="001E1C63" w:rsidRDefault="00A474AA" w:rsidP="00112675">
            <w:pPr>
              <w:spacing w:after="0"/>
            </w:pPr>
            <w:r w:rsidRPr="001E1C63">
              <w:t>Pursuing an undergraduate degree</w:t>
            </w:r>
          </w:p>
        </w:tc>
        <w:sdt>
          <w:sdtPr>
            <w:id w:val="1083952664"/>
            <w14:checkbox>
              <w14:checked w14:val="0"/>
              <w14:checkedState w14:val="2612" w14:font="MS Gothic"/>
              <w14:uncheckedState w14:val="2610" w14:font="MS Gothic"/>
            </w14:checkbox>
          </w:sdtPr>
          <w:sdtEndPr/>
          <w:sdtContent>
            <w:tc>
              <w:tcPr>
                <w:tcW w:w="436" w:type="dxa"/>
              </w:tcPr>
              <w:p w14:paraId="1C249571" w14:textId="74D5251F" w:rsidR="00A474AA" w:rsidRPr="001E1C63" w:rsidRDefault="005D0E2C" w:rsidP="00112675">
                <w:pPr>
                  <w:spacing w:after="0"/>
                </w:pPr>
                <w:r>
                  <w:rPr>
                    <w:rFonts w:ascii="MS Gothic" w:eastAsia="MS Gothic" w:hAnsi="MS Gothic" w:hint="eastAsia"/>
                  </w:rPr>
                  <w:t>☐</w:t>
                </w:r>
              </w:p>
            </w:tc>
          </w:sdtContent>
        </w:sdt>
      </w:tr>
      <w:tr w:rsidR="00A474AA" w14:paraId="5856D7ED" w14:textId="77777777" w:rsidTr="00210BD5">
        <w:trPr>
          <w:jc w:val="center"/>
        </w:trPr>
        <w:tc>
          <w:tcPr>
            <w:tcW w:w="4140" w:type="dxa"/>
          </w:tcPr>
          <w:p w14:paraId="23798363" w14:textId="30015D9D" w:rsidR="00A474AA" w:rsidRDefault="00A474AA" w:rsidP="00112675">
            <w:pPr>
              <w:spacing w:after="0"/>
            </w:pPr>
            <w:r w:rsidRPr="001E1C63">
              <w:t>Other:</w:t>
            </w:r>
            <w:r w:rsidR="00210BD5">
              <w:t xml:space="preserve"> </w:t>
            </w:r>
            <w:sdt>
              <w:sdtPr>
                <w:id w:val="-2125985186"/>
                <w:placeholder>
                  <w:docPart w:val="1DAD8916292142428E513EE36B90B028"/>
                </w:placeholder>
                <w:showingPlcHdr/>
                <w:text/>
              </w:sdtPr>
              <w:sdtEndPr/>
              <w:sdtContent>
                <w:r w:rsidR="00857A78">
                  <w:rPr>
                    <w:rStyle w:val="PlaceholderText"/>
                  </w:rPr>
                  <w:t>Enter text here</w:t>
                </w:r>
              </w:sdtContent>
            </w:sdt>
          </w:p>
        </w:tc>
        <w:sdt>
          <w:sdtPr>
            <w:id w:val="-464887856"/>
            <w14:checkbox>
              <w14:checked w14:val="0"/>
              <w14:checkedState w14:val="2612" w14:font="MS Gothic"/>
              <w14:uncheckedState w14:val="2610" w14:font="MS Gothic"/>
            </w14:checkbox>
          </w:sdtPr>
          <w:sdtEndPr/>
          <w:sdtContent>
            <w:tc>
              <w:tcPr>
                <w:tcW w:w="436" w:type="dxa"/>
              </w:tcPr>
              <w:p w14:paraId="07B2258A" w14:textId="7B6F3FD4" w:rsidR="00A474AA" w:rsidRPr="001E1C63" w:rsidRDefault="005D0E2C" w:rsidP="00112675">
                <w:pPr>
                  <w:spacing w:after="0"/>
                </w:pPr>
                <w:r>
                  <w:rPr>
                    <w:rFonts w:ascii="MS Gothic" w:eastAsia="MS Gothic" w:hAnsi="MS Gothic" w:hint="eastAsia"/>
                  </w:rPr>
                  <w:t>☐</w:t>
                </w:r>
              </w:p>
            </w:tc>
          </w:sdtContent>
        </w:sdt>
      </w:tr>
    </w:tbl>
    <w:p w14:paraId="16A6932A" w14:textId="77777777" w:rsidR="00A474AA" w:rsidRPr="009140A7" w:rsidRDefault="00A474AA" w:rsidP="00A474AA">
      <w:pPr>
        <w:spacing w:after="0"/>
      </w:pPr>
    </w:p>
    <w:tbl>
      <w:tblPr>
        <w:tblStyle w:val="ListTable3-Accent1"/>
        <w:tblW w:w="0" w:type="auto"/>
        <w:jc w:val="center"/>
        <w:tblLook w:val="04A0" w:firstRow="1" w:lastRow="0" w:firstColumn="1" w:lastColumn="0" w:noHBand="0" w:noVBand="1"/>
      </w:tblPr>
      <w:tblGrid>
        <w:gridCol w:w="2337"/>
        <w:gridCol w:w="2337"/>
        <w:gridCol w:w="2338"/>
        <w:gridCol w:w="2338"/>
      </w:tblGrid>
      <w:tr w:rsidR="00A474AA" w14:paraId="7F668DBD" w14:textId="77777777" w:rsidTr="00112675">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337" w:type="dxa"/>
          </w:tcPr>
          <w:p w14:paraId="0F687399" w14:textId="77777777" w:rsidR="00A474AA" w:rsidRPr="001E1C63" w:rsidRDefault="00A474AA" w:rsidP="00112675">
            <w:pPr>
              <w:spacing w:after="0"/>
              <w:jc w:val="center"/>
              <w:rPr>
                <w:b/>
                <w:bCs w:val="0"/>
              </w:rPr>
            </w:pPr>
            <w:r w:rsidRPr="001E1C63">
              <w:rPr>
                <w:b/>
                <w:bCs w:val="0"/>
              </w:rPr>
              <w:t>Institution and Faculty</w:t>
            </w:r>
          </w:p>
        </w:tc>
        <w:tc>
          <w:tcPr>
            <w:tcW w:w="2337" w:type="dxa"/>
          </w:tcPr>
          <w:p w14:paraId="3527770B" w14:textId="77777777" w:rsidR="00A474AA" w:rsidRPr="001E1C63" w:rsidRDefault="00A474AA" w:rsidP="00112675">
            <w:pPr>
              <w:spacing w:after="0"/>
              <w:jc w:val="center"/>
              <w:cnfStyle w:val="100000000000" w:firstRow="1" w:lastRow="0" w:firstColumn="0" w:lastColumn="0" w:oddVBand="0" w:evenVBand="0" w:oddHBand="0" w:evenHBand="0" w:firstRowFirstColumn="0" w:firstRowLastColumn="0" w:lastRowFirstColumn="0" w:lastRowLastColumn="0"/>
              <w:rPr>
                <w:b/>
                <w:bCs w:val="0"/>
              </w:rPr>
            </w:pPr>
            <w:r w:rsidRPr="001E1C63">
              <w:rPr>
                <w:b/>
                <w:bCs w:val="0"/>
              </w:rPr>
              <w:t>Program and Department</w:t>
            </w:r>
          </w:p>
        </w:tc>
        <w:tc>
          <w:tcPr>
            <w:tcW w:w="2338" w:type="dxa"/>
          </w:tcPr>
          <w:p w14:paraId="460EBF41" w14:textId="77777777" w:rsidR="00A474AA" w:rsidRPr="001E1C63" w:rsidRDefault="00A474AA" w:rsidP="00112675">
            <w:pPr>
              <w:spacing w:after="0"/>
              <w:jc w:val="center"/>
              <w:cnfStyle w:val="100000000000" w:firstRow="1" w:lastRow="0" w:firstColumn="0" w:lastColumn="0" w:oddVBand="0" w:evenVBand="0" w:oddHBand="0" w:evenHBand="0" w:firstRowFirstColumn="0" w:firstRowLastColumn="0" w:lastRowFirstColumn="0" w:lastRowLastColumn="0"/>
              <w:rPr>
                <w:b/>
                <w:bCs w:val="0"/>
              </w:rPr>
            </w:pPr>
            <w:r w:rsidRPr="001E1C63">
              <w:rPr>
                <w:b/>
                <w:bCs w:val="0"/>
              </w:rPr>
              <w:t>Degree / Certification</w:t>
            </w:r>
          </w:p>
          <w:p w14:paraId="3ECC0DC9" w14:textId="77777777" w:rsidR="00A474AA" w:rsidRPr="001E1C63" w:rsidRDefault="00A474AA" w:rsidP="00112675">
            <w:pPr>
              <w:spacing w:after="0"/>
              <w:jc w:val="center"/>
              <w:cnfStyle w:val="100000000000" w:firstRow="1" w:lastRow="0" w:firstColumn="0" w:lastColumn="0" w:oddVBand="0" w:evenVBand="0" w:oddHBand="0" w:evenHBand="0" w:firstRowFirstColumn="0" w:firstRowLastColumn="0" w:lastRowFirstColumn="0" w:lastRowLastColumn="0"/>
              <w:rPr>
                <w:b/>
                <w:bCs w:val="0"/>
              </w:rPr>
            </w:pPr>
          </w:p>
        </w:tc>
        <w:tc>
          <w:tcPr>
            <w:tcW w:w="2338" w:type="dxa"/>
          </w:tcPr>
          <w:p w14:paraId="3539A473" w14:textId="77777777" w:rsidR="00A474AA" w:rsidRPr="001E1C63" w:rsidRDefault="00A474AA" w:rsidP="00112675">
            <w:pPr>
              <w:spacing w:after="0"/>
              <w:jc w:val="center"/>
              <w:cnfStyle w:val="100000000000" w:firstRow="1" w:lastRow="0" w:firstColumn="0" w:lastColumn="0" w:oddVBand="0" w:evenVBand="0" w:oddHBand="0" w:evenHBand="0" w:firstRowFirstColumn="0" w:firstRowLastColumn="0" w:lastRowFirstColumn="0" w:lastRowLastColumn="0"/>
              <w:rPr>
                <w:b/>
                <w:bCs w:val="0"/>
              </w:rPr>
            </w:pPr>
            <w:r w:rsidRPr="001E1C63">
              <w:rPr>
                <w:b/>
                <w:bCs w:val="0"/>
              </w:rPr>
              <w:t>Year Completed / Expected Completion</w:t>
            </w:r>
          </w:p>
        </w:tc>
      </w:tr>
      <w:tr w:rsidR="00A474AA" w14:paraId="6D5A6B8F" w14:textId="77777777" w:rsidTr="00112675">
        <w:trPr>
          <w:cnfStyle w:val="000000100000" w:firstRow="0" w:lastRow="0" w:firstColumn="0" w:lastColumn="0" w:oddVBand="0" w:evenVBand="0" w:oddHBand="1" w:evenHBand="0" w:firstRowFirstColumn="0" w:firstRowLastColumn="0" w:lastRowFirstColumn="0" w:lastRowLastColumn="0"/>
          <w:jc w:val="center"/>
        </w:trPr>
        <w:sdt>
          <w:sdtPr>
            <w:id w:val="1619180346"/>
            <w:placeholder>
              <w:docPart w:val="474E4B122EA1490AAAFB4729A4995FF1"/>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2337" w:type="dxa"/>
              </w:tcPr>
              <w:p w14:paraId="1C58942F" w14:textId="1D8AE7AC" w:rsidR="00A474AA" w:rsidRDefault="00857A78" w:rsidP="00112675">
                <w:r>
                  <w:rPr>
                    <w:rStyle w:val="PlaceholderText"/>
                  </w:rPr>
                  <w:t>Enter text here</w:t>
                </w:r>
              </w:p>
            </w:tc>
          </w:sdtContent>
        </w:sdt>
        <w:sdt>
          <w:sdtPr>
            <w:id w:val="57985257"/>
            <w:placeholder>
              <w:docPart w:val="6FE460DA37764A258249E4D3666C80CB"/>
            </w:placeholder>
            <w:showingPlcHdr/>
            <w:text/>
          </w:sdtPr>
          <w:sdtEndPr/>
          <w:sdtContent>
            <w:tc>
              <w:tcPr>
                <w:tcW w:w="2337" w:type="dxa"/>
              </w:tcPr>
              <w:p w14:paraId="0D3980C1" w14:textId="36BEBD34" w:rsidR="00A474AA" w:rsidRDefault="00857A78" w:rsidP="00112675">
                <w:pPr>
                  <w:cnfStyle w:val="000000100000" w:firstRow="0" w:lastRow="0" w:firstColumn="0" w:lastColumn="0" w:oddVBand="0" w:evenVBand="0" w:oddHBand="1" w:evenHBand="0" w:firstRowFirstColumn="0" w:firstRowLastColumn="0" w:lastRowFirstColumn="0" w:lastRowLastColumn="0"/>
                </w:pPr>
                <w:r>
                  <w:rPr>
                    <w:rStyle w:val="PlaceholderText"/>
                  </w:rPr>
                  <w:t>Enter text here</w:t>
                </w:r>
              </w:p>
            </w:tc>
          </w:sdtContent>
        </w:sdt>
        <w:sdt>
          <w:sdtPr>
            <w:id w:val="-801227487"/>
            <w:placeholder>
              <w:docPart w:val="B465B22597104C8DA880257B7D690132"/>
            </w:placeholder>
            <w:showingPlcHdr/>
            <w:text/>
          </w:sdtPr>
          <w:sdtEndPr/>
          <w:sdtContent>
            <w:tc>
              <w:tcPr>
                <w:tcW w:w="2338" w:type="dxa"/>
              </w:tcPr>
              <w:p w14:paraId="720D2FFF" w14:textId="4F4A3344" w:rsidR="00A474AA" w:rsidRDefault="00857A78" w:rsidP="00112675">
                <w:pPr>
                  <w:cnfStyle w:val="000000100000" w:firstRow="0" w:lastRow="0" w:firstColumn="0" w:lastColumn="0" w:oddVBand="0" w:evenVBand="0" w:oddHBand="1" w:evenHBand="0" w:firstRowFirstColumn="0" w:firstRowLastColumn="0" w:lastRowFirstColumn="0" w:lastRowLastColumn="0"/>
                </w:pPr>
                <w:r>
                  <w:rPr>
                    <w:rStyle w:val="PlaceholderText"/>
                  </w:rPr>
                  <w:t>Enter text here</w:t>
                </w:r>
              </w:p>
            </w:tc>
          </w:sdtContent>
        </w:sdt>
        <w:sdt>
          <w:sdtPr>
            <w:id w:val="937945354"/>
            <w:placeholder>
              <w:docPart w:val="AE5DA5EA59224D3FBCEB6BB9C714B19B"/>
            </w:placeholder>
            <w:showingPlcHdr/>
            <w:text/>
          </w:sdtPr>
          <w:sdtEndPr/>
          <w:sdtContent>
            <w:tc>
              <w:tcPr>
                <w:tcW w:w="2338" w:type="dxa"/>
              </w:tcPr>
              <w:p w14:paraId="7EF73934" w14:textId="29958D87" w:rsidR="00A474AA" w:rsidRDefault="00857A78" w:rsidP="00112675">
                <w:pPr>
                  <w:cnfStyle w:val="000000100000" w:firstRow="0" w:lastRow="0" w:firstColumn="0" w:lastColumn="0" w:oddVBand="0" w:evenVBand="0" w:oddHBand="1" w:evenHBand="0" w:firstRowFirstColumn="0" w:firstRowLastColumn="0" w:lastRowFirstColumn="0" w:lastRowLastColumn="0"/>
                </w:pPr>
                <w:r>
                  <w:rPr>
                    <w:rStyle w:val="PlaceholderText"/>
                  </w:rPr>
                  <w:t>Enter text here</w:t>
                </w:r>
              </w:p>
            </w:tc>
          </w:sdtContent>
        </w:sdt>
      </w:tr>
      <w:tr w:rsidR="00A474AA" w14:paraId="44FFB66E" w14:textId="77777777" w:rsidTr="00112675">
        <w:trPr>
          <w:jc w:val="center"/>
        </w:trPr>
        <w:sdt>
          <w:sdtPr>
            <w:id w:val="-1744020891"/>
            <w:placeholder>
              <w:docPart w:val="ED18D914A1EA42B19F13E336E79EE110"/>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2337" w:type="dxa"/>
              </w:tcPr>
              <w:p w14:paraId="40DD4DE7" w14:textId="7F5AFCAB" w:rsidR="00A474AA" w:rsidRDefault="00857A78" w:rsidP="00112675">
                <w:r>
                  <w:rPr>
                    <w:rStyle w:val="PlaceholderText"/>
                  </w:rPr>
                  <w:t>Enter text here</w:t>
                </w:r>
              </w:p>
            </w:tc>
          </w:sdtContent>
        </w:sdt>
        <w:sdt>
          <w:sdtPr>
            <w:id w:val="-901523249"/>
            <w:placeholder>
              <w:docPart w:val="B79F1E604CC4430582F8F01C76E82889"/>
            </w:placeholder>
            <w:showingPlcHdr/>
            <w:text/>
          </w:sdtPr>
          <w:sdtEndPr/>
          <w:sdtContent>
            <w:tc>
              <w:tcPr>
                <w:tcW w:w="2337" w:type="dxa"/>
              </w:tcPr>
              <w:p w14:paraId="050261A0" w14:textId="5BC5F7F3" w:rsidR="00A474AA" w:rsidRDefault="00857A78" w:rsidP="00112675">
                <w:pPr>
                  <w:cnfStyle w:val="000000000000" w:firstRow="0" w:lastRow="0" w:firstColumn="0" w:lastColumn="0" w:oddVBand="0" w:evenVBand="0" w:oddHBand="0" w:evenHBand="0" w:firstRowFirstColumn="0" w:firstRowLastColumn="0" w:lastRowFirstColumn="0" w:lastRowLastColumn="0"/>
                </w:pPr>
                <w:r>
                  <w:rPr>
                    <w:rStyle w:val="PlaceholderText"/>
                  </w:rPr>
                  <w:t>Enter text here</w:t>
                </w:r>
              </w:p>
            </w:tc>
          </w:sdtContent>
        </w:sdt>
        <w:sdt>
          <w:sdtPr>
            <w:id w:val="1005868700"/>
            <w:placeholder>
              <w:docPart w:val="E97F9235D75344F7B4AC5EE665C77B31"/>
            </w:placeholder>
            <w:showingPlcHdr/>
            <w:text/>
          </w:sdtPr>
          <w:sdtEndPr/>
          <w:sdtContent>
            <w:tc>
              <w:tcPr>
                <w:tcW w:w="2338" w:type="dxa"/>
              </w:tcPr>
              <w:p w14:paraId="4767EE46" w14:textId="7F90F16A" w:rsidR="00A474AA" w:rsidRDefault="00857A78" w:rsidP="00112675">
                <w:pPr>
                  <w:cnfStyle w:val="000000000000" w:firstRow="0" w:lastRow="0" w:firstColumn="0" w:lastColumn="0" w:oddVBand="0" w:evenVBand="0" w:oddHBand="0" w:evenHBand="0" w:firstRowFirstColumn="0" w:firstRowLastColumn="0" w:lastRowFirstColumn="0" w:lastRowLastColumn="0"/>
                </w:pPr>
                <w:r>
                  <w:rPr>
                    <w:rStyle w:val="PlaceholderText"/>
                  </w:rPr>
                  <w:t>Enter text here</w:t>
                </w:r>
              </w:p>
            </w:tc>
          </w:sdtContent>
        </w:sdt>
        <w:sdt>
          <w:sdtPr>
            <w:id w:val="-438379837"/>
            <w:placeholder>
              <w:docPart w:val="DF6C3C6803724F6FAED565E3E40C7CE0"/>
            </w:placeholder>
            <w:showingPlcHdr/>
            <w:text/>
          </w:sdtPr>
          <w:sdtEndPr/>
          <w:sdtContent>
            <w:tc>
              <w:tcPr>
                <w:tcW w:w="2338" w:type="dxa"/>
              </w:tcPr>
              <w:p w14:paraId="792CC147" w14:textId="1DB9CDD6" w:rsidR="00A474AA" w:rsidRDefault="00857A78" w:rsidP="00112675">
                <w:pPr>
                  <w:cnfStyle w:val="000000000000" w:firstRow="0" w:lastRow="0" w:firstColumn="0" w:lastColumn="0" w:oddVBand="0" w:evenVBand="0" w:oddHBand="0" w:evenHBand="0" w:firstRowFirstColumn="0" w:firstRowLastColumn="0" w:lastRowFirstColumn="0" w:lastRowLastColumn="0"/>
                </w:pPr>
                <w:r>
                  <w:rPr>
                    <w:rStyle w:val="PlaceholderText"/>
                  </w:rPr>
                  <w:t>Enter text here</w:t>
                </w:r>
              </w:p>
            </w:tc>
          </w:sdtContent>
        </w:sdt>
      </w:tr>
      <w:tr w:rsidR="00A474AA" w14:paraId="291DBA03" w14:textId="77777777" w:rsidTr="00112675">
        <w:trPr>
          <w:cnfStyle w:val="000000100000" w:firstRow="0" w:lastRow="0" w:firstColumn="0" w:lastColumn="0" w:oddVBand="0" w:evenVBand="0" w:oddHBand="1" w:evenHBand="0" w:firstRowFirstColumn="0" w:firstRowLastColumn="0" w:lastRowFirstColumn="0" w:lastRowLastColumn="0"/>
          <w:jc w:val="center"/>
        </w:trPr>
        <w:sdt>
          <w:sdtPr>
            <w:id w:val="-1548450834"/>
            <w:placeholder>
              <w:docPart w:val="C8EBCF6CC7594AFCA20B9283E031577E"/>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2337" w:type="dxa"/>
              </w:tcPr>
              <w:p w14:paraId="21067AB2" w14:textId="1891118E" w:rsidR="00A474AA" w:rsidRDefault="00857A78" w:rsidP="00112675">
                <w:r>
                  <w:rPr>
                    <w:rStyle w:val="PlaceholderText"/>
                  </w:rPr>
                  <w:t>Enter text here</w:t>
                </w:r>
              </w:p>
            </w:tc>
          </w:sdtContent>
        </w:sdt>
        <w:sdt>
          <w:sdtPr>
            <w:id w:val="-227530697"/>
            <w:placeholder>
              <w:docPart w:val="FE9B04998B39470AB7DD515199C4F45C"/>
            </w:placeholder>
            <w:showingPlcHdr/>
            <w:text/>
          </w:sdtPr>
          <w:sdtEndPr/>
          <w:sdtContent>
            <w:tc>
              <w:tcPr>
                <w:tcW w:w="2337" w:type="dxa"/>
              </w:tcPr>
              <w:p w14:paraId="109DC540" w14:textId="1C72C032" w:rsidR="00A474AA" w:rsidRDefault="00857A78" w:rsidP="00112675">
                <w:pPr>
                  <w:cnfStyle w:val="000000100000" w:firstRow="0" w:lastRow="0" w:firstColumn="0" w:lastColumn="0" w:oddVBand="0" w:evenVBand="0" w:oddHBand="1" w:evenHBand="0" w:firstRowFirstColumn="0" w:firstRowLastColumn="0" w:lastRowFirstColumn="0" w:lastRowLastColumn="0"/>
                </w:pPr>
                <w:r>
                  <w:rPr>
                    <w:rStyle w:val="PlaceholderText"/>
                  </w:rPr>
                  <w:t>Enter text here</w:t>
                </w:r>
              </w:p>
            </w:tc>
          </w:sdtContent>
        </w:sdt>
        <w:sdt>
          <w:sdtPr>
            <w:id w:val="1686551938"/>
            <w:placeholder>
              <w:docPart w:val="69BD352D245F4303A14080E4205AD101"/>
            </w:placeholder>
            <w:showingPlcHdr/>
            <w:text/>
          </w:sdtPr>
          <w:sdtEndPr/>
          <w:sdtContent>
            <w:tc>
              <w:tcPr>
                <w:tcW w:w="2338" w:type="dxa"/>
              </w:tcPr>
              <w:p w14:paraId="0FA4DFC6" w14:textId="35C98865" w:rsidR="00A474AA" w:rsidRDefault="00857A78" w:rsidP="00112675">
                <w:pPr>
                  <w:cnfStyle w:val="000000100000" w:firstRow="0" w:lastRow="0" w:firstColumn="0" w:lastColumn="0" w:oddVBand="0" w:evenVBand="0" w:oddHBand="1" w:evenHBand="0" w:firstRowFirstColumn="0" w:firstRowLastColumn="0" w:lastRowFirstColumn="0" w:lastRowLastColumn="0"/>
                </w:pPr>
                <w:r>
                  <w:rPr>
                    <w:rStyle w:val="PlaceholderText"/>
                  </w:rPr>
                  <w:t>Enter text here</w:t>
                </w:r>
              </w:p>
            </w:tc>
          </w:sdtContent>
        </w:sdt>
        <w:sdt>
          <w:sdtPr>
            <w:id w:val="-94253586"/>
            <w:placeholder>
              <w:docPart w:val="9AF41615711F46E0AD432490E4F38AC0"/>
            </w:placeholder>
            <w:showingPlcHdr/>
            <w:text/>
          </w:sdtPr>
          <w:sdtEndPr/>
          <w:sdtContent>
            <w:tc>
              <w:tcPr>
                <w:tcW w:w="2338" w:type="dxa"/>
              </w:tcPr>
              <w:p w14:paraId="43297942" w14:textId="00F84428" w:rsidR="00A474AA" w:rsidRDefault="00857A78" w:rsidP="00112675">
                <w:pPr>
                  <w:cnfStyle w:val="000000100000" w:firstRow="0" w:lastRow="0" w:firstColumn="0" w:lastColumn="0" w:oddVBand="0" w:evenVBand="0" w:oddHBand="1" w:evenHBand="0" w:firstRowFirstColumn="0" w:firstRowLastColumn="0" w:lastRowFirstColumn="0" w:lastRowLastColumn="0"/>
                </w:pPr>
                <w:r>
                  <w:rPr>
                    <w:rStyle w:val="PlaceholderText"/>
                  </w:rPr>
                  <w:t>Enter text here</w:t>
                </w:r>
              </w:p>
            </w:tc>
          </w:sdtContent>
        </w:sdt>
      </w:tr>
      <w:tr w:rsidR="00A474AA" w14:paraId="6CD97D66" w14:textId="77777777" w:rsidTr="00112675">
        <w:trPr>
          <w:jc w:val="center"/>
        </w:trPr>
        <w:sdt>
          <w:sdtPr>
            <w:id w:val="731967937"/>
            <w:placeholder>
              <w:docPart w:val="F0974F43B7A14F41A6E2187960EFF063"/>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2337" w:type="dxa"/>
              </w:tcPr>
              <w:p w14:paraId="7475C12E" w14:textId="03351844" w:rsidR="00A474AA" w:rsidRDefault="00857A78" w:rsidP="00112675">
                <w:r>
                  <w:rPr>
                    <w:rStyle w:val="PlaceholderText"/>
                  </w:rPr>
                  <w:t>Enter text here</w:t>
                </w:r>
              </w:p>
            </w:tc>
          </w:sdtContent>
        </w:sdt>
        <w:sdt>
          <w:sdtPr>
            <w:id w:val="-785347090"/>
            <w:placeholder>
              <w:docPart w:val="1234EEAE1699410DBB790A107DC7F1D4"/>
            </w:placeholder>
            <w:showingPlcHdr/>
            <w:text/>
          </w:sdtPr>
          <w:sdtEndPr/>
          <w:sdtContent>
            <w:tc>
              <w:tcPr>
                <w:tcW w:w="2337" w:type="dxa"/>
              </w:tcPr>
              <w:p w14:paraId="6480F579" w14:textId="485C510C" w:rsidR="00A474AA" w:rsidRDefault="00857A78" w:rsidP="00112675">
                <w:pPr>
                  <w:cnfStyle w:val="000000000000" w:firstRow="0" w:lastRow="0" w:firstColumn="0" w:lastColumn="0" w:oddVBand="0" w:evenVBand="0" w:oddHBand="0" w:evenHBand="0" w:firstRowFirstColumn="0" w:firstRowLastColumn="0" w:lastRowFirstColumn="0" w:lastRowLastColumn="0"/>
                </w:pPr>
                <w:r>
                  <w:rPr>
                    <w:rStyle w:val="PlaceholderText"/>
                  </w:rPr>
                  <w:t>Enter text here</w:t>
                </w:r>
              </w:p>
            </w:tc>
          </w:sdtContent>
        </w:sdt>
        <w:sdt>
          <w:sdtPr>
            <w:id w:val="-1304533658"/>
            <w:placeholder>
              <w:docPart w:val="1EFEC1E2D4C1466D9338707CD5E9194D"/>
            </w:placeholder>
            <w:showingPlcHdr/>
            <w:text/>
          </w:sdtPr>
          <w:sdtEndPr/>
          <w:sdtContent>
            <w:tc>
              <w:tcPr>
                <w:tcW w:w="2338" w:type="dxa"/>
              </w:tcPr>
              <w:p w14:paraId="42561539" w14:textId="069954B7" w:rsidR="00A474AA" w:rsidRDefault="00857A78" w:rsidP="00112675">
                <w:pPr>
                  <w:cnfStyle w:val="000000000000" w:firstRow="0" w:lastRow="0" w:firstColumn="0" w:lastColumn="0" w:oddVBand="0" w:evenVBand="0" w:oddHBand="0" w:evenHBand="0" w:firstRowFirstColumn="0" w:firstRowLastColumn="0" w:lastRowFirstColumn="0" w:lastRowLastColumn="0"/>
                </w:pPr>
                <w:r>
                  <w:rPr>
                    <w:rStyle w:val="PlaceholderText"/>
                  </w:rPr>
                  <w:t>Enter text here</w:t>
                </w:r>
              </w:p>
            </w:tc>
          </w:sdtContent>
        </w:sdt>
        <w:sdt>
          <w:sdtPr>
            <w:id w:val="1961456194"/>
            <w:placeholder>
              <w:docPart w:val="92EEC6A4D08D47D492BBBA35A317DBBF"/>
            </w:placeholder>
            <w:showingPlcHdr/>
            <w:text/>
          </w:sdtPr>
          <w:sdtEndPr/>
          <w:sdtContent>
            <w:tc>
              <w:tcPr>
                <w:tcW w:w="2338" w:type="dxa"/>
              </w:tcPr>
              <w:p w14:paraId="7B79059E" w14:textId="0F04D888" w:rsidR="00A474AA" w:rsidRDefault="00857A78" w:rsidP="00112675">
                <w:pPr>
                  <w:cnfStyle w:val="000000000000" w:firstRow="0" w:lastRow="0" w:firstColumn="0" w:lastColumn="0" w:oddVBand="0" w:evenVBand="0" w:oddHBand="0" w:evenHBand="0" w:firstRowFirstColumn="0" w:firstRowLastColumn="0" w:lastRowFirstColumn="0" w:lastRowLastColumn="0"/>
                </w:pPr>
                <w:r>
                  <w:rPr>
                    <w:rStyle w:val="PlaceholderText"/>
                  </w:rPr>
                  <w:t>Enter text here</w:t>
                </w:r>
              </w:p>
            </w:tc>
          </w:sdtContent>
        </w:sdt>
      </w:tr>
    </w:tbl>
    <w:p w14:paraId="1843D2B1" w14:textId="1C68CA15" w:rsidR="00090240" w:rsidRDefault="00090240">
      <w:pPr>
        <w:spacing w:after="160" w:line="259" w:lineRule="auto"/>
        <w:rPr>
          <w:rFonts w:asciiTheme="majorHAnsi" w:eastAsiaTheme="majorEastAsia" w:hAnsiTheme="majorHAnsi" w:cs="Times New Roman (Headings CS)"/>
          <w:iCs/>
          <w:sz w:val="24"/>
        </w:rPr>
      </w:pPr>
      <w:r>
        <w:rPr>
          <w:rFonts w:asciiTheme="majorHAnsi" w:eastAsiaTheme="majorEastAsia" w:hAnsiTheme="majorHAnsi" w:cs="Times New Roman (Headings CS)"/>
          <w:iCs/>
          <w:sz w:val="24"/>
        </w:rPr>
        <w:br w:type="page"/>
      </w:r>
    </w:p>
    <w:p w14:paraId="6EACADC2" w14:textId="40F1D34C" w:rsidR="00A474AA" w:rsidRDefault="00A474AA" w:rsidP="00A474AA">
      <w:pPr>
        <w:pStyle w:val="Heading4"/>
      </w:pPr>
      <w:r>
        <w:lastRenderedPageBreak/>
        <w:t>Eligibility for Employment</w:t>
      </w:r>
    </w:p>
    <w:p w14:paraId="7192E77B" w14:textId="77777777" w:rsidR="00A474AA" w:rsidRDefault="00A474AA" w:rsidP="00A474AA">
      <w:pPr>
        <w:spacing w:after="0"/>
      </w:pPr>
      <w:r>
        <w:t>Please indicate your e</w:t>
      </w:r>
      <w:r w:rsidRPr="00D224D1">
        <w:t xml:space="preserve">ligibility for </w:t>
      </w:r>
      <w:r>
        <w:t>e</w:t>
      </w:r>
      <w:r w:rsidRPr="00D224D1">
        <w:t>mployment</w:t>
      </w:r>
      <w:r>
        <w:t>:</w:t>
      </w:r>
    </w:p>
    <w:tbl>
      <w:tblPr>
        <w:tblStyle w:val="TableGrid"/>
        <w:tblW w:w="0" w:type="auto"/>
        <w:jc w:val="center"/>
        <w:tblLook w:val="04A0" w:firstRow="1" w:lastRow="0" w:firstColumn="1" w:lastColumn="0" w:noHBand="0" w:noVBand="1"/>
      </w:tblPr>
      <w:tblGrid>
        <w:gridCol w:w="2605"/>
        <w:gridCol w:w="436"/>
      </w:tblGrid>
      <w:tr w:rsidR="00A474AA" w14:paraId="742D8467" w14:textId="77777777" w:rsidTr="00112675">
        <w:trPr>
          <w:jc w:val="center"/>
        </w:trPr>
        <w:tc>
          <w:tcPr>
            <w:tcW w:w="2605" w:type="dxa"/>
          </w:tcPr>
          <w:p w14:paraId="2BC74B34" w14:textId="77777777" w:rsidR="00A474AA" w:rsidRDefault="00A474AA" w:rsidP="00112675">
            <w:pPr>
              <w:spacing w:after="0"/>
            </w:pPr>
            <w:r>
              <w:t>Canadian Citizen</w:t>
            </w:r>
          </w:p>
        </w:tc>
        <w:sdt>
          <w:sdtPr>
            <w:id w:val="1083338374"/>
            <w14:checkbox>
              <w14:checked w14:val="0"/>
              <w14:checkedState w14:val="2612" w14:font="MS Gothic"/>
              <w14:uncheckedState w14:val="2610" w14:font="MS Gothic"/>
            </w14:checkbox>
          </w:sdtPr>
          <w:sdtEndPr/>
          <w:sdtContent>
            <w:tc>
              <w:tcPr>
                <w:tcW w:w="360" w:type="dxa"/>
              </w:tcPr>
              <w:p w14:paraId="179CC490" w14:textId="382BA399" w:rsidR="00A474AA" w:rsidRDefault="005D0E2C" w:rsidP="00112675">
                <w:pPr>
                  <w:spacing w:after="0"/>
                </w:pPr>
                <w:r>
                  <w:rPr>
                    <w:rFonts w:ascii="MS Gothic" w:eastAsia="MS Gothic" w:hAnsi="MS Gothic" w:hint="eastAsia"/>
                  </w:rPr>
                  <w:t>☐</w:t>
                </w:r>
              </w:p>
            </w:tc>
          </w:sdtContent>
        </w:sdt>
      </w:tr>
      <w:tr w:rsidR="00A474AA" w14:paraId="1E8F5DBD" w14:textId="77777777" w:rsidTr="00112675">
        <w:trPr>
          <w:jc w:val="center"/>
        </w:trPr>
        <w:tc>
          <w:tcPr>
            <w:tcW w:w="2605" w:type="dxa"/>
          </w:tcPr>
          <w:p w14:paraId="113D572F" w14:textId="77777777" w:rsidR="00A474AA" w:rsidRDefault="00A474AA" w:rsidP="00112675">
            <w:pPr>
              <w:spacing w:after="0"/>
            </w:pPr>
            <w:r>
              <w:t>Permanent Resident</w:t>
            </w:r>
          </w:p>
        </w:tc>
        <w:sdt>
          <w:sdtPr>
            <w:id w:val="1646772042"/>
            <w14:checkbox>
              <w14:checked w14:val="0"/>
              <w14:checkedState w14:val="2612" w14:font="MS Gothic"/>
              <w14:uncheckedState w14:val="2610" w14:font="MS Gothic"/>
            </w14:checkbox>
          </w:sdtPr>
          <w:sdtEndPr/>
          <w:sdtContent>
            <w:tc>
              <w:tcPr>
                <w:tcW w:w="360" w:type="dxa"/>
              </w:tcPr>
              <w:p w14:paraId="794671F9" w14:textId="73B65876" w:rsidR="00A474AA" w:rsidRDefault="005D0E2C" w:rsidP="00112675">
                <w:pPr>
                  <w:spacing w:after="0"/>
                </w:pPr>
                <w:r>
                  <w:rPr>
                    <w:rFonts w:ascii="MS Gothic" w:eastAsia="MS Gothic" w:hAnsi="MS Gothic" w:hint="eastAsia"/>
                  </w:rPr>
                  <w:t>☐</w:t>
                </w:r>
              </w:p>
            </w:tc>
          </w:sdtContent>
        </w:sdt>
      </w:tr>
      <w:tr w:rsidR="00A474AA" w14:paraId="11BD6842" w14:textId="77777777" w:rsidTr="00112675">
        <w:trPr>
          <w:jc w:val="center"/>
        </w:trPr>
        <w:tc>
          <w:tcPr>
            <w:tcW w:w="2605" w:type="dxa"/>
          </w:tcPr>
          <w:p w14:paraId="7D0BCDEF" w14:textId="77777777" w:rsidR="00A474AA" w:rsidRDefault="00A474AA" w:rsidP="00112675">
            <w:pPr>
              <w:spacing w:after="0"/>
            </w:pPr>
            <w:r>
              <w:t>Visa Student</w:t>
            </w:r>
          </w:p>
        </w:tc>
        <w:sdt>
          <w:sdtPr>
            <w:id w:val="536170944"/>
            <w14:checkbox>
              <w14:checked w14:val="0"/>
              <w14:checkedState w14:val="2612" w14:font="MS Gothic"/>
              <w14:uncheckedState w14:val="2610" w14:font="MS Gothic"/>
            </w14:checkbox>
          </w:sdtPr>
          <w:sdtEndPr/>
          <w:sdtContent>
            <w:tc>
              <w:tcPr>
                <w:tcW w:w="360" w:type="dxa"/>
              </w:tcPr>
              <w:p w14:paraId="48E84575" w14:textId="3D9473C5" w:rsidR="00A474AA" w:rsidRDefault="005D0E2C" w:rsidP="00112675">
                <w:pPr>
                  <w:spacing w:after="0"/>
                </w:pPr>
                <w:r>
                  <w:rPr>
                    <w:rFonts w:ascii="MS Gothic" w:eastAsia="MS Gothic" w:hAnsi="MS Gothic" w:hint="eastAsia"/>
                  </w:rPr>
                  <w:t>☐</w:t>
                </w:r>
              </w:p>
            </w:tc>
          </w:sdtContent>
        </w:sdt>
      </w:tr>
    </w:tbl>
    <w:p w14:paraId="2A555BC8" w14:textId="756A6FD9" w:rsidR="00A474AA" w:rsidRPr="00D224D1" w:rsidRDefault="00A474AA" w:rsidP="00A474AA">
      <w:pPr>
        <w:spacing w:before="240"/>
      </w:pPr>
      <w:r>
        <w:t xml:space="preserve">If you are a visa student, do you hold a permit allowing you work in Canada throughout the dates indicated below? </w:t>
      </w:r>
      <w:sdt>
        <w:sdtPr>
          <w:id w:val="-173038913"/>
          <w:placeholder>
            <w:docPart w:val="38ECA876F7CC4AFA9BB9BDFF41218EE4"/>
          </w:placeholder>
          <w:showingPlcHdr/>
          <w:dropDownList>
            <w:listItem w:displayText="Yes" w:value="Yes"/>
            <w:listItem w:displayText="No" w:value="No"/>
          </w:dropDownList>
        </w:sdtPr>
        <w:sdtEndPr/>
        <w:sdtContent>
          <w:r w:rsidR="00210BD5" w:rsidRPr="007D1608">
            <w:rPr>
              <w:rStyle w:val="PlaceholderText"/>
            </w:rPr>
            <w:t>Choose an item.</w:t>
          </w:r>
        </w:sdtContent>
      </w:sdt>
    </w:p>
    <w:p w14:paraId="27AEDD27" w14:textId="77777777" w:rsidR="00A474AA" w:rsidRDefault="00A474AA" w:rsidP="00A474AA">
      <w:pPr>
        <w:spacing w:after="0"/>
      </w:pPr>
      <w:r>
        <w:t>If you are a member of the York community, please include your information below:</w:t>
      </w:r>
    </w:p>
    <w:tbl>
      <w:tblPr>
        <w:tblStyle w:val="TableGrid"/>
        <w:tblW w:w="0" w:type="auto"/>
        <w:jc w:val="center"/>
        <w:tblLook w:val="04A0" w:firstRow="1" w:lastRow="0" w:firstColumn="1" w:lastColumn="0" w:noHBand="0" w:noVBand="1"/>
      </w:tblPr>
      <w:tblGrid>
        <w:gridCol w:w="3686"/>
        <w:gridCol w:w="2794"/>
      </w:tblGrid>
      <w:tr w:rsidR="00A474AA" w:rsidRPr="009140A7" w14:paraId="4D25AF65" w14:textId="77777777" w:rsidTr="00112675">
        <w:trPr>
          <w:jc w:val="center"/>
        </w:trPr>
        <w:tc>
          <w:tcPr>
            <w:tcW w:w="3686" w:type="dxa"/>
          </w:tcPr>
          <w:p w14:paraId="7A66DE4E" w14:textId="77777777" w:rsidR="00A474AA" w:rsidRPr="009140A7" w:rsidRDefault="00A474AA" w:rsidP="00112675">
            <w:pPr>
              <w:spacing w:after="0"/>
              <w:jc w:val="right"/>
              <w:rPr>
                <w:b/>
                <w:bCs/>
              </w:rPr>
            </w:pPr>
            <w:r w:rsidRPr="009140A7">
              <w:rPr>
                <w:b/>
                <w:bCs/>
              </w:rPr>
              <w:t>York University Employee ID:</w:t>
            </w:r>
          </w:p>
        </w:tc>
        <w:sdt>
          <w:sdtPr>
            <w:id w:val="1902331514"/>
            <w:placeholder>
              <w:docPart w:val="E1FAB83C2BF14842A7755A6339803476"/>
            </w:placeholder>
            <w:showingPlcHdr/>
            <w:text/>
          </w:sdtPr>
          <w:sdtEndPr/>
          <w:sdtContent>
            <w:tc>
              <w:tcPr>
                <w:tcW w:w="2794" w:type="dxa"/>
              </w:tcPr>
              <w:p w14:paraId="576B5EEE" w14:textId="34854022" w:rsidR="00A474AA" w:rsidRPr="009140A7" w:rsidRDefault="00857A78" w:rsidP="00112675">
                <w:pPr>
                  <w:spacing w:after="0"/>
                </w:pPr>
                <w:r>
                  <w:rPr>
                    <w:rStyle w:val="PlaceholderText"/>
                  </w:rPr>
                  <w:t>Enter text here</w:t>
                </w:r>
              </w:p>
            </w:tc>
          </w:sdtContent>
        </w:sdt>
      </w:tr>
      <w:tr w:rsidR="00A474AA" w:rsidRPr="009140A7" w14:paraId="1EB204E5" w14:textId="77777777" w:rsidTr="00112675">
        <w:trPr>
          <w:jc w:val="center"/>
        </w:trPr>
        <w:tc>
          <w:tcPr>
            <w:tcW w:w="3686" w:type="dxa"/>
          </w:tcPr>
          <w:p w14:paraId="39C694DA" w14:textId="77777777" w:rsidR="00A474AA" w:rsidRPr="009140A7" w:rsidRDefault="00A474AA" w:rsidP="00112675">
            <w:pPr>
              <w:spacing w:after="0"/>
              <w:jc w:val="right"/>
              <w:rPr>
                <w:b/>
                <w:bCs/>
              </w:rPr>
            </w:pPr>
            <w:r w:rsidRPr="009140A7">
              <w:rPr>
                <w:b/>
                <w:bCs/>
              </w:rPr>
              <w:t>York University Student Number:</w:t>
            </w:r>
          </w:p>
        </w:tc>
        <w:sdt>
          <w:sdtPr>
            <w:id w:val="1323693266"/>
            <w:placeholder>
              <w:docPart w:val="238F7C446E2D4535B261017430B452B3"/>
            </w:placeholder>
            <w:showingPlcHdr/>
            <w:text/>
          </w:sdtPr>
          <w:sdtEndPr/>
          <w:sdtContent>
            <w:tc>
              <w:tcPr>
                <w:tcW w:w="2794" w:type="dxa"/>
              </w:tcPr>
              <w:p w14:paraId="12493CE6" w14:textId="7436F745" w:rsidR="00A474AA" w:rsidRPr="009140A7" w:rsidRDefault="00857A78" w:rsidP="00112675">
                <w:pPr>
                  <w:spacing w:after="0"/>
                </w:pPr>
                <w:r>
                  <w:rPr>
                    <w:rStyle w:val="PlaceholderText"/>
                  </w:rPr>
                  <w:t>Enter text here</w:t>
                </w:r>
              </w:p>
            </w:tc>
          </w:sdtContent>
        </w:sdt>
      </w:tr>
    </w:tbl>
    <w:p w14:paraId="37C86C97" w14:textId="77777777" w:rsidR="00D224D1" w:rsidRDefault="00D224D1" w:rsidP="00A474AA">
      <w:pPr>
        <w:pStyle w:val="Heading2"/>
        <w:spacing w:after="0"/>
      </w:pPr>
      <w:r w:rsidRPr="00D224D1">
        <w:t>Section 2: Biography</w:t>
      </w:r>
    </w:p>
    <w:p w14:paraId="113473E0" w14:textId="77777777" w:rsidR="00D224D1" w:rsidRDefault="00D224D1" w:rsidP="009140A7">
      <w:r w:rsidRPr="00D224D1">
        <w:t>Each instructor must submit a short bio which will be shared with parents and students to promote your course.</w:t>
      </w:r>
    </w:p>
    <w:p w14:paraId="0FEA3ED3" w14:textId="77777777" w:rsidR="00D224D1" w:rsidRDefault="00D224D1" w:rsidP="00A474AA">
      <w:pPr>
        <w:pStyle w:val="Heading3"/>
      </w:pPr>
      <w:r w:rsidRPr="00D224D1">
        <w:t>Biography – Instructor A</w:t>
      </w:r>
    </w:p>
    <w:p w14:paraId="2DAC59EB" w14:textId="77777777" w:rsidR="00D224D1" w:rsidRDefault="00D224D1" w:rsidP="006544CF">
      <w:pPr>
        <w:spacing w:after="0"/>
      </w:pPr>
      <w:r w:rsidRPr="00D224D1">
        <w:t>Instructor Bio:</w:t>
      </w:r>
    </w:p>
    <w:sdt>
      <w:sdtPr>
        <w:id w:val="1895156689"/>
        <w:placeholder>
          <w:docPart w:val="94ED9A836BEA4029B64DD7DD245D8C8C"/>
        </w:placeholder>
        <w:showingPlcHdr/>
        <w:text/>
      </w:sdtPr>
      <w:sdtEndPr/>
      <w:sdtContent>
        <w:p w14:paraId="55C06FD6" w14:textId="32B71417" w:rsidR="006544CF" w:rsidRDefault="00036EEC" w:rsidP="009140A7">
          <w:r w:rsidRPr="00036EEC">
            <w:rPr>
              <w:b/>
              <w:bCs/>
              <w:color w:val="808080"/>
            </w:rPr>
            <w:t>Sample Bio:</w:t>
          </w:r>
          <w:r w:rsidRPr="00036EEC">
            <w:rPr>
              <w:color w:val="808080"/>
            </w:rPr>
            <w:t xml:space="preserve"> Prof. Michael Chen graduated from Northwestern University with a PhD degree in Industrial Engineering and Management Science. Michael's research focuses on mathematical modeling of sophisticated business/industry/government management problems and fast computer algorithms for solution seeking. Michael's research is supported by the National Science and Engineering Council of Canada. Since joining York University in 2009, Michael has taught multiple courses in mathematical modelling and has been a popular teacher in this area. Michael's students are working for business intelligence or analysis department at IBM, Walmart, banks, and insurance companies.</w:t>
          </w:r>
        </w:p>
      </w:sdtContent>
    </w:sdt>
    <w:p w14:paraId="7207FA72" w14:textId="7863F49E" w:rsidR="00D224D1" w:rsidRDefault="00D224D1" w:rsidP="00A474AA">
      <w:pPr>
        <w:pStyle w:val="Heading3"/>
      </w:pPr>
      <w:r w:rsidRPr="00D224D1">
        <w:t>Biography – Instructor B</w:t>
      </w:r>
    </w:p>
    <w:p w14:paraId="1ED2FA65" w14:textId="77777777" w:rsidR="00D224D1" w:rsidRDefault="00D224D1" w:rsidP="006544CF">
      <w:pPr>
        <w:spacing w:after="0"/>
      </w:pPr>
      <w:r w:rsidRPr="00D224D1">
        <w:t>Instructor Bio:</w:t>
      </w:r>
    </w:p>
    <w:sdt>
      <w:sdtPr>
        <w:id w:val="2054195083"/>
        <w:placeholder>
          <w:docPart w:val="3DB759F83B7942B4BAD2BF5CC73634F5"/>
        </w:placeholder>
        <w:showingPlcHdr/>
        <w:text/>
      </w:sdtPr>
      <w:sdtEndPr/>
      <w:sdtContent>
        <w:p w14:paraId="2DA25274" w14:textId="77B347B0" w:rsidR="006544CF" w:rsidRDefault="00857A78" w:rsidP="009140A7">
          <w:r>
            <w:rPr>
              <w:rStyle w:val="PlaceholderText"/>
            </w:rPr>
            <w:t>Enter text here</w:t>
          </w:r>
        </w:p>
      </w:sdtContent>
    </w:sdt>
    <w:p w14:paraId="5AB9E419" w14:textId="77777777" w:rsidR="00036EEC" w:rsidRDefault="00036EEC">
      <w:pPr>
        <w:spacing w:after="160" w:line="259" w:lineRule="auto"/>
        <w:rPr>
          <w:rFonts w:asciiTheme="majorHAnsi" w:eastAsiaTheme="majorEastAsia" w:hAnsiTheme="majorHAnsi" w:cstheme="majorBidi"/>
          <w:color w:val="E31837" w:themeColor="accent1"/>
          <w:sz w:val="28"/>
          <w:szCs w:val="26"/>
        </w:rPr>
      </w:pPr>
      <w:r>
        <w:br w:type="page"/>
      </w:r>
    </w:p>
    <w:p w14:paraId="58023662" w14:textId="3650F453" w:rsidR="00D224D1" w:rsidRPr="00D224D1" w:rsidRDefault="00D224D1" w:rsidP="00A474AA">
      <w:pPr>
        <w:pStyle w:val="Heading2"/>
      </w:pPr>
      <w:r w:rsidRPr="00D224D1">
        <w:lastRenderedPageBreak/>
        <w:t>Section 3: Outline of Teaching Experience and Resume</w:t>
      </w:r>
    </w:p>
    <w:p w14:paraId="0189590B" w14:textId="77777777" w:rsidR="00647704" w:rsidRDefault="00D224D1" w:rsidP="00647704">
      <w:pPr>
        <w:spacing w:after="0"/>
      </w:pPr>
      <w:r w:rsidRPr="00D224D1">
        <w:t>Resume of each Instructor to be attached separately.</w:t>
      </w:r>
      <w:r w:rsidR="00D929B1">
        <w:t xml:space="preserve"> </w:t>
      </w:r>
    </w:p>
    <w:p w14:paraId="5C58BC97" w14:textId="5FF5614B" w:rsidR="00D224D1" w:rsidRDefault="00E214D4" w:rsidP="00647704">
      <w:pPr>
        <w:ind w:firstLine="720"/>
      </w:pPr>
      <w:sdt>
        <w:sdtPr>
          <w:id w:val="-1031185826"/>
          <w14:checkbox>
            <w14:checked w14:val="0"/>
            <w14:checkedState w14:val="2612" w14:font="MS Gothic"/>
            <w14:uncheckedState w14:val="2610" w14:font="MS Gothic"/>
          </w14:checkbox>
        </w:sdtPr>
        <w:sdtEndPr/>
        <w:sdtContent>
          <w:r w:rsidR="00647704">
            <w:rPr>
              <w:rFonts w:ascii="MS Gothic" w:eastAsia="MS Gothic" w:hAnsi="MS Gothic" w:hint="eastAsia"/>
            </w:rPr>
            <w:t>☐</w:t>
          </w:r>
        </w:sdtContent>
      </w:sdt>
      <w:r w:rsidR="00497469">
        <w:t xml:space="preserve"> Resume is attached</w:t>
      </w:r>
    </w:p>
    <w:p w14:paraId="61EABCDE" w14:textId="5B1F56FB" w:rsidR="00D224D1" w:rsidRPr="00D224D1" w:rsidRDefault="00D224D1" w:rsidP="00A474AA">
      <w:pPr>
        <w:pStyle w:val="Heading2"/>
      </w:pPr>
      <w:r w:rsidRPr="00D224D1">
        <w:t>Section 4: Substitute Instructor</w:t>
      </w:r>
    </w:p>
    <w:p w14:paraId="581D217C" w14:textId="77777777" w:rsidR="00D224D1" w:rsidRPr="00D72BD8" w:rsidRDefault="00D224D1" w:rsidP="009140A7">
      <w:r w:rsidRPr="00D72BD8">
        <w:t>This section does not apply if you are planning to teach a course with two or more Instructors.</w:t>
      </w:r>
    </w:p>
    <w:p w14:paraId="78A83D9A" w14:textId="37EF1AA4" w:rsidR="00D224D1" w:rsidRDefault="00D224D1" w:rsidP="009140A7">
      <w:r w:rsidRPr="00D224D1">
        <w:t xml:space="preserve">In the event that you are called away on emergency or too sick to teach, please list a substitute who will be available to teach the course in your absence (preferably someone from your lab). </w:t>
      </w:r>
    </w:p>
    <w:tbl>
      <w:tblPr>
        <w:tblStyle w:val="TableGrid"/>
        <w:tblW w:w="0" w:type="auto"/>
        <w:jc w:val="center"/>
        <w:tblLook w:val="04A0" w:firstRow="1" w:lastRow="0" w:firstColumn="1" w:lastColumn="0" w:noHBand="0" w:noVBand="1"/>
      </w:tblPr>
      <w:tblGrid>
        <w:gridCol w:w="2065"/>
        <w:gridCol w:w="4320"/>
      </w:tblGrid>
      <w:tr w:rsidR="00A474AA" w:rsidRPr="001E1C63" w14:paraId="49273FF9" w14:textId="77777777" w:rsidTr="00112675">
        <w:trPr>
          <w:jc w:val="center"/>
        </w:trPr>
        <w:tc>
          <w:tcPr>
            <w:tcW w:w="2065" w:type="dxa"/>
          </w:tcPr>
          <w:p w14:paraId="30490DAE" w14:textId="77777777" w:rsidR="00A474AA" w:rsidRPr="001E1C63" w:rsidRDefault="00A474AA" w:rsidP="00112675">
            <w:pPr>
              <w:spacing w:after="0"/>
              <w:jc w:val="right"/>
              <w:rPr>
                <w:b/>
                <w:bCs/>
              </w:rPr>
            </w:pPr>
            <w:r w:rsidRPr="001E1C63">
              <w:rPr>
                <w:b/>
                <w:bCs/>
              </w:rPr>
              <w:t>Title (Mr/Ms/Dr):</w:t>
            </w:r>
          </w:p>
        </w:tc>
        <w:sdt>
          <w:sdtPr>
            <w:id w:val="1648247438"/>
            <w:placeholder>
              <w:docPart w:val="DB573B9392CE45DF939ACD49234C917C"/>
            </w:placeholder>
            <w:showingPlcHdr/>
            <w:text/>
          </w:sdtPr>
          <w:sdtEndPr/>
          <w:sdtContent>
            <w:tc>
              <w:tcPr>
                <w:tcW w:w="4320" w:type="dxa"/>
              </w:tcPr>
              <w:p w14:paraId="7D9E9E2E" w14:textId="546E496A" w:rsidR="00A474AA" w:rsidRPr="001E1C63" w:rsidRDefault="00857A78" w:rsidP="00112675">
                <w:pPr>
                  <w:spacing w:after="0"/>
                </w:pPr>
                <w:r>
                  <w:rPr>
                    <w:rStyle w:val="PlaceholderText"/>
                  </w:rPr>
                  <w:t>Enter text here</w:t>
                </w:r>
              </w:p>
            </w:tc>
          </w:sdtContent>
        </w:sdt>
      </w:tr>
      <w:tr w:rsidR="00A474AA" w:rsidRPr="001E1C63" w14:paraId="3A172E76" w14:textId="77777777" w:rsidTr="00112675">
        <w:trPr>
          <w:jc w:val="center"/>
        </w:trPr>
        <w:tc>
          <w:tcPr>
            <w:tcW w:w="2065" w:type="dxa"/>
          </w:tcPr>
          <w:p w14:paraId="01CE17A4" w14:textId="77777777" w:rsidR="00A474AA" w:rsidRPr="001E1C63" w:rsidRDefault="00A474AA" w:rsidP="00112675">
            <w:pPr>
              <w:spacing w:after="0"/>
              <w:jc w:val="right"/>
              <w:rPr>
                <w:b/>
                <w:bCs/>
              </w:rPr>
            </w:pPr>
            <w:r w:rsidRPr="001E1C63">
              <w:rPr>
                <w:b/>
                <w:bCs/>
              </w:rPr>
              <w:t>First Name:</w:t>
            </w:r>
          </w:p>
        </w:tc>
        <w:sdt>
          <w:sdtPr>
            <w:id w:val="1570154014"/>
            <w:placeholder>
              <w:docPart w:val="E4776E6CB6C04919BDEACF5A9AEE3200"/>
            </w:placeholder>
            <w:showingPlcHdr/>
            <w:text/>
          </w:sdtPr>
          <w:sdtEndPr/>
          <w:sdtContent>
            <w:tc>
              <w:tcPr>
                <w:tcW w:w="4320" w:type="dxa"/>
              </w:tcPr>
              <w:p w14:paraId="5A6D9C6F" w14:textId="747E6F9C" w:rsidR="00A474AA" w:rsidRPr="001E1C63" w:rsidRDefault="00857A78" w:rsidP="00112675">
                <w:pPr>
                  <w:spacing w:after="0"/>
                </w:pPr>
                <w:r>
                  <w:rPr>
                    <w:rStyle w:val="PlaceholderText"/>
                  </w:rPr>
                  <w:t>Enter text here</w:t>
                </w:r>
              </w:p>
            </w:tc>
          </w:sdtContent>
        </w:sdt>
      </w:tr>
      <w:tr w:rsidR="00A474AA" w:rsidRPr="001E1C63" w14:paraId="761B21E2" w14:textId="77777777" w:rsidTr="00112675">
        <w:trPr>
          <w:jc w:val="center"/>
        </w:trPr>
        <w:tc>
          <w:tcPr>
            <w:tcW w:w="2065" w:type="dxa"/>
          </w:tcPr>
          <w:p w14:paraId="265E3112" w14:textId="77777777" w:rsidR="00A474AA" w:rsidRPr="001E1C63" w:rsidRDefault="00A474AA" w:rsidP="00112675">
            <w:pPr>
              <w:spacing w:after="0"/>
              <w:jc w:val="right"/>
              <w:rPr>
                <w:b/>
                <w:bCs/>
              </w:rPr>
            </w:pPr>
            <w:r w:rsidRPr="001E1C63">
              <w:rPr>
                <w:b/>
                <w:bCs/>
              </w:rPr>
              <w:t>Last Name:</w:t>
            </w:r>
          </w:p>
        </w:tc>
        <w:sdt>
          <w:sdtPr>
            <w:id w:val="-820659694"/>
            <w:placeholder>
              <w:docPart w:val="E5DCB27A461F45518B54533FC84232D4"/>
            </w:placeholder>
            <w:showingPlcHdr/>
            <w:text/>
          </w:sdtPr>
          <w:sdtEndPr/>
          <w:sdtContent>
            <w:tc>
              <w:tcPr>
                <w:tcW w:w="4320" w:type="dxa"/>
              </w:tcPr>
              <w:p w14:paraId="068D4EF8" w14:textId="147569F7" w:rsidR="00A474AA" w:rsidRPr="001E1C63" w:rsidRDefault="00857A78" w:rsidP="00112675">
                <w:pPr>
                  <w:spacing w:after="0"/>
                </w:pPr>
                <w:r>
                  <w:rPr>
                    <w:rStyle w:val="PlaceholderText"/>
                  </w:rPr>
                  <w:t>Enter text here</w:t>
                </w:r>
              </w:p>
            </w:tc>
          </w:sdtContent>
        </w:sdt>
      </w:tr>
      <w:tr w:rsidR="00A474AA" w:rsidRPr="001E1C63" w14:paraId="34011D57" w14:textId="77777777" w:rsidTr="00112675">
        <w:trPr>
          <w:jc w:val="center"/>
        </w:trPr>
        <w:tc>
          <w:tcPr>
            <w:tcW w:w="2065" w:type="dxa"/>
          </w:tcPr>
          <w:p w14:paraId="09EFD83C" w14:textId="77777777" w:rsidR="00A474AA" w:rsidRPr="001E1C63" w:rsidRDefault="00A474AA" w:rsidP="00112675">
            <w:pPr>
              <w:spacing w:after="0"/>
              <w:jc w:val="right"/>
              <w:rPr>
                <w:b/>
                <w:bCs/>
              </w:rPr>
            </w:pPr>
            <w:r w:rsidRPr="001E1C63">
              <w:rPr>
                <w:b/>
                <w:bCs/>
              </w:rPr>
              <w:t>Email Address:</w:t>
            </w:r>
          </w:p>
        </w:tc>
        <w:sdt>
          <w:sdtPr>
            <w:id w:val="1342349936"/>
            <w:placeholder>
              <w:docPart w:val="C292409185D94F2AA09E1B4C5DE515F9"/>
            </w:placeholder>
            <w:showingPlcHdr/>
            <w:text/>
          </w:sdtPr>
          <w:sdtEndPr/>
          <w:sdtContent>
            <w:tc>
              <w:tcPr>
                <w:tcW w:w="4320" w:type="dxa"/>
              </w:tcPr>
              <w:p w14:paraId="51473676" w14:textId="6F21390C" w:rsidR="00A474AA" w:rsidRPr="001E1C63" w:rsidRDefault="00857A78" w:rsidP="00112675">
                <w:pPr>
                  <w:spacing w:after="0"/>
                </w:pPr>
                <w:r>
                  <w:rPr>
                    <w:rStyle w:val="PlaceholderText"/>
                  </w:rPr>
                  <w:t>Enter text here</w:t>
                </w:r>
              </w:p>
            </w:tc>
          </w:sdtContent>
        </w:sdt>
      </w:tr>
      <w:tr w:rsidR="00A474AA" w:rsidRPr="001E1C63" w14:paraId="075C3BCB" w14:textId="77777777" w:rsidTr="00112675">
        <w:trPr>
          <w:jc w:val="center"/>
        </w:trPr>
        <w:tc>
          <w:tcPr>
            <w:tcW w:w="2065" w:type="dxa"/>
          </w:tcPr>
          <w:p w14:paraId="29CF6F98" w14:textId="77777777" w:rsidR="00A474AA" w:rsidRPr="001E1C63" w:rsidRDefault="00A474AA" w:rsidP="00112675">
            <w:pPr>
              <w:spacing w:after="0"/>
              <w:jc w:val="right"/>
              <w:rPr>
                <w:b/>
                <w:bCs/>
              </w:rPr>
            </w:pPr>
            <w:r w:rsidRPr="001E1C63">
              <w:rPr>
                <w:b/>
                <w:bCs/>
              </w:rPr>
              <w:t>Phone (Day):</w:t>
            </w:r>
          </w:p>
        </w:tc>
        <w:sdt>
          <w:sdtPr>
            <w:id w:val="2139135208"/>
            <w:placeholder>
              <w:docPart w:val="BED3E70F4FBE411DAD894201517701AA"/>
            </w:placeholder>
            <w:showingPlcHdr/>
            <w:text/>
          </w:sdtPr>
          <w:sdtEndPr/>
          <w:sdtContent>
            <w:tc>
              <w:tcPr>
                <w:tcW w:w="4320" w:type="dxa"/>
              </w:tcPr>
              <w:p w14:paraId="15F8DDA8" w14:textId="4E4C353E" w:rsidR="00A474AA" w:rsidRPr="001E1C63" w:rsidRDefault="00857A78" w:rsidP="00112675">
                <w:pPr>
                  <w:spacing w:after="0"/>
                </w:pPr>
                <w:r>
                  <w:rPr>
                    <w:rStyle w:val="PlaceholderText"/>
                  </w:rPr>
                  <w:t>Enter text here</w:t>
                </w:r>
              </w:p>
            </w:tc>
          </w:sdtContent>
        </w:sdt>
      </w:tr>
      <w:tr w:rsidR="00A474AA" w:rsidRPr="001E1C63" w14:paraId="6E4A0CB0" w14:textId="77777777" w:rsidTr="00112675">
        <w:trPr>
          <w:jc w:val="center"/>
        </w:trPr>
        <w:tc>
          <w:tcPr>
            <w:tcW w:w="2065" w:type="dxa"/>
          </w:tcPr>
          <w:p w14:paraId="786E9257" w14:textId="77777777" w:rsidR="00A474AA" w:rsidRPr="001E1C63" w:rsidRDefault="00A474AA" w:rsidP="00112675">
            <w:pPr>
              <w:spacing w:after="0"/>
              <w:jc w:val="right"/>
              <w:rPr>
                <w:b/>
                <w:bCs/>
              </w:rPr>
            </w:pPr>
            <w:r w:rsidRPr="001E1C63">
              <w:rPr>
                <w:b/>
                <w:bCs/>
              </w:rPr>
              <w:t>Phone (Evening):</w:t>
            </w:r>
          </w:p>
        </w:tc>
        <w:sdt>
          <w:sdtPr>
            <w:id w:val="-1399428992"/>
            <w:placeholder>
              <w:docPart w:val="2E5A0139FAA64F7A9926C88E2D9A346B"/>
            </w:placeholder>
            <w:showingPlcHdr/>
            <w:text/>
          </w:sdtPr>
          <w:sdtEndPr/>
          <w:sdtContent>
            <w:tc>
              <w:tcPr>
                <w:tcW w:w="4320" w:type="dxa"/>
              </w:tcPr>
              <w:p w14:paraId="44F10B44" w14:textId="20649752" w:rsidR="00A474AA" w:rsidRPr="001E1C63" w:rsidRDefault="00857A78" w:rsidP="00112675">
                <w:pPr>
                  <w:spacing w:after="0"/>
                </w:pPr>
                <w:r>
                  <w:rPr>
                    <w:rStyle w:val="PlaceholderText"/>
                  </w:rPr>
                  <w:t>Enter text here</w:t>
                </w:r>
              </w:p>
            </w:tc>
          </w:sdtContent>
        </w:sdt>
      </w:tr>
    </w:tbl>
    <w:p w14:paraId="6ADDE0EA" w14:textId="77777777" w:rsidR="00A474AA" w:rsidRPr="00D224D1" w:rsidRDefault="00A474AA" w:rsidP="009140A7"/>
    <w:p w14:paraId="5951104F" w14:textId="77777777" w:rsidR="00A474AA" w:rsidRDefault="00A474AA" w:rsidP="00A474AA">
      <w:pPr>
        <w:spacing w:after="0"/>
      </w:pPr>
      <w:r>
        <w:t>Has</w:t>
      </w:r>
      <w:r w:rsidR="00D224D1" w:rsidRPr="00D224D1">
        <w:t xml:space="preserve"> your substitute agreed to be available to teach your course in the event you are absent</w:t>
      </w:r>
      <w:r>
        <w:t>?</w:t>
      </w:r>
    </w:p>
    <w:sdt>
      <w:sdtPr>
        <w:id w:val="-372467301"/>
        <w:placeholder>
          <w:docPart w:val="7F02EDBE630D4A80855878E18719DFC0"/>
        </w:placeholder>
        <w:showingPlcHdr/>
        <w:dropDownList>
          <w:listItem w:displayText="Yes, they have agreed" w:value="Yes, they have agreed"/>
          <w:listItem w:displayText="No, they have not been informed" w:value="No, they have not been informed"/>
        </w:dropDownList>
      </w:sdtPr>
      <w:sdtEndPr/>
      <w:sdtContent>
        <w:p w14:paraId="70B060C0" w14:textId="397CAA73" w:rsidR="001B45EF" w:rsidRDefault="001B45EF" w:rsidP="00A474AA">
          <w:pPr>
            <w:spacing w:after="0"/>
          </w:pPr>
          <w:r w:rsidRPr="007D1608">
            <w:rPr>
              <w:rStyle w:val="PlaceholderText"/>
            </w:rPr>
            <w:t>Choose an item.</w:t>
          </w:r>
        </w:p>
      </w:sdtContent>
    </w:sdt>
    <w:p w14:paraId="6DE51367" w14:textId="77777777" w:rsidR="00D224D1" w:rsidRDefault="00D224D1" w:rsidP="00A474AA">
      <w:pPr>
        <w:spacing w:before="240"/>
      </w:pPr>
      <w:r w:rsidRPr="00D224D1">
        <w:t>Please note that your substitute will be required to submit a Vulnerable Sector Screen prior to the course commencement. In the event that they must teach the course, full Instructor requirements will be expected (</w:t>
      </w:r>
      <w:proofErr w:type="gramStart"/>
      <w:r w:rsidRPr="00D224D1">
        <w:t>i.e.</w:t>
      </w:r>
      <w:proofErr w:type="gramEnd"/>
      <w:r w:rsidRPr="00D224D1">
        <w:t xml:space="preserve"> WHMIS and Health and Safety documentation). </w:t>
      </w:r>
    </w:p>
    <w:p w14:paraId="2E661CD8" w14:textId="018854C5" w:rsidR="00D224D1" w:rsidRPr="00D224D1" w:rsidRDefault="00D224D1" w:rsidP="009140A7">
      <w:r w:rsidRPr="00D224D1">
        <w:t>In the event that a substitute is unavailable or cannot be provided, an external Instructor may be brought on at your expense to cover the teaching time.</w:t>
      </w:r>
    </w:p>
    <w:p w14:paraId="1E6D5A32" w14:textId="77777777" w:rsidR="00D224D1" w:rsidRPr="00D224D1" w:rsidRDefault="00D224D1" w:rsidP="00A474AA">
      <w:pPr>
        <w:pStyle w:val="Heading2"/>
      </w:pPr>
      <w:r w:rsidRPr="00D224D1">
        <w:t>Section 5: Course Proposal</w:t>
      </w:r>
    </w:p>
    <w:p w14:paraId="2780971B" w14:textId="147D700F" w:rsidR="00D224D1" w:rsidRDefault="00D224D1" w:rsidP="009140A7">
      <w:r w:rsidRPr="00D224D1">
        <w:t xml:space="preserve">The </w:t>
      </w:r>
      <w:r>
        <w:t>Spark Lab Program: Research Stream</w:t>
      </w:r>
      <w:r w:rsidRPr="00D224D1">
        <w:t xml:space="preserve"> aims to develop and offer courses from the various departments in the Faculty of Science at York University. In the past, courses have been challenging and exciting, and offer high school students a unique university level experience. Previous years have included projects that include PCR and Gel Electrophoresis, computer mathematical modelling of the transmission of disease, game programming, and practical computations in astrophysics. </w:t>
      </w:r>
      <w:r w:rsidRPr="00A474AA">
        <w:rPr>
          <w:b/>
          <w:bCs/>
        </w:rPr>
        <w:t>Course proposals that are submitted may be taught in future years by alternate Spark Lab Instructors if you are unable to teach the course.</w:t>
      </w:r>
    </w:p>
    <w:p w14:paraId="0B3D5A12" w14:textId="77777777" w:rsidR="00D224D1" w:rsidRDefault="00D224D1" w:rsidP="009140A7">
      <w:r w:rsidRPr="00D224D1">
        <w:t xml:space="preserve">This year, course proposals that involve field trips and out-of-classroom experiences will be given preference. Course proposals in the following fields of study are particularly requested: </w:t>
      </w:r>
      <w:r w:rsidRPr="00D224D1">
        <w:lastRenderedPageBreak/>
        <w:t xml:space="preserve">Animal Physiology, Biological Chemistry, Astronomy, Math &amp; Technology, and Biological Physics. </w:t>
      </w:r>
    </w:p>
    <w:p w14:paraId="7F108FFB" w14:textId="6CC50C97" w:rsidR="00D224D1" w:rsidRDefault="00D224D1" w:rsidP="009140A7">
      <w:r w:rsidRPr="00A474AA">
        <w:rPr>
          <w:b/>
          <w:bCs/>
        </w:rPr>
        <w:t>Please note:</w:t>
      </w:r>
      <w:r w:rsidRPr="00D224D1">
        <w:t xml:space="preserve"> </w:t>
      </w:r>
      <w:r w:rsidRPr="00A474AA">
        <w:rPr>
          <w:b/>
          <w:bCs/>
        </w:rPr>
        <w:t>Spark Lab is not permitted to use human cells or dangerous toxic substances. Please include safe substitutes when developing your course proposal.</w:t>
      </w:r>
      <w:r w:rsidRPr="00D224D1">
        <w:t xml:space="preserve"> </w:t>
      </w:r>
    </w:p>
    <w:p w14:paraId="5419986B" w14:textId="20683FBF" w:rsidR="00D224D1" w:rsidRPr="00D224D1" w:rsidRDefault="00D224D1" w:rsidP="00A474AA">
      <w:pPr>
        <w:pStyle w:val="Heading3"/>
      </w:pPr>
      <w:r w:rsidRPr="00D224D1">
        <w:t>Course Title</w:t>
      </w:r>
      <w:r w:rsidR="00A474AA">
        <w:t>:</w:t>
      </w:r>
    </w:p>
    <w:p w14:paraId="63DF9CA2" w14:textId="77180714" w:rsidR="00A474AA" w:rsidRDefault="00A474AA" w:rsidP="00A474AA">
      <w:pPr>
        <w:pStyle w:val="ListParagraph"/>
        <w:numPr>
          <w:ilvl w:val="0"/>
          <w:numId w:val="37"/>
        </w:numPr>
      </w:pPr>
      <w:r>
        <w:t>Please indicate your Course Title:</w:t>
      </w:r>
      <w:r w:rsidR="004228A9">
        <w:t xml:space="preserve"> </w:t>
      </w:r>
      <w:sdt>
        <w:sdtPr>
          <w:id w:val="-1968803107"/>
          <w:placeholder>
            <w:docPart w:val="183D4CCDE8E64E258B2753601FE35FC8"/>
          </w:placeholder>
          <w:showingPlcHdr/>
          <w:text/>
        </w:sdtPr>
        <w:sdtEndPr/>
        <w:sdtContent>
          <w:r w:rsidR="004228A9">
            <w:rPr>
              <w:rStyle w:val="PlaceholderText"/>
            </w:rPr>
            <w:t>Enter text here</w:t>
          </w:r>
        </w:sdtContent>
      </w:sdt>
    </w:p>
    <w:p w14:paraId="690C43DD" w14:textId="569261AD" w:rsidR="00A474AA" w:rsidRDefault="00A474AA" w:rsidP="00A474AA">
      <w:pPr>
        <w:pStyle w:val="ListParagraph"/>
        <w:numPr>
          <w:ilvl w:val="0"/>
          <w:numId w:val="37"/>
        </w:numPr>
      </w:pPr>
      <w:r>
        <w:t>Please indicate your p</w:t>
      </w:r>
      <w:r w:rsidR="00D224D1" w:rsidRPr="00D224D1">
        <w:t xml:space="preserve">roposed </w:t>
      </w:r>
      <w:r>
        <w:t>g</w:t>
      </w:r>
      <w:r w:rsidR="00D224D1" w:rsidRPr="00D224D1">
        <w:t xml:space="preserve">rade </w:t>
      </w:r>
      <w:r>
        <w:t>l</w:t>
      </w:r>
      <w:r w:rsidR="00D224D1" w:rsidRPr="00D224D1">
        <w:t>evel:</w:t>
      </w:r>
    </w:p>
    <w:tbl>
      <w:tblPr>
        <w:tblStyle w:val="TableGrid"/>
        <w:tblW w:w="0" w:type="auto"/>
        <w:jc w:val="center"/>
        <w:tblLook w:val="04A0" w:firstRow="1" w:lastRow="0" w:firstColumn="1" w:lastColumn="0" w:noHBand="0" w:noVBand="1"/>
      </w:tblPr>
      <w:tblGrid>
        <w:gridCol w:w="2785"/>
        <w:gridCol w:w="436"/>
      </w:tblGrid>
      <w:tr w:rsidR="00A474AA" w:rsidRPr="00A474AA" w14:paraId="38CA938F" w14:textId="66A407CB" w:rsidTr="00A474AA">
        <w:trPr>
          <w:jc w:val="center"/>
        </w:trPr>
        <w:tc>
          <w:tcPr>
            <w:tcW w:w="2785" w:type="dxa"/>
          </w:tcPr>
          <w:p w14:paraId="550EEDEE" w14:textId="77777777" w:rsidR="00A474AA" w:rsidRPr="00A474AA" w:rsidRDefault="00A474AA" w:rsidP="00A474AA">
            <w:pPr>
              <w:spacing w:after="0"/>
            </w:pPr>
            <w:r w:rsidRPr="00A474AA">
              <w:t>Junior (Grade 9 &amp; 10)</w:t>
            </w:r>
          </w:p>
        </w:tc>
        <w:sdt>
          <w:sdtPr>
            <w:id w:val="132997243"/>
            <w14:checkbox>
              <w14:checked w14:val="0"/>
              <w14:checkedState w14:val="2612" w14:font="MS Gothic"/>
              <w14:uncheckedState w14:val="2610" w14:font="MS Gothic"/>
            </w14:checkbox>
          </w:sdtPr>
          <w:sdtEndPr/>
          <w:sdtContent>
            <w:tc>
              <w:tcPr>
                <w:tcW w:w="360" w:type="dxa"/>
              </w:tcPr>
              <w:p w14:paraId="3DCBD814" w14:textId="59B7834C" w:rsidR="00A474AA" w:rsidRPr="00A474AA" w:rsidRDefault="00403927" w:rsidP="00A474AA">
                <w:pPr>
                  <w:spacing w:after="0"/>
                </w:pPr>
                <w:r>
                  <w:rPr>
                    <w:rFonts w:ascii="MS Gothic" w:eastAsia="MS Gothic" w:hAnsi="MS Gothic" w:hint="eastAsia"/>
                  </w:rPr>
                  <w:t>☐</w:t>
                </w:r>
              </w:p>
            </w:tc>
          </w:sdtContent>
        </w:sdt>
      </w:tr>
      <w:tr w:rsidR="00A474AA" w:rsidRPr="00A474AA" w14:paraId="60BD218B" w14:textId="502D4F3B" w:rsidTr="00A474AA">
        <w:trPr>
          <w:jc w:val="center"/>
        </w:trPr>
        <w:tc>
          <w:tcPr>
            <w:tcW w:w="2785" w:type="dxa"/>
          </w:tcPr>
          <w:p w14:paraId="4E8BB575" w14:textId="77777777" w:rsidR="00A474AA" w:rsidRPr="00A474AA" w:rsidRDefault="00A474AA" w:rsidP="00A474AA">
            <w:pPr>
              <w:spacing w:after="0"/>
            </w:pPr>
            <w:r w:rsidRPr="00A474AA">
              <w:t>Senior (Grade 11 &amp; 12)</w:t>
            </w:r>
          </w:p>
        </w:tc>
        <w:sdt>
          <w:sdtPr>
            <w:id w:val="2085405428"/>
            <w14:checkbox>
              <w14:checked w14:val="0"/>
              <w14:checkedState w14:val="2612" w14:font="MS Gothic"/>
              <w14:uncheckedState w14:val="2610" w14:font="MS Gothic"/>
            </w14:checkbox>
          </w:sdtPr>
          <w:sdtEndPr/>
          <w:sdtContent>
            <w:tc>
              <w:tcPr>
                <w:tcW w:w="360" w:type="dxa"/>
              </w:tcPr>
              <w:p w14:paraId="75456DB6" w14:textId="30411F73" w:rsidR="00A474AA" w:rsidRPr="00A474AA" w:rsidRDefault="00403927" w:rsidP="00A474AA">
                <w:pPr>
                  <w:spacing w:after="0"/>
                </w:pPr>
                <w:r>
                  <w:rPr>
                    <w:rFonts w:ascii="MS Gothic" w:eastAsia="MS Gothic" w:hAnsi="MS Gothic" w:hint="eastAsia"/>
                  </w:rPr>
                  <w:t>☐</w:t>
                </w:r>
              </w:p>
            </w:tc>
          </w:sdtContent>
        </w:sdt>
      </w:tr>
    </w:tbl>
    <w:p w14:paraId="7AD22C8B" w14:textId="433E1372" w:rsidR="00D224D1" w:rsidRPr="00D224D1" w:rsidRDefault="00D224D1" w:rsidP="009140A7">
      <w:r w:rsidRPr="00D224D1">
        <w:t xml:space="preserve">Possible </w:t>
      </w:r>
      <w:r w:rsidR="00A474AA">
        <w:t>course</w:t>
      </w:r>
      <w:r w:rsidR="00A5213A">
        <w:t xml:space="preserve"> topics </w:t>
      </w:r>
      <w:r w:rsidR="00A474AA">
        <w:t>can include</w:t>
      </w:r>
      <w:r w:rsidRPr="00D224D1">
        <w:t>:</w:t>
      </w:r>
    </w:p>
    <w:p w14:paraId="6C03C8E7" w14:textId="77777777" w:rsidR="00D224D1" w:rsidRPr="00D224D1" w:rsidRDefault="00D224D1" w:rsidP="00A474AA">
      <w:pPr>
        <w:pStyle w:val="ListParagraph"/>
        <w:numPr>
          <w:ilvl w:val="0"/>
          <w:numId w:val="36"/>
        </w:numPr>
      </w:pPr>
      <w:r w:rsidRPr="00D224D1">
        <w:t>Biomedical Sciences</w:t>
      </w:r>
    </w:p>
    <w:p w14:paraId="683F4239" w14:textId="77777777" w:rsidR="00D224D1" w:rsidRPr="00D224D1" w:rsidRDefault="00D224D1" w:rsidP="00A474AA">
      <w:pPr>
        <w:pStyle w:val="ListParagraph"/>
        <w:numPr>
          <w:ilvl w:val="0"/>
          <w:numId w:val="36"/>
        </w:numPr>
      </w:pPr>
      <w:r w:rsidRPr="00D224D1">
        <w:t>Laboratory Medicine &amp; Pathobiology</w:t>
      </w:r>
    </w:p>
    <w:p w14:paraId="5DDC6BBB" w14:textId="77777777" w:rsidR="00D224D1" w:rsidRPr="00D224D1" w:rsidRDefault="00D224D1" w:rsidP="00A474AA">
      <w:pPr>
        <w:pStyle w:val="ListParagraph"/>
        <w:numPr>
          <w:ilvl w:val="0"/>
          <w:numId w:val="36"/>
        </w:numPr>
      </w:pPr>
      <w:r w:rsidRPr="00D224D1">
        <w:t>Neuroscience</w:t>
      </w:r>
    </w:p>
    <w:p w14:paraId="6C1DDBC4" w14:textId="77777777" w:rsidR="00D224D1" w:rsidRPr="00D224D1" w:rsidRDefault="00D224D1" w:rsidP="00A474AA">
      <w:pPr>
        <w:pStyle w:val="ListParagraph"/>
        <w:numPr>
          <w:ilvl w:val="0"/>
          <w:numId w:val="36"/>
        </w:numPr>
      </w:pPr>
      <w:r w:rsidRPr="00D224D1">
        <w:t>Physics &amp; Astronomy</w:t>
      </w:r>
    </w:p>
    <w:p w14:paraId="5084F18D" w14:textId="77777777" w:rsidR="00D224D1" w:rsidRPr="00D224D1" w:rsidRDefault="00D224D1" w:rsidP="00A474AA">
      <w:pPr>
        <w:pStyle w:val="ListParagraph"/>
        <w:numPr>
          <w:ilvl w:val="0"/>
          <w:numId w:val="36"/>
        </w:numPr>
      </w:pPr>
      <w:r w:rsidRPr="00D224D1">
        <w:t>Applied Mathematics</w:t>
      </w:r>
    </w:p>
    <w:p w14:paraId="17339819" w14:textId="77777777" w:rsidR="00D224D1" w:rsidRPr="00D224D1" w:rsidRDefault="00D224D1" w:rsidP="00A474AA">
      <w:pPr>
        <w:pStyle w:val="ListParagraph"/>
        <w:numPr>
          <w:ilvl w:val="0"/>
          <w:numId w:val="36"/>
        </w:numPr>
      </w:pPr>
      <w:r w:rsidRPr="00D224D1">
        <w:t>Environmental Biology &amp; Chemistry</w:t>
      </w:r>
    </w:p>
    <w:p w14:paraId="11C338C1" w14:textId="77777777" w:rsidR="00D224D1" w:rsidRDefault="00D224D1" w:rsidP="00A474AA">
      <w:pPr>
        <w:pStyle w:val="ListParagraph"/>
        <w:numPr>
          <w:ilvl w:val="0"/>
          <w:numId w:val="36"/>
        </w:numPr>
      </w:pPr>
      <w:r w:rsidRPr="00D224D1">
        <w:t>Engineering &amp; Applied Sciences</w:t>
      </w:r>
    </w:p>
    <w:p w14:paraId="33766F4E" w14:textId="5A623BB5" w:rsidR="00D224D1" w:rsidRPr="00D224D1" w:rsidRDefault="00D224D1" w:rsidP="00A474AA">
      <w:pPr>
        <w:pStyle w:val="Heading3"/>
      </w:pPr>
      <w:r w:rsidRPr="00D224D1">
        <w:t>Course Description</w:t>
      </w:r>
      <w:r w:rsidR="00A474AA">
        <w:t>:</w:t>
      </w:r>
    </w:p>
    <w:p w14:paraId="3ACD03D0" w14:textId="3F7CCCAA" w:rsidR="00B54EE0" w:rsidRDefault="00D224D1" w:rsidP="009140A7">
      <w:r w:rsidRPr="00D224D1">
        <w:t xml:space="preserve">To be posted on the </w:t>
      </w:r>
      <w:r>
        <w:t>Science Engagement</w:t>
      </w:r>
      <w:r w:rsidRPr="00D224D1">
        <w:t xml:space="preserve"> website to engage student interest.</w:t>
      </w:r>
    </w:p>
    <w:p w14:paraId="4E2467F8" w14:textId="7EE1FE14" w:rsidR="00021CA7" w:rsidRDefault="00E214D4">
      <w:pPr>
        <w:spacing w:after="160" w:line="259" w:lineRule="auto"/>
        <w:rPr>
          <w:rFonts w:ascii="IBM Plex Sans SemiBold" w:eastAsiaTheme="majorEastAsia" w:hAnsi="IBM Plex Sans SemiBold" w:cs="Times New Roman (Headings CS)"/>
          <w:b/>
          <w:caps/>
          <w:color w:val="E31837" w:themeColor="accent1"/>
          <w:spacing w:val="15"/>
          <w:sz w:val="24"/>
          <w:szCs w:val="24"/>
        </w:rPr>
      </w:pPr>
      <w:sdt>
        <w:sdtPr>
          <w:id w:val="-882181627"/>
          <w:placeholder>
            <w:docPart w:val="51791804D7C4450ABF5268A0AA118A8E"/>
          </w:placeholder>
          <w:showingPlcHdr/>
          <w:text/>
        </w:sdtPr>
        <w:sdtEndPr/>
        <w:sdtContent>
          <w:r w:rsidR="00D218F7">
            <w:rPr>
              <w:rStyle w:val="PlaceholderText"/>
              <w:b/>
              <w:bCs/>
            </w:rPr>
            <w:t>Sample Course Description</w:t>
          </w:r>
          <w:r w:rsidR="00C16717">
            <w:rPr>
              <w:rStyle w:val="PlaceholderText"/>
              <w:b/>
              <w:bCs/>
            </w:rPr>
            <w:t>:</w:t>
          </w:r>
          <w:r w:rsidR="00C16717">
            <w:rPr>
              <w:rStyle w:val="PlaceholderText"/>
            </w:rPr>
            <w:t xml:space="preserve"> </w:t>
          </w:r>
          <w:r w:rsidR="00C16717" w:rsidRPr="00C16717">
            <w:rPr>
              <w:rStyle w:val="PlaceholderText"/>
            </w:rPr>
            <w:t>The yellow fever mosquito Aedes aegypti is a known vector for pathogens that cause a number of blood-borne diseases, such as Zika virus, Dengue, and chikungunya. This course examines the importance of mosquito physiological processes, underlying cellular mechanisms, and neuroendocrine factors that regulate critical processes, such as feeding, excretion and reproduction. As a result, students can engage themselves in neuroendocrinology through this hands-on approach to learning. Students will be able to dissect mosquitos to examine the different tissues, run DNA gels for receptor localization, and conduct experiments to measure fluid secretion rates. Understanding the biology of the mosquito will allow for better analysis for new medical advances and research for future vaccinations against a host of deadly illnesses.</w:t>
          </w:r>
        </w:sdtContent>
      </w:sdt>
      <w:r w:rsidR="00021CA7">
        <w:t xml:space="preserve"> </w:t>
      </w:r>
      <w:r w:rsidR="00021CA7">
        <w:br w:type="page"/>
      </w:r>
    </w:p>
    <w:p w14:paraId="31C45DD7" w14:textId="769F08E0" w:rsidR="00A5213A" w:rsidRDefault="00A5213A" w:rsidP="00A5213A">
      <w:pPr>
        <w:pStyle w:val="Heading3"/>
        <w:rPr>
          <w:b w:val="0"/>
          <w:bCs/>
        </w:rPr>
      </w:pPr>
      <w:r>
        <w:lastRenderedPageBreak/>
        <w:t xml:space="preserve">Course </w:t>
      </w:r>
      <w:r w:rsidR="001B034A">
        <w:t>M</w:t>
      </w:r>
      <w:r>
        <w:t>aterials:</w:t>
      </w:r>
    </w:p>
    <w:p w14:paraId="718BD00E" w14:textId="0E006918" w:rsidR="00A5213A" w:rsidRDefault="00A5213A" w:rsidP="00A5213A">
      <w:r>
        <w:t>In this section, please identify the materials (including and cost) you require for each activity with approximately 25 students. Each course has an approximate budget of $400.00</w:t>
      </w:r>
      <w:r w:rsidR="00E214D4">
        <w:t xml:space="preserve"> for materials, which will belong to the SEP Inventory</w:t>
      </w:r>
      <w:r>
        <w:t>. In past years, Instructors have purchased materials at a pro-rated cost from their York University supervisors and/or contacts. Preference will be given to courses that are within budget and have connections to the York community.</w:t>
      </w:r>
    </w:p>
    <w:tbl>
      <w:tblPr>
        <w:tblStyle w:val="TableGrid"/>
        <w:tblW w:w="0" w:type="auto"/>
        <w:tblLook w:val="04A0" w:firstRow="1" w:lastRow="0" w:firstColumn="1" w:lastColumn="0" w:noHBand="0" w:noVBand="1"/>
      </w:tblPr>
      <w:tblGrid>
        <w:gridCol w:w="2605"/>
        <w:gridCol w:w="6745"/>
      </w:tblGrid>
      <w:tr w:rsidR="0032226D" w14:paraId="5F9760B7" w14:textId="77777777" w:rsidTr="0032226D">
        <w:tc>
          <w:tcPr>
            <w:tcW w:w="2605" w:type="dxa"/>
          </w:tcPr>
          <w:p w14:paraId="77EF982F" w14:textId="0B168D18" w:rsidR="0032226D" w:rsidRPr="0032226D" w:rsidRDefault="0032226D" w:rsidP="0032226D">
            <w:pPr>
              <w:spacing w:after="0"/>
              <w:rPr>
                <w:b/>
                <w:bCs/>
              </w:rPr>
            </w:pPr>
            <w:r w:rsidRPr="0032226D">
              <w:rPr>
                <w:b/>
                <w:bCs/>
              </w:rPr>
              <w:t>Title/Theme</w:t>
            </w:r>
          </w:p>
        </w:tc>
        <w:tc>
          <w:tcPr>
            <w:tcW w:w="6745" w:type="dxa"/>
          </w:tcPr>
          <w:p w14:paraId="3DAE3797" w14:textId="602464A6" w:rsidR="0032226D" w:rsidRDefault="0032226D" w:rsidP="0032226D">
            <w:pPr>
              <w:spacing w:after="0"/>
            </w:pPr>
            <w:r>
              <w:t>State the overall theme of the day (</w:t>
            </w:r>
            <w:proofErr w:type="gramStart"/>
            <w:r>
              <w:t>e.g.</w:t>
            </w:r>
            <w:proofErr w:type="gramEnd"/>
            <w:r>
              <w:t xml:space="preserve"> Introduction, Current Trends, Future Direction.</w:t>
            </w:r>
          </w:p>
        </w:tc>
      </w:tr>
      <w:tr w:rsidR="0032226D" w14:paraId="4653DF4D" w14:textId="77777777" w:rsidTr="0032226D">
        <w:tc>
          <w:tcPr>
            <w:tcW w:w="2605" w:type="dxa"/>
          </w:tcPr>
          <w:p w14:paraId="4D66238C" w14:textId="6F36242C" w:rsidR="0032226D" w:rsidRPr="0032226D" w:rsidRDefault="0032226D" w:rsidP="0032226D">
            <w:pPr>
              <w:spacing w:after="0"/>
              <w:rPr>
                <w:b/>
                <w:bCs/>
              </w:rPr>
            </w:pPr>
            <w:r w:rsidRPr="0032226D">
              <w:rPr>
                <w:b/>
                <w:bCs/>
              </w:rPr>
              <w:t xml:space="preserve">Lecture Topics </w:t>
            </w:r>
          </w:p>
        </w:tc>
        <w:tc>
          <w:tcPr>
            <w:tcW w:w="6745" w:type="dxa"/>
          </w:tcPr>
          <w:p w14:paraId="626E8E3F" w14:textId="6A51D34F" w:rsidR="0032226D" w:rsidRDefault="0032226D" w:rsidP="0032226D">
            <w:pPr>
              <w:spacing w:after="0"/>
            </w:pPr>
            <w:r>
              <w:t>Clearly identify topics you wish to cover each day</w:t>
            </w:r>
          </w:p>
        </w:tc>
      </w:tr>
      <w:tr w:rsidR="0032226D" w14:paraId="7005FB61" w14:textId="77777777" w:rsidTr="0032226D">
        <w:tc>
          <w:tcPr>
            <w:tcW w:w="2605" w:type="dxa"/>
          </w:tcPr>
          <w:p w14:paraId="1AAA73B4" w14:textId="50E51266" w:rsidR="0032226D" w:rsidRPr="0032226D" w:rsidRDefault="0032226D" w:rsidP="0032226D">
            <w:pPr>
              <w:spacing w:after="0"/>
              <w:rPr>
                <w:b/>
                <w:bCs/>
              </w:rPr>
            </w:pPr>
            <w:r w:rsidRPr="0032226D">
              <w:rPr>
                <w:b/>
                <w:bCs/>
              </w:rPr>
              <w:t>Proposed Activities/</w:t>
            </w:r>
            <w:r>
              <w:rPr>
                <w:b/>
                <w:bCs/>
              </w:rPr>
              <w:t xml:space="preserve"> </w:t>
            </w:r>
            <w:r w:rsidRPr="0032226D">
              <w:rPr>
                <w:b/>
                <w:bCs/>
              </w:rPr>
              <w:t xml:space="preserve">Experiments </w:t>
            </w:r>
          </w:p>
        </w:tc>
        <w:tc>
          <w:tcPr>
            <w:tcW w:w="6745" w:type="dxa"/>
          </w:tcPr>
          <w:p w14:paraId="182574FE" w14:textId="155EA0F7" w:rsidR="0032226D" w:rsidRDefault="0032226D" w:rsidP="0032226D">
            <w:pPr>
              <w:spacing w:after="0"/>
            </w:pPr>
            <w:r>
              <w:t>State what students will be doing [</w:t>
            </w:r>
            <w:proofErr w:type="gramStart"/>
            <w:r>
              <w:t>e.g.</w:t>
            </w:r>
            <w:proofErr w:type="gramEnd"/>
            <w:r>
              <w:t xml:space="preserve"> gel electrophoresis, computer modelling, feeding cells, field trip, etc.]. You may wish to state in what undergraduate experiment or course your activity is found. Human cells or tissue are not permitted.</w:t>
            </w:r>
          </w:p>
        </w:tc>
      </w:tr>
      <w:tr w:rsidR="0032226D" w14:paraId="06B2D77B" w14:textId="77777777" w:rsidTr="0032226D">
        <w:tc>
          <w:tcPr>
            <w:tcW w:w="2605" w:type="dxa"/>
          </w:tcPr>
          <w:p w14:paraId="3089A08A" w14:textId="6B6B85EF" w:rsidR="0032226D" w:rsidRPr="0032226D" w:rsidRDefault="0032226D" w:rsidP="0032226D">
            <w:pPr>
              <w:spacing w:after="0"/>
              <w:rPr>
                <w:b/>
                <w:bCs/>
              </w:rPr>
            </w:pPr>
            <w:r w:rsidRPr="0032226D">
              <w:rPr>
                <w:b/>
                <w:bCs/>
              </w:rPr>
              <w:t xml:space="preserve">Learning Goal </w:t>
            </w:r>
          </w:p>
        </w:tc>
        <w:tc>
          <w:tcPr>
            <w:tcW w:w="6745" w:type="dxa"/>
          </w:tcPr>
          <w:p w14:paraId="2AE0A1FB" w14:textId="0CBEF8E2" w:rsidR="0032226D" w:rsidRDefault="0032226D" w:rsidP="0032226D">
            <w:pPr>
              <w:spacing w:after="0"/>
            </w:pPr>
            <w:r>
              <w:t>Identify what you would like students to learn from the activity.</w:t>
            </w:r>
          </w:p>
        </w:tc>
      </w:tr>
      <w:tr w:rsidR="0032226D" w14:paraId="46AF5277" w14:textId="77777777" w:rsidTr="0032226D">
        <w:tc>
          <w:tcPr>
            <w:tcW w:w="2605" w:type="dxa"/>
          </w:tcPr>
          <w:p w14:paraId="57F094E7" w14:textId="77777777" w:rsidR="0032226D" w:rsidRPr="0032226D" w:rsidRDefault="0032226D" w:rsidP="0032226D">
            <w:pPr>
              <w:spacing w:after="0"/>
              <w:rPr>
                <w:b/>
                <w:bCs/>
              </w:rPr>
            </w:pPr>
            <w:r w:rsidRPr="0032226D">
              <w:rPr>
                <w:b/>
                <w:bCs/>
              </w:rPr>
              <w:t>Activity Details</w:t>
            </w:r>
          </w:p>
          <w:p w14:paraId="16012D21" w14:textId="77777777" w:rsidR="0032226D" w:rsidRPr="0032226D" w:rsidRDefault="0032226D" w:rsidP="0032226D">
            <w:pPr>
              <w:spacing w:after="0"/>
              <w:rPr>
                <w:b/>
                <w:bCs/>
              </w:rPr>
            </w:pPr>
          </w:p>
        </w:tc>
        <w:tc>
          <w:tcPr>
            <w:tcW w:w="6745" w:type="dxa"/>
          </w:tcPr>
          <w:p w14:paraId="462CFB3E" w14:textId="4711B0F8" w:rsidR="0032226D" w:rsidRDefault="0032226D" w:rsidP="0032226D">
            <w:pPr>
              <w:spacing w:after="0"/>
            </w:pPr>
            <w:r>
              <w:t>Briefly describe the protocols and procedure of the experiment / activity. If your course is selected, you will need to describe the protocol in greater detail separately.)</w:t>
            </w:r>
          </w:p>
        </w:tc>
      </w:tr>
      <w:tr w:rsidR="0032226D" w14:paraId="1ACDC1FC" w14:textId="77777777" w:rsidTr="0032226D">
        <w:tc>
          <w:tcPr>
            <w:tcW w:w="2605" w:type="dxa"/>
          </w:tcPr>
          <w:p w14:paraId="4EFB6A02" w14:textId="28FBE7E9" w:rsidR="0032226D" w:rsidRPr="0032226D" w:rsidRDefault="0032226D" w:rsidP="0032226D">
            <w:pPr>
              <w:spacing w:after="0"/>
              <w:rPr>
                <w:b/>
                <w:bCs/>
              </w:rPr>
            </w:pPr>
            <w:r w:rsidRPr="0032226D">
              <w:rPr>
                <w:b/>
                <w:bCs/>
              </w:rPr>
              <w:t>Facilities Required</w:t>
            </w:r>
          </w:p>
        </w:tc>
        <w:tc>
          <w:tcPr>
            <w:tcW w:w="6745" w:type="dxa"/>
          </w:tcPr>
          <w:p w14:paraId="1E1EB335" w14:textId="62FCA298" w:rsidR="0032226D" w:rsidRDefault="0032226D" w:rsidP="0032226D">
            <w:pPr>
              <w:spacing w:after="0"/>
            </w:pPr>
            <w:r>
              <w:t>Describe what would be the ideal facility (computer lab, wet lab, standard classroom). Be as specific as possible (</w:t>
            </w:r>
            <w:proofErr w:type="gramStart"/>
            <w:r>
              <w:t>i.e.</w:t>
            </w:r>
            <w:proofErr w:type="gramEnd"/>
            <w:r>
              <w:t xml:space="preserve"> CB 217B)</w:t>
            </w:r>
          </w:p>
        </w:tc>
      </w:tr>
      <w:tr w:rsidR="0032226D" w14:paraId="2D05BA7A" w14:textId="77777777" w:rsidTr="0032226D">
        <w:tc>
          <w:tcPr>
            <w:tcW w:w="2605" w:type="dxa"/>
          </w:tcPr>
          <w:p w14:paraId="6297B032" w14:textId="416DB66A" w:rsidR="0032226D" w:rsidRPr="0032226D" w:rsidRDefault="0032226D" w:rsidP="0032226D">
            <w:pPr>
              <w:spacing w:after="0"/>
              <w:rPr>
                <w:b/>
                <w:bCs/>
              </w:rPr>
            </w:pPr>
            <w:r w:rsidRPr="0032226D">
              <w:rPr>
                <w:b/>
                <w:bCs/>
              </w:rPr>
              <w:t>Materials</w:t>
            </w:r>
          </w:p>
        </w:tc>
        <w:tc>
          <w:tcPr>
            <w:tcW w:w="6745" w:type="dxa"/>
          </w:tcPr>
          <w:p w14:paraId="6965247B" w14:textId="77777777" w:rsidR="0032226D" w:rsidRDefault="0032226D" w:rsidP="0032226D">
            <w:pPr>
              <w:spacing w:after="0"/>
            </w:pPr>
            <w:r>
              <w:t>Identify the materials, quantity and cost you require for each activity with approximately 25 students. Include materials for lab prep, setup and cleanup (</w:t>
            </w:r>
            <w:proofErr w:type="gramStart"/>
            <w:r>
              <w:t>e.g.</w:t>
            </w:r>
            <w:proofErr w:type="gramEnd"/>
            <w:r>
              <w:t xml:space="preserve"> 70% ethanol, kim wipes, etc.)</w:t>
            </w:r>
          </w:p>
          <w:p w14:paraId="704F4B39" w14:textId="34D3EE67" w:rsidR="0032226D" w:rsidRDefault="0032226D" w:rsidP="0032226D">
            <w:pPr>
              <w:spacing w:after="0"/>
            </w:pPr>
            <w:r>
              <w:t>In past years, Instructor have purchased materials at a pro-rated cost from their supervisors.</w:t>
            </w:r>
          </w:p>
        </w:tc>
      </w:tr>
      <w:tr w:rsidR="0032226D" w14:paraId="5AF11545" w14:textId="77777777" w:rsidTr="0032226D">
        <w:tc>
          <w:tcPr>
            <w:tcW w:w="2605" w:type="dxa"/>
          </w:tcPr>
          <w:p w14:paraId="4FCF9C08" w14:textId="0E5D856A" w:rsidR="0032226D" w:rsidRPr="0032226D" w:rsidRDefault="0032226D" w:rsidP="0032226D">
            <w:pPr>
              <w:spacing w:after="0"/>
              <w:rPr>
                <w:b/>
                <w:bCs/>
              </w:rPr>
            </w:pPr>
            <w:r w:rsidRPr="0032226D">
              <w:rPr>
                <w:b/>
                <w:bCs/>
              </w:rPr>
              <w:t>Cost</w:t>
            </w:r>
          </w:p>
        </w:tc>
        <w:tc>
          <w:tcPr>
            <w:tcW w:w="6745" w:type="dxa"/>
          </w:tcPr>
          <w:p w14:paraId="6AA1C435" w14:textId="33B6FEE6" w:rsidR="0032226D" w:rsidRDefault="0032226D" w:rsidP="0032226D">
            <w:pPr>
              <w:spacing w:after="0"/>
            </w:pPr>
            <w:r>
              <w:t>Estimate the cost associated for each day of the course. Total budget is approximately $400.00 for the week.</w:t>
            </w:r>
          </w:p>
        </w:tc>
      </w:tr>
    </w:tbl>
    <w:p w14:paraId="0CF10002" w14:textId="77777777" w:rsidR="0032226D" w:rsidRDefault="0032226D" w:rsidP="00A5213A"/>
    <w:p w14:paraId="453B63AA" w14:textId="138BAC58" w:rsidR="00A5213A" w:rsidRDefault="00A5213A" w:rsidP="00A5213A">
      <w:pPr>
        <w:pStyle w:val="Heading4"/>
        <w:rPr>
          <w:color w:val="E31837" w:themeColor="accent1"/>
        </w:rPr>
      </w:pPr>
      <w:r w:rsidRPr="00BE74CB">
        <w:rPr>
          <w:color w:val="E31837" w:themeColor="accent1"/>
        </w:rPr>
        <w:t>Monday</w:t>
      </w:r>
    </w:p>
    <w:tbl>
      <w:tblPr>
        <w:tblStyle w:val="TableGrid"/>
        <w:tblW w:w="0" w:type="auto"/>
        <w:tblLook w:val="04A0" w:firstRow="1" w:lastRow="0" w:firstColumn="1" w:lastColumn="0" w:noHBand="0" w:noVBand="1"/>
      </w:tblPr>
      <w:tblGrid>
        <w:gridCol w:w="2605"/>
        <w:gridCol w:w="6745"/>
      </w:tblGrid>
      <w:tr w:rsidR="00083258" w14:paraId="5C9602D5" w14:textId="77777777" w:rsidTr="006B5FD2">
        <w:tc>
          <w:tcPr>
            <w:tcW w:w="2605" w:type="dxa"/>
          </w:tcPr>
          <w:p w14:paraId="20E459D2" w14:textId="77777777" w:rsidR="00083258" w:rsidRPr="0032226D" w:rsidRDefault="00083258" w:rsidP="006B5FD2">
            <w:pPr>
              <w:spacing w:after="0"/>
              <w:rPr>
                <w:b/>
                <w:bCs/>
              </w:rPr>
            </w:pPr>
            <w:r w:rsidRPr="0032226D">
              <w:rPr>
                <w:b/>
                <w:bCs/>
              </w:rPr>
              <w:t>Title/Theme</w:t>
            </w:r>
          </w:p>
        </w:tc>
        <w:sdt>
          <w:sdtPr>
            <w:id w:val="39178913"/>
            <w:placeholder>
              <w:docPart w:val="3C27C6A5EFEA4E9D8C792C48BFC18150"/>
            </w:placeholder>
            <w:showingPlcHdr/>
            <w:text/>
          </w:sdtPr>
          <w:sdtEndPr/>
          <w:sdtContent>
            <w:tc>
              <w:tcPr>
                <w:tcW w:w="6745" w:type="dxa"/>
              </w:tcPr>
              <w:p w14:paraId="73569B70" w14:textId="3F760F33" w:rsidR="00083258" w:rsidRDefault="00857A78" w:rsidP="006B5FD2">
                <w:pPr>
                  <w:spacing w:after="0"/>
                </w:pPr>
                <w:r>
                  <w:rPr>
                    <w:rStyle w:val="PlaceholderText"/>
                  </w:rPr>
                  <w:t>Enter text here</w:t>
                </w:r>
              </w:p>
            </w:tc>
          </w:sdtContent>
        </w:sdt>
      </w:tr>
      <w:tr w:rsidR="00083258" w14:paraId="067A9DDD" w14:textId="77777777" w:rsidTr="006B5FD2">
        <w:tc>
          <w:tcPr>
            <w:tcW w:w="2605" w:type="dxa"/>
          </w:tcPr>
          <w:p w14:paraId="01F79BFF" w14:textId="77777777" w:rsidR="00083258" w:rsidRPr="0032226D" w:rsidRDefault="00083258" w:rsidP="006B5FD2">
            <w:pPr>
              <w:spacing w:after="0"/>
              <w:rPr>
                <w:b/>
                <w:bCs/>
              </w:rPr>
            </w:pPr>
            <w:r w:rsidRPr="0032226D">
              <w:rPr>
                <w:b/>
                <w:bCs/>
              </w:rPr>
              <w:t xml:space="preserve">Lecture Topics </w:t>
            </w:r>
          </w:p>
        </w:tc>
        <w:sdt>
          <w:sdtPr>
            <w:id w:val="-1358968934"/>
            <w:placeholder>
              <w:docPart w:val="423242A93A5E4D8BABFEEFE0D7D6C9DA"/>
            </w:placeholder>
            <w:showingPlcHdr/>
            <w:text/>
          </w:sdtPr>
          <w:sdtEndPr/>
          <w:sdtContent>
            <w:tc>
              <w:tcPr>
                <w:tcW w:w="6745" w:type="dxa"/>
              </w:tcPr>
              <w:p w14:paraId="1328275C" w14:textId="40924874" w:rsidR="00083258" w:rsidRDefault="00857A78" w:rsidP="006B5FD2">
                <w:pPr>
                  <w:spacing w:after="0"/>
                </w:pPr>
                <w:r>
                  <w:rPr>
                    <w:rStyle w:val="PlaceholderText"/>
                  </w:rPr>
                  <w:t>Enter text here</w:t>
                </w:r>
              </w:p>
            </w:tc>
          </w:sdtContent>
        </w:sdt>
      </w:tr>
      <w:tr w:rsidR="00083258" w14:paraId="78CF345A" w14:textId="77777777" w:rsidTr="006B5FD2">
        <w:tc>
          <w:tcPr>
            <w:tcW w:w="2605" w:type="dxa"/>
          </w:tcPr>
          <w:p w14:paraId="2906DC90" w14:textId="77777777" w:rsidR="00083258" w:rsidRPr="0032226D" w:rsidRDefault="00083258" w:rsidP="006B5FD2">
            <w:pPr>
              <w:spacing w:after="0"/>
              <w:rPr>
                <w:b/>
                <w:bCs/>
              </w:rPr>
            </w:pPr>
            <w:r w:rsidRPr="0032226D">
              <w:rPr>
                <w:b/>
                <w:bCs/>
              </w:rPr>
              <w:t>Proposed Activities/</w:t>
            </w:r>
            <w:r>
              <w:rPr>
                <w:b/>
                <w:bCs/>
              </w:rPr>
              <w:t xml:space="preserve"> </w:t>
            </w:r>
            <w:r w:rsidRPr="0032226D">
              <w:rPr>
                <w:b/>
                <w:bCs/>
              </w:rPr>
              <w:t xml:space="preserve">Experiments </w:t>
            </w:r>
          </w:p>
        </w:tc>
        <w:sdt>
          <w:sdtPr>
            <w:id w:val="1029221681"/>
            <w:placeholder>
              <w:docPart w:val="BE737584DD9545D1893CE8845E5DC54A"/>
            </w:placeholder>
            <w:showingPlcHdr/>
            <w:text/>
          </w:sdtPr>
          <w:sdtEndPr/>
          <w:sdtContent>
            <w:tc>
              <w:tcPr>
                <w:tcW w:w="6745" w:type="dxa"/>
              </w:tcPr>
              <w:p w14:paraId="07483969" w14:textId="1255249D" w:rsidR="00083258" w:rsidRDefault="00857A78" w:rsidP="006B5FD2">
                <w:pPr>
                  <w:spacing w:after="0"/>
                </w:pPr>
                <w:r>
                  <w:rPr>
                    <w:rStyle w:val="PlaceholderText"/>
                  </w:rPr>
                  <w:t>Enter text here</w:t>
                </w:r>
              </w:p>
            </w:tc>
          </w:sdtContent>
        </w:sdt>
      </w:tr>
      <w:tr w:rsidR="00083258" w14:paraId="5E7BF549" w14:textId="77777777" w:rsidTr="006B5FD2">
        <w:tc>
          <w:tcPr>
            <w:tcW w:w="2605" w:type="dxa"/>
          </w:tcPr>
          <w:p w14:paraId="40185E47" w14:textId="77777777" w:rsidR="00083258" w:rsidRPr="0032226D" w:rsidRDefault="00083258" w:rsidP="006B5FD2">
            <w:pPr>
              <w:spacing w:after="0"/>
              <w:rPr>
                <w:b/>
                <w:bCs/>
              </w:rPr>
            </w:pPr>
            <w:r w:rsidRPr="0032226D">
              <w:rPr>
                <w:b/>
                <w:bCs/>
              </w:rPr>
              <w:t xml:space="preserve">Learning Goal </w:t>
            </w:r>
          </w:p>
        </w:tc>
        <w:sdt>
          <w:sdtPr>
            <w:id w:val="398724972"/>
            <w:placeholder>
              <w:docPart w:val="BF2C4D9C195849A0AEF5DD88FBAB2808"/>
            </w:placeholder>
            <w:showingPlcHdr/>
            <w:text/>
          </w:sdtPr>
          <w:sdtEndPr/>
          <w:sdtContent>
            <w:tc>
              <w:tcPr>
                <w:tcW w:w="6745" w:type="dxa"/>
              </w:tcPr>
              <w:p w14:paraId="01E58DC2" w14:textId="5845CEA0" w:rsidR="00083258" w:rsidRDefault="00857A78" w:rsidP="006B5FD2">
                <w:pPr>
                  <w:spacing w:after="0"/>
                </w:pPr>
                <w:r>
                  <w:rPr>
                    <w:rStyle w:val="PlaceholderText"/>
                  </w:rPr>
                  <w:t>Enter text here</w:t>
                </w:r>
              </w:p>
            </w:tc>
          </w:sdtContent>
        </w:sdt>
      </w:tr>
      <w:tr w:rsidR="00083258" w14:paraId="470815E2" w14:textId="77777777" w:rsidTr="006B5FD2">
        <w:tc>
          <w:tcPr>
            <w:tcW w:w="2605" w:type="dxa"/>
          </w:tcPr>
          <w:p w14:paraId="7AFA998E" w14:textId="3B092B6D" w:rsidR="00083258" w:rsidRPr="0032226D" w:rsidRDefault="00083258" w:rsidP="00083258">
            <w:pPr>
              <w:spacing w:after="0"/>
              <w:rPr>
                <w:b/>
                <w:bCs/>
              </w:rPr>
            </w:pPr>
            <w:r w:rsidRPr="0032226D">
              <w:rPr>
                <w:b/>
                <w:bCs/>
              </w:rPr>
              <w:t>Activity Details</w:t>
            </w:r>
          </w:p>
        </w:tc>
        <w:sdt>
          <w:sdtPr>
            <w:id w:val="811904844"/>
            <w:placeholder>
              <w:docPart w:val="766BDEF0C0BB45E798F6948175DC90AF"/>
            </w:placeholder>
            <w:showingPlcHdr/>
            <w:text/>
          </w:sdtPr>
          <w:sdtEndPr/>
          <w:sdtContent>
            <w:tc>
              <w:tcPr>
                <w:tcW w:w="6745" w:type="dxa"/>
              </w:tcPr>
              <w:p w14:paraId="7AE1E481" w14:textId="5BFFBD09" w:rsidR="00083258" w:rsidRDefault="00857A78" w:rsidP="006B5FD2">
                <w:pPr>
                  <w:spacing w:after="0"/>
                </w:pPr>
                <w:r>
                  <w:rPr>
                    <w:rStyle w:val="PlaceholderText"/>
                  </w:rPr>
                  <w:t>Enter text here</w:t>
                </w:r>
              </w:p>
            </w:tc>
          </w:sdtContent>
        </w:sdt>
      </w:tr>
      <w:tr w:rsidR="00083258" w14:paraId="606486EA" w14:textId="77777777" w:rsidTr="006B5FD2">
        <w:tc>
          <w:tcPr>
            <w:tcW w:w="2605" w:type="dxa"/>
          </w:tcPr>
          <w:p w14:paraId="1C3C6408" w14:textId="77777777" w:rsidR="00083258" w:rsidRPr="0032226D" w:rsidRDefault="00083258" w:rsidP="006B5FD2">
            <w:pPr>
              <w:spacing w:after="0"/>
              <w:rPr>
                <w:b/>
                <w:bCs/>
              </w:rPr>
            </w:pPr>
            <w:r w:rsidRPr="0032226D">
              <w:rPr>
                <w:b/>
                <w:bCs/>
              </w:rPr>
              <w:t>Facilities Required</w:t>
            </w:r>
          </w:p>
        </w:tc>
        <w:sdt>
          <w:sdtPr>
            <w:id w:val="591591622"/>
            <w:placeholder>
              <w:docPart w:val="50AD68B288114CC2A97A7255E8B11ADB"/>
            </w:placeholder>
            <w:showingPlcHdr/>
            <w:text/>
          </w:sdtPr>
          <w:sdtEndPr/>
          <w:sdtContent>
            <w:tc>
              <w:tcPr>
                <w:tcW w:w="6745" w:type="dxa"/>
              </w:tcPr>
              <w:p w14:paraId="53D65415" w14:textId="4C387F5C" w:rsidR="00083258" w:rsidRDefault="00857A78" w:rsidP="006B5FD2">
                <w:pPr>
                  <w:spacing w:after="0"/>
                </w:pPr>
                <w:r>
                  <w:rPr>
                    <w:rStyle w:val="PlaceholderText"/>
                  </w:rPr>
                  <w:t>Enter text here</w:t>
                </w:r>
              </w:p>
            </w:tc>
          </w:sdtContent>
        </w:sdt>
      </w:tr>
      <w:tr w:rsidR="00083258" w14:paraId="5F2F9ECA" w14:textId="77777777" w:rsidTr="006B5FD2">
        <w:tc>
          <w:tcPr>
            <w:tcW w:w="2605" w:type="dxa"/>
          </w:tcPr>
          <w:p w14:paraId="0B989E52" w14:textId="77777777" w:rsidR="00083258" w:rsidRPr="0032226D" w:rsidRDefault="00083258" w:rsidP="006B5FD2">
            <w:pPr>
              <w:spacing w:after="0"/>
              <w:rPr>
                <w:b/>
                <w:bCs/>
              </w:rPr>
            </w:pPr>
            <w:r w:rsidRPr="0032226D">
              <w:rPr>
                <w:b/>
                <w:bCs/>
              </w:rPr>
              <w:t>Materials</w:t>
            </w:r>
          </w:p>
        </w:tc>
        <w:sdt>
          <w:sdtPr>
            <w:id w:val="-271094498"/>
            <w:placeholder>
              <w:docPart w:val="CCA3C7793F7A4FFF886134DBD6102827"/>
            </w:placeholder>
            <w:showingPlcHdr/>
            <w:text/>
          </w:sdtPr>
          <w:sdtEndPr/>
          <w:sdtContent>
            <w:tc>
              <w:tcPr>
                <w:tcW w:w="6745" w:type="dxa"/>
              </w:tcPr>
              <w:p w14:paraId="5277F645" w14:textId="61953526" w:rsidR="00083258" w:rsidRDefault="00857A78" w:rsidP="006B5FD2">
                <w:pPr>
                  <w:spacing w:after="0"/>
                </w:pPr>
                <w:r>
                  <w:rPr>
                    <w:rStyle w:val="PlaceholderText"/>
                  </w:rPr>
                  <w:t>Enter text here</w:t>
                </w:r>
              </w:p>
            </w:tc>
          </w:sdtContent>
        </w:sdt>
      </w:tr>
      <w:tr w:rsidR="00083258" w14:paraId="3E2AB11E" w14:textId="77777777" w:rsidTr="006B5FD2">
        <w:tc>
          <w:tcPr>
            <w:tcW w:w="2605" w:type="dxa"/>
          </w:tcPr>
          <w:p w14:paraId="40EB9089" w14:textId="38543510" w:rsidR="00083258" w:rsidRPr="0032226D" w:rsidRDefault="00083258" w:rsidP="006B5FD2">
            <w:pPr>
              <w:spacing w:after="0"/>
              <w:rPr>
                <w:b/>
                <w:bCs/>
              </w:rPr>
            </w:pPr>
            <w:r w:rsidRPr="0032226D">
              <w:rPr>
                <w:b/>
                <w:bCs/>
              </w:rPr>
              <w:t>Cost</w:t>
            </w:r>
            <w:r w:rsidR="006544CF">
              <w:rPr>
                <w:b/>
                <w:bCs/>
              </w:rPr>
              <w:t xml:space="preserve"> for Day</w:t>
            </w:r>
          </w:p>
        </w:tc>
        <w:sdt>
          <w:sdtPr>
            <w:id w:val="-591477406"/>
            <w:placeholder>
              <w:docPart w:val="7C211DA8FB7F42398960526E1A601C2D"/>
            </w:placeholder>
            <w:showingPlcHdr/>
            <w:text/>
          </w:sdtPr>
          <w:sdtEndPr/>
          <w:sdtContent>
            <w:tc>
              <w:tcPr>
                <w:tcW w:w="6745" w:type="dxa"/>
              </w:tcPr>
              <w:p w14:paraId="2814B9DA" w14:textId="417FC25F" w:rsidR="00083258" w:rsidRDefault="00857A78" w:rsidP="006B5FD2">
                <w:pPr>
                  <w:spacing w:after="0"/>
                </w:pPr>
                <w:r>
                  <w:rPr>
                    <w:rStyle w:val="PlaceholderText"/>
                  </w:rPr>
                  <w:t>Enter text here</w:t>
                </w:r>
              </w:p>
            </w:tc>
          </w:sdtContent>
        </w:sdt>
      </w:tr>
    </w:tbl>
    <w:p w14:paraId="08A0EE58" w14:textId="77777777" w:rsidR="00083258" w:rsidRPr="00083258" w:rsidRDefault="00083258" w:rsidP="00083258"/>
    <w:p w14:paraId="35761723" w14:textId="5F424E28" w:rsidR="00A5213A" w:rsidRDefault="00A5213A" w:rsidP="00A5213A">
      <w:pPr>
        <w:pStyle w:val="Heading4"/>
        <w:rPr>
          <w:color w:val="E31837" w:themeColor="accent1"/>
        </w:rPr>
      </w:pPr>
      <w:r w:rsidRPr="00BE74CB">
        <w:rPr>
          <w:color w:val="E31837" w:themeColor="accent1"/>
        </w:rPr>
        <w:lastRenderedPageBreak/>
        <w:t>Tuesday</w:t>
      </w:r>
    </w:p>
    <w:tbl>
      <w:tblPr>
        <w:tblStyle w:val="TableGrid"/>
        <w:tblW w:w="0" w:type="auto"/>
        <w:tblLook w:val="04A0" w:firstRow="1" w:lastRow="0" w:firstColumn="1" w:lastColumn="0" w:noHBand="0" w:noVBand="1"/>
      </w:tblPr>
      <w:tblGrid>
        <w:gridCol w:w="2605"/>
        <w:gridCol w:w="6745"/>
      </w:tblGrid>
      <w:tr w:rsidR="00083258" w14:paraId="0589EB53" w14:textId="77777777" w:rsidTr="006B5FD2">
        <w:tc>
          <w:tcPr>
            <w:tcW w:w="2605" w:type="dxa"/>
          </w:tcPr>
          <w:p w14:paraId="5916CCD1" w14:textId="77777777" w:rsidR="00083258" w:rsidRPr="0032226D" w:rsidRDefault="00083258" w:rsidP="006B5FD2">
            <w:pPr>
              <w:spacing w:after="0"/>
              <w:rPr>
                <w:b/>
                <w:bCs/>
              </w:rPr>
            </w:pPr>
            <w:r w:rsidRPr="0032226D">
              <w:rPr>
                <w:b/>
                <w:bCs/>
              </w:rPr>
              <w:t>Title/Theme</w:t>
            </w:r>
          </w:p>
        </w:tc>
        <w:sdt>
          <w:sdtPr>
            <w:id w:val="-785585217"/>
            <w:placeholder>
              <w:docPart w:val="8C8A6937C3F046CF90B1B39F4C934421"/>
            </w:placeholder>
            <w:showingPlcHdr/>
            <w:text/>
          </w:sdtPr>
          <w:sdtEndPr/>
          <w:sdtContent>
            <w:tc>
              <w:tcPr>
                <w:tcW w:w="6745" w:type="dxa"/>
              </w:tcPr>
              <w:p w14:paraId="5ABC515B" w14:textId="0B4CED4E" w:rsidR="00083258" w:rsidRDefault="00857A78" w:rsidP="006B5FD2">
                <w:pPr>
                  <w:spacing w:after="0"/>
                </w:pPr>
                <w:r>
                  <w:rPr>
                    <w:rStyle w:val="PlaceholderText"/>
                  </w:rPr>
                  <w:t>Enter text here</w:t>
                </w:r>
              </w:p>
            </w:tc>
          </w:sdtContent>
        </w:sdt>
      </w:tr>
      <w:tr w:rsidR="00083258" w14:paraId="7FD670F1" w14:textId="77777777" w:rsidTr="006B5FD2">
        <w:tc>
          <w:tcPr>
            <w:tcW w:w="2605" w:type="dxa"/>
          </w:tcPr>
          <w:p w14:paraId="17158BC6" w14:textId="77777777" w:rsidR="00083258" w:rsidRPr="0032226D" w:rsidRDefault="00083258" w:rsidP="006B5FD2">
            <w:pPr>
              <w:spacing w:after="0"/>
              <w:rPr>
                <w:b/>
                <w:bCs/>
              </w:rPr>
            </w:pPr>
            <w:r w:rsidRPr="0032226D">
              <w:rPr>
                <w:b/>
                <w:bCs/>
              </w:rPr>
              <w:t xml:space="preserve">Lecture Topics </w:t>
            </w:r>
          </w:p>
        </w:tc>
        <w:sdt>
          <w:sdtPr>
            <w:id w:val="854311054"/>
            <w:placeholder>
              <w:docPart w:val="722C9A5C803448B7944387EBAF7C874D"/>
            </w:placeholder>
            <w:showingPlcHdr/>
            <w:text/>
          </w:sdtPr>
          <w:sdtEndPr/>
          <w:sdtContent>
            <w:tc>
              <w:tcPr>
                <w:tcW w:w="6745" w:type="dxa"/>
              </w:tcPr>
              <w:p w14:paraId="309FDC62" w14:textId="0A0269E9" w:rsidR="00083258" w:rsidRDefault="00857A78" w:rsidP="006B5FD2">
                <w:pPr>
                  <w:spacing w:after="0"/>
                </w:pPr>
                <w:r>
                  <w:rPr>
                    <w:rStyle w:val="PlaceholderText"/>
                  </w:rPr>
                  <w:t>Enter text here</w:t>
                </w:r>
              </w:p>
            </w:tc>
          </w:sdtContent>
        </w:sdt>
      </w:tr>
      <w:tr w:rsidR="00083258" w14:paraId="3363C262" w14:textId="77777777" w:rsidTr="006B5FD2">
        <w:tc>
          <w:tcPr>
            <w:tcW w:w="2605" w:type="dxa"/>
          </w:tcPr>
          <w:p w14:paraId="60B7C97B" w14:textId="77777777" w:rsidR="00083258" w:rsidRPr="0032226D" w:rsidRDefault="00083258" w:rsidP="006B5FD2">
            <w:pPr>
              <w:spacing w:after="0"/>
              <w:rPr>
                <w:b/>
                <w:bCs/>
              </w:rPr>
            </w:pPr>
            <w:r w:rsidRPr="0032226D">
              <w:rPr>
                <w:b/>
                <w:bCs/>
              </w:rPr>
              <w:t>Proposed Activities/</w:t>
            </w:r>
            <w:r>
              <w:rPr>
                <w:b/>
                <w:bCs/>
              </w:rPr>
              <w:t xml:space="preserve"> </w:t>
            </w:r>
            <w:r w:rsidRPr="0032226D">
              <w:rPr>
                <w:b/>
                <w:bCs/>
              </w:rPr>
              <w:t xml:space="preserve">Experiments </w:t>
            </w:r>
          </w:p>
        </w:tc>
        <w:sdt>
          <w:sdtPr>
            <w:id w:val="578491627"/>
            <w:placeholder>
              <w:docPart w:val="CBF0F42080594F86A4E435FDD9D95F09"/>
            </w:placeholder>
            <w:showingPlcHdr/>
            <w:text/>
          </w:sdtPr>
          <w:sdtEndPr/>
          <w:sdtContent>
            <w:tc>
              <w:tcPr>
                <w:tcW w:w="6745" w:type="dxa"/>
              </w:tcPr>
              <w:p w14:paraId="05B95E4F" w14:textId="15182DBD" w:rsidR="00083258" w:rsidRDefault="00857A78" w:rsidP="006B5FD2">
                <w:pPr>
                  <w:spacing w:after="0"/>
                </w:pPr>
                <w:r>
                  <w:rPr>
                    <w:rStyle w:val="PlaceholderText"/>
                  </w:rPr>
                  <w:t>Enter text here</w:t>
                </w:r>
              </w:p>
            </w:tc>
          </w:sdtContent>
        </w:sdt>
      </w:tr>
      <w:tr w:rsidR="00083258" w14:paraId="2B49F5C1" w14:textId="77777777" w:rsidTr="006B5FD2">
        <w:tc>
          <w:tcPr>
            <w:tcW w:w="2605" w:type="dxa"/>
          </w:tcPr>
          <w:p w14:paraId="15250099" w14:textId="77777777" w:rsidR="00083258" w:rsidRPr="0032226D" w:rsidRDefault="00083258" w:rsidP="006B5FD2">
            <w:pPr>
              <w:spacing w:after="0"/>
              <w:rPr>
                <w:b/>
                <w:bCs/>
              </w:rPr>
            </w:pPr>
            <w:r w:rsidRPr="0032226D">
              <w:rPr>
                <w:b/>
                <w:bCs/>
              </w:rPr>
              <w:t xml:space="preserve">Learning Goal </w:t>
            </w:r>
          </w:p>
        </w:tc>
        <w:sdt>
          <w:sdtPr>
            <w:id w:val="934944526"/>
            <w:placeholder>
              <w:docPart w:val="74DB9C26C3E84C9E8284F4736B7F455F"/>
            </w:placeholder>
            <w:showingPlcHdr/>
            <w:text/>
          </w:sdtPr>
          <w:sdtEndPr/>
          <w:sdtContent>
            <w:tc>
              <w:tcPr>
                <w:tcW w:w="6745" w:type="dxa"/>
              </w:tcPr>
              <w:p w14:paraId="47949CA3" w14:textId="35C23698" w:rsidR="00083258" w:rsidRDefault="00857A78" w:rsidP="006B5FD2">
                <w:pPr>
                  <w:spacing w:after="0"/>
                </w:pPr>
                <w:r>
                  <w:rPr>
                    <w:rStyle w:val="PlaceholderText"/>
                  </w:rPr>
                  <w:t>Enter text here</w:t>
                </w:r>
              </w:p>
            </w:tc>
          </w:sdtContent>
        </w:sdt>
      </w:tr>
      <w:tr w:rsidR="00083258" w14:paraId="5FDCA869" w14:textId="77777777" w:rsidTr="006B5FD2">
        <w:tc>
          <w:tcPr>
            <w:tcW w:w="2605" w:type="dxa"/>
          </w:tcPr>
          <w:p w14:paraId="0AAE9CEF" w14:textId="3502D9C1" w:rsidR="00083258" w:rsidRPr="0032226D" w:rsidRDefault="00083258" w:rsidP="00083258">
            <w:pPr>
              <w:spacing w:after="0"/>
              <w:rPr>
                <w:b/>
                <w:bCs/>
              </w:rPr>
            </w:pPr>
            <w:r w:rsidRPr="0032226D">
              <w:rPr>
                <w:b/>
                <w:bCs/>
              </w:rPr>
              <w:t>Activity Details</w:t>
            </w:r>
          </w:p>
        </w:tc>
        <w:sdt>
          <w:sdtPr>
            <w:id w:val="-1967805770"/>
            <w:placeholder>
              <w:docPart w:val="9D3DF4B5179B401BBBA32BF055CA07BC"/>
            </w:placeholder>
            <w:showingPlcHdr/>
            <w:text/>
          </w:sdtPr>
          <w:sdtEndPr/>
          <w:sdtContent>
            <w:tc>
              <w:tcPr>
                <w:tcW w:w="6745" w:type="dxa"/>
              </w:tcPr>
              <w:p w14:paraId="67C7322C" w14:textId="00D47A42" w:rsidR="00083258" w:rsidRDefault="00857A78" w:rsidP="006B5FD2">
                <w:pPr>
                  <w:spacing w:after="0"/>
                </w:pPr>
                <w:r>
                  <w:rPr>
                    <w:rStyle w:val="PlaceholderText"/>
                  </w:rPr>
                  <w:t>Enter text here</w:t>
                </w:r>
              </w:p>
            </w:tc>
          </w:sdtContent>
        </w:sdt>
      </w:tr>
      <w:tr w:rsidR="00083258" w14:paraId="0C36C0CA" w14:textId="77777777" w:rsidTr="006B5FD2">
        <w:tc>
          <w:tcPr>
            <w:tcW w:w="2605" w:type="dxa"/>
          </w:tcPr>
          <w:p w14:paraId="2F35A999" w14:textId="77777777" w:rsidR="00083258" w:rsidRPr="0032226D" w:rsidRDefault="00083258" w:rsidP="006B5FD2">
            <w:pPr>
              <w:spacing w:after="0"/>
              <w:rPr>
                <w:b/>
                <w:bCs/>
              </w:rPr>
            </w:pPr>
            <w:r w:rsidRPr="0032226D">
              <w:rPr>
                <w:b/>
                <w:bCs/>
              </w:rPr>
              <w:t>Facilities Required</w:t>
            </w:r>
          </w:p>
        </w:tc>
        <w:sdt>
          <w:sdtPr>
            <w:id w:val="110327425"/>
            <w:placeholder>
              <w:docPart w:val="93038554680240D7AE9388C7B228F6A3"/>
            </w:placeholder>
            <w:showingPlcHdr/>
            <w:text/>
          </w:sdtPr>
          <w:sdtEndPr/>
          <w:sdtContent>
            <w:tc>
              <w:tcPr>
                <w:tcW w:w="6745" w:type="dxa"/>
              </w:tcPr>
              <w:p w14:paraId="38B82A2D" w14:textId="51EE0003" w:rsidR="00083258" w:rsidRDefault="00857A78" w:rsidP="006B5FD2">
                <w:pPr>
                  <w:spacing w:after="0"/>
                </w:pPr>
                <w:r>
                  <w:rPr>
                    <w:rStyle w:val="PlaceholderText"/>
                  </w:rPr>
                  <w:t>Enter text here</w:t>
                </w:r>
              </w:p>
            </w:tc>
          </w:sdtContent>
        </w:sdt>
      </w:tr>
      <w:tr w:rsidR="00083258" w14:paraId="41E88DCC" w14:textId="77777777" w:rsidTr="006B5FD2">
        <w:tc>
          <w:tcPr>
            <w:tcW w:w="2605" w:type="dxa"/>
          </w:tcPr>
          <w:p w14:paraId="2B8EC0F4" w14:textId="77777777" w:rsidR="00083258" w:rsidRPr="0032226D" w:rsidRDefault="00083258" w:rsidP="006B5FD2">
            <w:pPr>
              <w:spacing w:after="0"/>
              <w:rPr>
                <w:b/>
                <w:bCs/>
              </w:rPr>
            </w:pPr>
            <w:r w:rsidRPr="0032226D">
              <w:rPr>
                <w:b/>
                <w:bCs/>
              </w:rPr>
              <w:t>Materials</w:t>
            </w:r>
          </w:p>
        </w:tc>
        <w:sdt>
          <w:sdtPr>
            <w:id w:val="1279148284"/>
            <w:placeholder>
              <w:docPart w:val="84E7F18CC3B441E7A38BA1B328C8995A"/>
            </w:placeholder>
            <w:showingPlcHdr/>
            <w:text/>
          </w:sdtPr>
          <w:sdtEndPr/>
          <w:sdtContent>
            <w:tc>
              <w:tcPr>
                <w:tcW w:w="6745" w:type="dxa"/>
              </w:tcPr>
              <w:p w14:paraId="2536C9CD" w14:textId="2DCB1351" w:rsidR="00083258" w:rsidRDefault="00857A78" w:rsidP="006B5FD2">
                <w:pPr>
                  <w:spacing w:after="0"/>
                </w:pPr>
                <w:r>
                  <w:rPr>
                    <w:rStyle w:val="PlaceholderText"/>
                  </w:rPr>
                  <w:t>Enter text here</w:t>
                </w:r>
              </w:p>
            </w:tc>
          </w:sdtContent>
        </w:sdt>
      </w:tr>
      <w:tr w:rsidR="00083258" w14:paraId="2A02E66A" w14:textId="77777777" w:rsidTr="006B5FD2">
        <w:tc>
          <w:tcPr>
            <w:tcW w:w="2605" w:type="dxa"/>
          </w:tcPr>
          <w:p w14:paraId="11949A29" w14:textId="4F70A292" w:rsidR="00083258" w:rsidRPr="0032226D" w:rsidRDefault="00083258" w:rsidP="006B5FD2">
            <w:pPr>
              <w:spacing w:after="0"/>
              <w:rPr>
                <w:b/>
                <w:bCs/>
              </w:rPr>
            </w:pPr>
            <w:r w:rsidRPr="0032226D">
              <w:rPr>
                <w:b/>
                <w:bCs/>
              </w:rPr>
              <w:t>Cost</w:t>
            </w:r>
            <w:r w:rsidR="006544CF">
              <w:rPr>
                <w:b/>
                <w:bCs/>
              </w:rPr>
              <w:t xml:space="preserve"> for Day</w:t>
            </w:r>
          </w:p>
        </w:tc>
        <w:sdt>
          <w:sdtPr>
            <w:id w:val="-828897035"/>
            <w:placeholder>
              <w:docPart w:val="B5E36FCC433D47CA9DFD19FB85851698"/>
            </w:placeholder>
            <w:showingPlcHdr/>
            <w:text/>
          </w:sdtPr>
          <w:sdtEndPr/>
          <w:sdtContent>
            <w:tc>
              <w:tcPr>
                <w:tcW w:w="6745" w:type="dxa"/>
              </w:tcPr>
              <w:p w14:paraId="0CEAE293" w14:textId="33F5AD0D" w:rsidR="00083258" w:rsidRDefault="00857A78" w:rsidP="006B5FD2">
                <w:pPr>
                  <w:spacing w:after="0"/>
                </w:pPr>
                <w:r>
                  <w:rPr>
                    <w:rStyle w:val="PlaceholderText"/>
                  </w:rPr>
                  <w:t>Enter text here</w:t>
                </w:r>
              </w:p>
            </w:tc>
          </w:sdtContent>
        </w:sdt>
      </w:tr>
    </w:tbl>
    <w:p w14:paraId="7CAB7790" w14:textId="77777777" w:rsidR="00083258" w:rsidRPr="00083258" w:rsidRDefault="00083258" w:rsidP="00083258"/>
    <w:p w14:paraId="4BBD9E53" w14:textId="7631C415" w:rsidR="00A5213A" w:rsidRDefault="00A5213A" w:rsidP="00A5213A">
      <w:pPr>
        <w:pStyle w:val="Heading4"/>
        <w:rPr>
          <w:color w:val="E31837" w:themeColor="accent1"/>
        </w:rPr>
      </w:pPr>
      <w:r w:rsidRPr="00BE74CB">
        <w:rPr>
          <w:color w:val="E31837" w:themeColor="accent1"/>
        </w:rPr>
        <w:t>Wednesday</w:t>
      </w:r>
    </w:p>
    <w:tbl>
      <w:tblPr>
        <w:tblStyle w:val="TableGrid"/>
        <w:tblW w:w="0" w:type="auto"/>
        <w:tblLook w:val="04A0" w:firstRow="1" w:lastRow="0" w:firstColumn="1" w:lastColumn="0" w:noHBand="0" w:noVBand="1"/>
      </w:tblPr>
      <w:tblGrid>
        <w:gridCol w:w="2605"/>
        <w:gridCol w:w="6745"/>
      </w:tblGrid>
      <w:tr w:rsidR="00083258" w14:paraId="5E9499DA" w14:textId="77777777" w:rsidTr="006B5FD2">
        <w:tc>
          <w:tcPr>
            <w:tcW w:w="2605" w:type="dxa"/>
          </w:tcPr>
          <w:p w14:paraId="07E75549" w14:textId="77777777" w:rsidR="00083258" w:rsidRPr="0032226D" w:rsidRDefault="00083258" w:rsidP="006B5FD2">
            <w:pPr>
              <w:spacing w:after="0"/>
              <w:rPr>
                <w:b/>
                <w:bCs/>
              </w:rPr>
            </w:pPr>
            <w:r w:rsidRPr="0032226D">
              <w:rPr>
                <w:b/>
                <w:bCs/>
              </w:rPr>
              <w:t>Title/Theme</w:t>
            </w:r>
          </w:p>
        </w:tc>
        <w:sdt>
          <w:sdtPr>
            <w:id w:val="-1485691779"/>
            <w:placeholder>
              <w:docPart w:val="D6DED80C73694D58AB2A7EC02393BE91"/>
            </w:placeholder>
            <w:showingPlcHdr/>
            <w:text/>
          </w:sdtPr>
          <w:sdtEndPr/>
          <w:sdtContent>
            <w:tc>
              <w:tcPr>
                <w:tcW w:w="6745" w:type="dxa"/>
              </w:tcPr>
              <w:p w14:paraId="50BF866B" w14:textId="4B1A9108" w:rsidR="00083258" w:rsidRDefault="00857A78" w:rsidP="006B5FD2">
                <w:pPr>
                  <w:spacing w:after="0"/>
                </w:pPr>
                <w:r>
                  <w:rPr>
                    <w:rStyle w:val="PlaceholderText"/>
                  </w:rPr>
                  <w:t>Enter text here</w:t>
                </w:r>
              </w:p>
            </w:tc>
          </w:sdtContent>
        </w:sdt>
      </w:tr>
      <w:tr w:rsidR="00083258" w14:paraId="208277E5" w14:textId="77777777" w:rsidTr="006B5FD2">
        <w:tc>
          <w:tcPr>
            <w:tcW w:w="2605" w:type="dxa"/>
          </w:tcPr>
          <w:p w14:paraId="05DF1804" w14:textId="77777777" w:rsidR="00083258" w:rsidRPr="0032226D" w:rsidRDefault="00083258" w:rsidP="006B5FD2">
            <w:pPr>
              <w:spacing w:after="0"/>
              <w:rPr>
                <w:b/>
                <w:bCs/>
              </w:rPr>
            </w:pPr>
            <w:r w:rsidRPr="0032226D">
              <w:rPr>
                <w:b/>
                <w:bCs/>
              </w:rPr>
              <w:t xml:space="preserve">Lecture Topics </w:t>
            </w:r>
          </w:p>
        </w:tc>
        <w:sdt>
          <w:sdtPr>
            <w:id w:val="-1695453810"/>
            <w:placeholder>
              <w:docPart w:val="F734769EDC3844D68B7535AA8C4CE8CB"/>
            </w:placeholder>
            <w:showingPlcHdr/>
            <w:text/>
          </w:sdtPr>
          <w:sdtEndPr/>
          <w:sdtContent>
            <w:tc>
              <w:tcPr>
                <w:tcW w:w="6745" w:type="dxa"/>
              </w:tcPr>
              <w:p w14:paraId="5AA9006F" w14:textId="35A8F52B" w:rsidR="00083258" w:rsidRDefault="00857A78" w:rsidP="006B5FD2">
                <w:pPr>
                  <w:spacing w:after="0"/>
                </w:pPr>
                <w:r>
                  <w:rPr>
                    <w:rStyle w:val="PlaceholderText"/>
                  </w:rPr>
                  <w:t>Enter text here</w:t>
                </w:r>
              </w:p>
            </w:tc>
          </w:sdtContent>
        </w:sdt>
      </w:tr>
      <w:tr w:rsidR="00083258" w14:paraId="7C5A9CDC" w14:textId="77777777" w:rsidTr="006B5FD2">
        <w:tc>
          <w:tcPr>
            <w:tcW w:w="2605" w:type="dxa"/>
          </w:tcPr>
          <w:p w14:paraId="483E504D" w14:textId="77777777" w:rsidR="00083258" w:rsidRPr="0032226D" w:rsidRDefault="00083258" w:rsidP="006B5FD2">
            <w:pPr>
              <w:spacing w:after="0"/>
              <w:rPr>
                <w:b/>
                <w:bCs/>
              </w:rPr>
            </w:pPr>
            <w:r w:rsidRPr="0032226D">
              <w:rPr>
                <w:b/>
                <w:bCs/>
              </w:rPr>
              <w:t>Proposed Activities/</w:t>
            </w:r>
            <w:r>
              <w:rPr>
                <w:b/>
                <w:bCs/>
              </w:rPr>
              <w:t xml:space="preserve"> </w:t>
            </w:r>
            <w:r w:rsidRPr="0032226D">
              <w:rPr>
                <w:b/>
                <w:bCs/>
              </w:rPr>
              <w:t xml:space="preserve">Experiments </w:t>
            </w:r>
          </w:p>
        </w:tc>
        <w:sdt>
          <w:sdtPr>
            <w:id w:val="1502781293"/>
            <w:placeholder>
              <w:docPart w:val="FB614E441ADC424D9795241D3AB62A4B"/>
            </w:placeholder>
            <w:showingPlcHdr/>
            <w:text/>
          </w:sdtPr>
          <w:sdtEndPr/>
          <w:sdtContent>
            <w:tc>
              <w:tcPr>
                <w:tcW w:w="6745" w:type="dxa"/>
              </w:tcPr>
              <w:p w14:paraId="199B7816" w14:textId="169610AA" w:rsidR="00083258" w:rsidRDefault="00857A78" w:rsidP="006B5FD2">
                <w:pPr>
                  <w:spacing w:after="0"/>
                </w:pPr>
                <w:r>
                  <w:rPr>
                    <w:rStyle w:val="PlaceholderText"/>
                  </w:rPr>
                  <w:t>Enter text here</w:t>
                </w:r>
              </w:p>
            </w:tc>
          </w:sdtContent>
        </w:sdt>
      </w:tr>
      <w:tr w:rsidR="00083258" w14:paraId="6FAC3F48" w14:textId="77777777" w:rsidTr="006B5FD2">
        <w:tc>
          <w:tcPr>
            <w:tcW w:w="2605" w:type="dxa"/>
          </w:tcPr>
          <w:p w14:paraId="3B409EF4" w14:textId="77777777" w:rsidR="00083258" w:rsidRPr="0032226D" w:rsidRDefault="00083258" w:rsidP="006B5FD2">
            <w:pPr>
              <w:spacing w:after="0"/>
              <w:rPr>
                <w:b/>
                <w:bCs/>
              </w:rPr>
            </w:pPr>
            <w:r w:rsidRPr="0032226D">
              <w:rPr>
                <w:b/>
                <w:bCs/>
              </w:rPr>
              <w:t xml:space="preserve">Learning Goal </w:t>
            </w:r>
          </w:p>
        </w:tc>
        <w:sdt>
          <w:sdtPr>
            <w:id w:val="61301207"/>
            <w:placeholder>
              <w:docPart w:val="A37B99DCBC694B60A2F2A414E7494DFC"/>
            </w:placeholder>
            <w:showingPlcHdr/>
            <w:text/>
          </w:sdtPr>
          <w:sdtEndPr/>
          <w:sdtContent>
            <w:tc>
              <w:tcPr>
                <w:tcW w:w="6745" w:type="dxa"/>
              </w:tcPr>
              <w:p w14:paraId="391EDA5F" w14:textId="08D2A342" w:rsidR="00083258" w:rsidRDefault="00857A78" w:rsidP="006B5FD2">
                <w:pPr>
                  <w:spacing w:after="0"/>
                </w:pPr>
                <w:r>
                  <w:rPr>
                    <w:rStyle w:val="PlaceholderText"/>
                  </w:rPr>
                  <w:t>Enter text here</w:t>
                </w:r>
              </w:p>
            </w:tc>
          </w:sdtContent>
        </w:sdt>
      </w:tr>
      <w:tr w:rsidR="00083258" w14:paraId="1198346B" w14:textId="77777777" w:rsidTr="006B5FD2">
        <w:tc>
          <w:tcPr>
            <w:tcW w:w="2605" w:type="dxa"/>
          </w:tcPr>
          <w:p w14:paraId="5361C0D7" w14:textId="2EC381FD" w:rsidR="00083258" w:rsidRPr="0032226D" w:rsidRDefault="00083258" w:rsidP="00083258">
            <w:pPr>
              <w:spacing w:after="0"/>
              <w:rPr>
                <w:b/>
                <w:bCs/>
              </w:rPr>
            </w:pPr>
            <w:r w:rsidRPr="0032226D">
              <w:rPr>
                <w:b/>
                <w:bCs/>
              </w:rPr>
              <w:t>Activity Details</w:t>
            </w:r>
          </w:p>
        </w:tc>
        <w:sdt>
          <w:sdtPr>
            <w:id w:val="-351424454"/>
            <w:placeholder>
              <w:docPart w:val="F74D23A3A9C042D38FD4C48BA9597A61"/>
            </w:placeholder>
            <w:showingPlcHdr/>
            <w:text/>
          </w:sdtPr>
          <w:sdtEndPr/>
          <w:sdtContent>
            <w:tc>
              <w:tcPr>
                <w:tcW w:w="6745" w:type="dxa"/>
              </w:tcPr>
              <w:p w14:paraId="682FECB1" w14:textId="287D804B" w:rsidR="00083258" w:rsidRDefault="00857A78" w:rsidP="006B5FD2">
                <w:pPr>
                  <w:spacing w:after="0"/>
                </w:pPr>
                <w:r>
                  <w:rPr>
                    <w:rStyle w:val="PlaceholderText"/>
                  </w:rPr>
                  <w:t>Enter text here</w:t>
                </w:r>
              </w:p>
            </w:tc>
          </w:sdtContent>
        </w:sdt>
      </w:tr>
      <w:tr w:rsidR="00083258" w14:paraId="12636A01" w14:textId="77777777" w:rsidTr="006B5FD2">
        <w:tc>
          <w:tcPr>
            <w:tcW w:w="2605" w:type="dxa"/>
          </w:tcPr>
          <w:p w14:paraId="171FB8DA" w14:textId="77777777" w:rsidR="00083258" w:rsidRPr="0032226D" w:rsidRDefault="00083258" w:rsidP="006B5FD2">
            <w:pPr>
              <w:spacing w:after="0"/>
              <w:rPr>
                <w:b/>
                <w:bCs/>
              </w:rPr>
            </w:pPr>
            <w:r w:rsidRPr="0032226D">
              <w:rPr>
                <w:b/>
                <w:bCs/>
              </w:rPr>
              <w:t>Facilities Required</w:t>
            </w:r>
          </w:p>
        </w:tc>
        <w:sdt>
          <w:sdtPr>
            <w:id w:val="-265613569"/>
            <w:placeholder>
              <w:docPart w:val="FBC2D749E5064AEFAFAF0BAC2465608E"/>
            </w:placeholder>
            <w:showingPlcHdr/>
            <w:text/>
          </w:sdtPr>
          <w:sdtEndPr/>
          <w:sdtContent>
            <w:tc>
              <w:tcPr>
                <w:tcW w:w="6745" w:type="dxa"/>
              </w:tcPr>
              <w:p w14:paraId="37033DB7" w14:textId="72BEEC4E" w:rsidR="00083258" w:rsidRDefault="00857A78" w:rsidP="006B5FD2">
                <w:pPr>
                  <w:spacing w:after="0"/>
                </w:pPr>
                <w:r>
                  <w:rPr>
                    <w:rStyle w:val="PlaceholderText"/>
                  </w:rPr>
                  <w:t>Enter text here</w:t>
                </w:r>
              </w:p>
            </w:tc>
          </w:sdtContent>
        </w:sdt>
      </w:tr>
      <w:tr w:rsidR="00083258" w14:paraId="11F07373" w14:textId="77777777" w:rsidTr="006B5FD2">
        <w:tc>
          <w:tcPr>
            <w:tcW w:w="2605" w:type="dxa"/>
          </w:tcPr>
          <w:p w14:paraId="0AE657A6" w14:textId="77777777" w:rsidR="00083258" w:rsidRPr="0032226D" w:rsidRDefault="00083258" w:rsidP="006B5FD2">
            <w:pPr>
              <w:spacing w:after="0"/>
              <w:rPr>
                <w:b/>
                <w:bCs/>
              </w:rPr>
            </w:pPr>
            <w:r w:rsidRPr="0032226D">
              <w:rPr>
                <w:b/>
                <w:bCs/>
              </w:rPr>
              <w:t>Materials</w:t>
            </w:r>
          </w:p>
        </w:tc>
        <w:sdt>
          <w:sdtPr>
            <w:id w:val="1191956094"/>
            <w:placeholder>
              <w:docPart w:val="0FFE5E32440F4B3BA0F963EF588BC765"/>
            </w:placeholder>
            <w:showingPlcHdr/>
            <w:text/>
          </w:sdtPr>
          <w:sdtEndPr/>
          <w:sdtContent>
            <w:tc>
              <w:tcPr>
                <w:tcW w:w="6745" w:type="dxa"/>
              </w:tcPr>
              <w:p w14:paraId="0F8239CF" w14:textId="33DB000B" w:rsidR="00083258" w:rsidRDefault="00857A78" w:rsidP="006B5FD2">
                <w:pPr>
                  <w:spacing w:after="0"/>
                </w:pPr>
                <w:r>
                  <w:rPr>
                    <w:rStyle w:val="PlaceholderText"/>
                  </w:rPr>
                  <w:t>Enter text here</w:t>
                </w:r>
              </w:p>
            </w:tc>
          </w:sdtContent>
        </w:sdt>
      </w:tr>
      <w:tr w:rsidR="00083258" w14:paraId="0519A799" w14:textId="77777777" w:rsidTr="006B5FD2">
        <w:tc>
          <w:tcPr>
            <w:tcW w:w="2605" w:type="dxa"/>
          </w:tcPr>
          <w:p w14:paraId="5089AD90" w14:textId="3C809162" w:rsidR="00083258" w:rsidRPr="0032226D" w:rsidRDefault="00083258" w:rsidP="006B5FD2">
            <w:pPr>
              <w:spacing w:after="0"/>
              <w:rPr>
                <w:b/>
                <w:bCs/>
              </w:rPr>
            </w:pPr>
            <w:r w:rsidRPr="0032226D">
              <w:rPr>
                <w:b/>
                <w:bCs/>
              </w:rPr>
              <w:t>Cost</w:t>
            </w:r>
            <w:r w:rsidR="006544CF">
              <w:rPr>
                <w:b/>
                <w:bCs/>
              </w:rPr>
              <w:t xml:space="preserve"> for Day</w:t>
            </w:r>
          </w:p>
        </w:tc>
        <w:sdt>
          <w:sdtPr>
            <w:id w:val="-87541893"/>
            <w:placeholder>
              <w:docPart w:val="4DC4F9609F104BEA8CC861A400877A48"/>
            </w:placeholder>
            <w:showingPlcHdr/>
            <w:text/>
          </w:sdtPr>
          <w:sdtEndPr/>
          <w:sdtContent>
            <w:tc>
              <w:tcPr>
                <w:tcW w:w="6745" w:type="dxa"/>
              </w:tcPr>
              <w:p w14:paraId="4CD43C49" w14:textId="1AAA2771" w:rsidR="00083258" w:rsidRDefault="00857A78" w:rsidP="006B5FD2">
                <w:pPr>
                  <w:spacing w:after="0"/>
                </w:pPr>
                <w:r>
                  <w:rPr>
                    <w:rStyle w:val="PlaceholderText"/>
                  </w:rPr>
                  <w:t>Enter text here</w:t>
                </w:r>
              </w:p>
            </w:tc>
          </w:sdtContent>
        </w:sdt>
      </w:tr>
    </w:tbl>
    <w:p w14:paraId="54A6390C" w14:textId="77777777" w:rsidR="00083258" w:rsidRPr="00083258" w:rsidRDefault="00083258" w:rsidP="00083258"/>
    <w:p w14:paraId="6E3C5196" w14:textId="1EFD674A" w:rsidR="00A5213A" w:rsidRDefault="00A5213A" w:rsidP="00A5213A">
      <w:pPr>
        <w:pStyle w:val="Heading4"/>
        <w:rPr>
          <w:color w:val="E31837" w:themeColor="accent1"/>
        </w:rPr>
      </w:pPr>
      <w:r w:rsidRPr="00BE74CB">
        <w:rPr>
          <w:color w:val="E31837" w:themeColor="accent1"/>
        </w:rPr>
        <w:t>Thursday</w:t>
      </w:r>
    </w:p>
    <w:tbl>
      <w:tblPr>
        <w:tblStyle w:val="TableGrid"/>
        <w:tblW w:w="0" w:type="auto"/>
        <w:tblLook w:val="04A0" w:firstRow="1" w:lastRow="0" w:firstColumn="1" w:lastColumn="0" w:noHBand="0" w:noVBand="1"/>
      </w:tblPr>
      <w:tblGrid>
        <w:gridCol w:w="2605"/>
        <w:gridCol w:w="6745"/>
      </w:tblGrid>
      <w:tr w:rsidR="00083258" w14:paraId="41C14F60" w14:textId="77777777" w:rsidTr="006B5FD2">
        <w:tc>
          <w:tcPr>
            <w:tcW w:w="2605" w:type="dxa"/>
          </w:tcPr>
          <w:p w14:paraId="61E0E229" w14:textId="77777777" w:rsidR="00083258" w:rsidRPr="0032226D" w:rsidRDefault="00083258" w:rsidP="006B5FD2">
            <w:pPr>
              <w:spacing w:after="0"/>
              <w:rPr>
                <w:b/>
                <w:bCs/>
              </w:rPr>
            </w:pPr>
            <w:r w:rsidRPr="0032226D">
              <w:rPr>
                <w:b/>
                <w:bCs/>
              </w:rPr>
              <w:t>Title/Theme</w:t>
            </w:r>
          </w:p>
        </w:tc>
        <w:sdt>
          <w:sdtPr>
            <w:id w:val="-262083095"/>
            <w:placeholder>
              <w:docPart w:val="6265A833D3064F278B77D0CC0D461F2F"/>
            </w:placeholder>
            <w:showingPlcHdr/>
            <w:text/>
          </w:sdtPr>
          <w:sdtEndPr/>
          <w:sdtContent>
            <w:tc>
              <w:tcPr>
                <w:tcW w:w="6745" w:type="dxa"/>
              </w:tcPr>
              <w:p w14:paraId="0B511C8F" w14:textId="58A6C2E1" w:rsidR="00083258" w:rsidRDefault="00857A78" w:rsidP="006B5FD2">
                <w:pPr>
                  <w:spacing w:after="0"/>
                </w:pPr>
                <w:r>
                  <w:rPr>
                    <w:rStyle w:val="PlaceholderText"/>
                  </w:rPr>
                  <w:t>Enter text here</w:t>
                </w:r>
              </w:p>
            </w:tc>
          </w:sdtContent>
        </w:sdt>
      </w:tr>
      <w:tr w:rsidR="00083258" w14:paraId="66080C00" w14:textId="77777777" w:rsidTr="006B5FD2">
        <w:tc>
          <w:tcPr>
            <w:tcW w:w="2605" w:type="dxa"/>
          </w:tcPr>
          <w:p w14:paraId="300EDCE9" w14:textId="77777777" w:rsidR="00083258" w:rsidRPr="0032226D" w:rsidRDefault="00083258" w:rsidP="006B5FD2">
            <w:pPr>
              <w:spacing w:after="0"/>
              <w:rPr>
                <w:b/>
                <w:bCs/>
              </w:rPr>
            </w:pPr>
            <w:r w:rsidRPr="0032226D">
              <w:rPr>
                <w:b/>
                <w:bCs/>
              </w:rPr>
              <w:t xml:space="preserve">Lecture Topics </w:t>
            </w:r>
          </w:p>
        </w:tc>
        <w:sdt>
          <w:sdtPr>
            <w:id w:val="-883325950"/>
            <w:placeholder>
              <w:docPart w:val="A5BE7D9260D54B658EF91B105532258F"/>
            </w:placeholder>
            <w:showingPlcHdr/>
            <w:text/>
          </w:sdtPr>
          <w:sdtEndPr/>
          <w:sdtContent>
            <w:tc>
              <w:tcPr>
                <w:tcW w:w="6745" w:type="dxa"/>
              </w:tcPr>
              <w:p w14:paraId="453D919D" w14:textId="241A0017" w:rsidR="00083258" w:rsidRDefault="00857A78" w:rsidP="006B5FD2">
                <w:pPr>
                  <w:spacing w:after="0"/>
                </w:pPr>
                <w:r>
                  <w:rPr>
                    <w:rStyle w:val="PlaceholderText"/>
                  </w:rPr>
                  <w:t>Enter text here</w:t>
                </w:r>
              </w:p>
            </w:tc>
          </w:sdtContent>
        </w:sdt>
      </w:tr>
      <w:tr w:rsidR="00083258" w14:paraId="3C58ABE8" w14:textId="77777777" w:rsidTr="006B5FD2">
        <w:tc>
          <w:tcPr>
            <w:tcW w:w="2605" w:type="dxa"/>
          </w:tcPr>
          <w:p w14:paraId="5DC13F47" w14:textId="77777777" w:rsidR="00083258" w:rsidRPr="0032226D" w:rsidRDefault="00083258" w:rsidP="006B5FD2">
            <w:pPr>
              <w:spacing w:after="0"/>
              <w:rPr>
                <w:b/>
                <w:bCs/>
              </w:rPr>
            </w:pPr>
            <w:r w:rsidRPr="0032226D">
              <w:rPr>
                <w:b/>
                <w:bCs/>
              </w:rPr>
              <w:t>Proposed Activities/</w:t>
            </w:r>
            <w:r>
              <w:rPr>
                <w:b/>
                <w:bCs/>
              </w:rPr>
              <w:t xml:space="preserve"> </w:t>
            </w:r>
            <w:r w:rsidRPr="0032226D">
              <w:rPr>
                <w:b/>
                <w:bCs/>
              </w:rPr>
              <w:t xml:space="preserve">Experiments </w:t>
            </w:r>
          </w:p>
        </w:tc>
        <w:sdt>
          <w:sdtPr>
            <w:id w:val="230272346"/>
            <w:placeholder>
              <w:docPart w:val="E041EDBFC6FA496B894A8DFB72793A00"/>
            </w:placeholder>
            <w:showingPlcHdr/>
            <w:text/>
          </w:sdtPr>
          <w:sdtEndPr/>
          <w:sdtContent>
            <w:tc>
              <w:tcPr>
                <w:tcW w:w="6745" w:type="dxa"/>
              </w:tcPr>
              <w:p w14:paraId="59A57A7B" w14:textId="3DFB14A6" w:rsidR="00083258" w:rsidRDefault="00857A78" w:rsidP="006B5FD2">
                <w:pPr>
                  <w:spacing w:after="0"/>
                </w:pPr>
                <w:r>
                  <w:rPr>
                    <w:rStyle w:val="PlaceholderText"/>
                  </w:rPr>
                  <w:t>Enter text here</w:t>
                </w:r>
              </w:p>
            </w:tc>
          </w:sdtContent>
        </w:sdt>
      </w:tr>
      <w:tr w:rsidR="00083258" w14:paraId="5E3B9F42" w14:textId="77777777" w:rsidTr="006B5FD2">
        <w:tc>
          <w:tcPr>
            <w:tcW w:w="2605" w:type="dxa"/>
          </w:tcPr>
          <w:p w14:paraId="30C7BA59" w14:textId="77777777" w:rsidR="00083258" w:rsidRPr="0032226D" w:rsidRDefault="00083258" w:rsidP="006B5FD2">
            <w:pPr>
              <w:spacing w:after="0"/>
              <w:rPr>
                <w:b/>
                <w:bCs/>
              </w:rPr>
            </w:pPr>
            <w:r w:rsidRPr="0032226D">
              <w:rPr>
                <w:b/>
                <w:bCs/>
              </w:rPr>
              <w:t xml:space="preserve">Learning Goal </w:t>
            </w:r>
          </w:p>
        </w:tc>
        <w:sdt>
          <w:sdtPr>
            <w:id w:val="-658466091"/>
            <w:placeholder>
              <w:docPart w:val="9F92194827584E92B41BD643D8DCF1A2"/>
            </w:placeholder>
            <w:showingPlcHdr/>
            <w:text/>
          </w:sdtPr>
          <w:sdtEndPr/>
          <w:sdtContent>
            <w:tc>
              <w:tcPr>
                <w:tcW w:w="6745" w:type="dxa"/>
              </w:tcPr>
              <w:p w14:paraId="7944C4B7" w14:textId="1D6BA8DA" w:rsidR="00083258" w:rsidRDefault="00857A78" w:rsidP="006B5FD2">
                <w:pPr>
                  <w:spacing w:after="0"/>
                </w:pPr>
                <w:r>
                  <w:rPr>
                    <w:rStyle w:val="PlaceholderText"/>
                  </w:rPr>
                  <w:t>Enter text here</w:t>
                </w:r>
              </w:p>
            </w:tc>
          </w:sdtContent>
        </w:sdt>
      </w:tr>
      <w:tr w:rsidR="00083258" w14:paraId="6418EAA2" w14:textId="77777777" w:rsidTr="006B5FD2">
        <w:tc>
          <w:tcPr>
            <w:tcW w:w="2605" w:type="dxa"/>
          </w:tcPr>
          <w:p w14:paraId="769E0D5A" w14:textId="2860643B" w:rsidR="00083258" w:rsidRPr="0032226D" w:rsidRDefault="00083258" w:rsidP="00083258">
            <w:pPr>
              <w:spacing w:after="0"/>
              <w:rPr>
                <w:b/>
                <w:bCs/>
              </w:rPr>
            </w:pPr>
            <w:r w:rsidRPr="0032226D">
              <w:rPr>
                <w:b/>
                <w:bCs/>
              </w:rPr>
              <w:t>Activity Details</w:t>
            </w:r>
          </w:p>
        </w:tc>
        <w:sdt>
          <w:sdtPr>
            <w:id w:val="411040749"/>
            <w:placeholder>
              <w:docPart w:val="D29813C4685C42FD9B0EBD06F9AD3739"/>
            </w:placeholder>
            <w:showingPlcHdr/>
            <w:text/>
          </w:sdtPr>
          <w:sdtEndPr/>
          <w:sdtContent>
            <w:tc>
              <w:tcPr>
                <w:tcW w:w="6745" w:type="dxa"/>
              </w:tcPr>
              <w:p w14:paraId="2873232B" w14:textId="4C9C688F" w:rsidR="00083258" w:rsidRDefault="00857A78" w:rsidP="006B5FD2">
                <w:pPr>
                  <w:spacing w:after="0"/>
                </w:pPr>
                <w:r>
                  <w:rPr>
                    <w:rStyle w:val="PlaceholderText"/>
                  </w:rPr>
                  <w:t>Enter text here</w:t>
                </w:r>
              </w:p>
            </w:tc>
          </w:sdtContent>
        </w:sdt>
      </w:tr>
      <w:tr w:rsidR="00083258" w14:paraId="4B0CD76D" w14:textId="77777777" w:rsidTr="006B5FD2">
        <w:tc>
          <w:tcPr>
            <w:tcW w:w="2605" w:type="dxa"/>
          </w:tcPr>
          <w:p w14:paraId="2AEE23AB" w14:textId="77777777" w:rsidR="00083258" w:rsidRPr="0032226D" w:rsidRDefault="00083258" w:rsidP="006B5FD2">
            <w:pPr>
              <w:spacing w:after="0"/>
              <w:rPr>
                <w:b/>
                <w:bCs/>
              </w:rPr>
            </w:pPr>
            <w:r w:rsidRPr="0032226D">
              <w:rPr>
                <w:b/>
                <w:bCs/>
              </w:rPr>
              <w:t>Facilities Required</w:t>
            </w:r>
          </w:p>
        </w:tc>
        <w:sdt>
          <w:sdtPr>
            <w:id w:val="795721832"/>
            <w:placeholder>
              <w:docPart w:val="1FF8212CD0354F259569B1DA8246D626"/>
            </w:placeholder>
            <w:showingPlcHdr/>
            <w:text/>
          </w:sdtPr>
          <w:sdtEndPr/>
          <w:sdtContent>
            <w:tc>
              <w:tcPr>
                <w:tcW w:w="6745" w:type="dxa"/>
              </w:tcPr>
              <w:p w14:paraId="0CDB104B" w14:textId="5527086D" w:rsidR="00083258" w:rsidRDefault="00857A78" w:rsidP="006B5FD2">
                <w:pPr>
                  <w:spacing w:after="0"/>
                </w:pPr>
                <w:r>
                  <w:rPr>
                    <w:rStyle w:val="PlaceholderText"/>
                  </w:rPr>
                  <w:t>Enter text here</w:t>
                </w:r>
              </w:p>
            </w:tc>
          </w:sdtContent>
        </w:sdt>
      </w:tr>
      <w:tr w:rsidR="00083258" w14:paraId="2B46FD8A" w14:textId="77777777" w:rsidTr="006B5FD2">
        <w:tc>
          <w:tcPr>
            <w:tcW w:w="2605" w:type="dxa"/>
          </w:tcPr>
          <w:p w14:paraId="46B143B1" w14:textId="77777777" w:rsidR="00083258" w:rsidRPr="0032226D" w:rsidRDefault="00083258" w:rsidP="006B5FD2">
            <w:pPr>
              <w:spacing w:after="0"/>
              <w:rPr>
                <w:b/>
                <w:bCs/>
              </w:rPr>
            </w:pPr>
            <w:r w:rsidRPr="0032226D">
              <w:rPr>
                <w:b/>
                <w:bCs/>
              </w:rPr>
              <w:t>Materials</w:t>
            </w:r>
          </w:p>
        </w:tc>
        <w:sdt>
          <w:sdtPr>
            <w:id w:val="-624463985"/>
            <w:placeholder>
              <w:docPart w:val="38F36DDD15CE4236B24A5B67BAC22DE2"/>
            </w:placeholder>
            <w:showingPlcHdr/>
            <w:text/>
          </w:sdtPr>
          <w:sdtEndPr/>
          <w:sdtContent>
            <w:tc>
              <w:tcPr>
                <w:tcW w:w="6745" w:type="dxa"/>
              </w:tcPr>
              <w:p w14:paraId="2FCB74A7" w14:textId="0046829B" w:rsidR="00083258" w:rsidRDefault="00857A78" w:rsidP="006B5FD2">
                <w:pPr>
                  <w:spacing w:after="0"/>
                </w:pPr>
                <w:r>
                  <w:rPr>
                    <w:rStyle w:val="PlaceholderText"/>
                  </w:rPr>
                  <w:t>Enter text here</w:t>
                </w:r>
              </w:p>
            </w:tc>
          </w:sdtContent>
        </w:sdt>
      </w:tr>
      <w:tr w:rsidR="00083258" w14:paraId="4682BF48" w14:textId="77777777" w:rsidTr="006B5FD2">
        <w:tc>
          <w:tcPr>
            <w:tcW w:w="2605" w:type="dxa"/>
          </w:tcPr>
          <w:p w14:paraId="5D796CED" w14:textId="13EA07D4" w:rsidR="00083258" w:rsidRPr="0032226D" w:rsidRDefault="00083258" w:rsidP="006B5FD2">
            <w:pPr>
              <w:spacing w:after="0"/>
              <w:rPr>
                <w:b/>
                <w:bCs/>
              </w:rPr>
            </w:pPr>
            <w:r w:rsidRPr="0032226D">
              <w:rPr>
                <w:b/>
                <w:bCs/>
              </w:rPr>
              <w:t>Cost</w:t>
            </w:r>
            <w:r w:rsidR="006544CF">
              <w:rPr>
                <w:b/>
                <w:bCs/>
              </w:rPr>
              <w:t xml:space="preserve"> for Day</w:t>
            </w:r>
          </w:p>
        </w:tc>
        <w:sdt>
          <w:sdtPr>
            <w:id w:val="-1813712844"/>
            <w:placeholder>
              <w:docPart w:val="B6FB8232DF454EE1A6F4F3955F7859E2"/>
            </w:placeholder>
            <w:showingPlcHdr/>
            <w:text/>
          </w:sdtPr>
          <w:sdtEndPr/>
          <w:sdtContent>
            <w:tc>
              <w:tcPr>
                <w:tcW w:w="6745" w:type="dxa"/>
              </w:tcPr>
              <w:p w14:paraId="1654991E" w14:textId="287A18FF" w:rsidR="00083258" w:rsidRDefault="00857A78" w:rsidP="006B5FD2">
                <w:pPr>
                  <w:spacing w:after="0"/>
                </w:pPr>
                <w:r>
                  <w:rPr>
                    <w:rStyle w:val="PlaceholderText"/>
                  </w:rPr>
                  <w:t>Enter text here</w:t>
                </w:r>
              </w:p>
            </w:tc>
          </w:sdtContent>
        </w:sdt>
      </w:tr>
    </w:tbl>
    <w:p w14:paraId="346355D7" w14:textId="77777777" w:rsidR="00083258" w:rsidRPr="00083258" w:rsidRDefault="00083258" w:rsidP="00083258"/>
    <w:p w14:paraId="7A704CCF" w14:textId="1FFDF8F0" w:rsidR="00A5213A" w:rsidRPr="00BE74CB" w:rsidRDefault="00A5213A" w:rsidP="00A5213A">
      <w:pPr>
        <w:pStyle w:val="Heading4"/>
        <w:rPr>
          <w:color w:val="E31837" w:themeColor="accent1"/>
        </w:rPr>
      </w:pPr>
      <w:r w:rsidRPr="00BE74CB">
        <w:rPr>
          <w:color w:val="E31837" w:themeColor="accent1"/>
        </w:rPr>
        <w:t>Friday</w:t>
      </w:r>
    </w:p>
    <w:tbl>
      <w:tblPr>
        <w:tblStyle w:val="TableGrid"/>
        <w:tblW w:w="0" w:type="auto"/>
        <w:tblLook w:val="04A0" w:firstRow="1" w:lastRow="0" w:firstColumn="1" w:lastColumn="0" w:noHBand="0" w:noVBand="1"/>
      </w:tblPr>
      <w:tblGrid>
        <w:gridCol w:w="2605"/>
        <w:gridCol w:w="6745"/>
      </w:tblGrid>
      <w:tr w:rsidR="00083258" w14:paraId="2451BFD8" w14:textId="77777777" w:rsidTr="006B5FD2">
        <w:tc>
          <w:tcPr>
            <w:tcW w:w="2605" w:type="dxa"/>
          </w:tcPr>
          <w:p w14:paraId="01F77FEC" w14:textId="77777777" w:rsidR="00083258" w:rsidRPr="0032226D" w:rsidRDefault="00083258" w:rsidP="006B5FD2">
            <w:pPr>
              <w:spacing w:after="0"/>
              <w:rPr>
                <w:b/>
                <w:bCs/>
              </w:rPr>
            </w:pPr>
            <w:r w:rsidRPr="0032226D">
              <w:rPr>
                <w:b/>
                <w:bCs/>
              </w:rPr>
              <w:t>Title/Theme</w:t>
            </w:r>
          </w:p>
        </w:tc>
        <w:sdt>
          <w:sdtPr>
            <w:id w:val="1728185499"/>
            <w:placeholder>
              <w:docPart w:val="8AB5F952B7284BEAB535CC6351418DCF"/>
            </w:placeholder>
            <w:showingPlcHdr/>
            <w:text/>
          </w:sdtPr>
          <w:sdtEndPr/>
          <w:sdtContent>
            <w:tc>
              <w:tcPr>
                <w:tcW w:w="6745" w:type="dxa"/>
              </w:tcPr>
              <w:p w14:paraId="0EF33C02" w14:textId="5210C74A" w:rsidR="00083258" w:rsidRDefault="00857A78" w:rsidP="006B5FD2">
                <w:pPr>
                  <w:spacing w:after="0"/>
                </w:pPr>
                <w:r>
                  <w:rPr>
                    <w:rStyle w:val="PlaceholderText"/>
                  </w:rPr>
                  <w:t>Enter text here</w:t>
                </w:r>
              </w:p>
            </w:tc>
          </w:sdtContent>
        </w:sdt>
      </w:tr>
      <w:tr w:rsidR="00083258" w14:paraId="506C23AB" w14:textId="77777777" w:rsidTr="006B5FD2">
        <w:tc>
          <w:tcPr>
            <w:tcW w:w="2605" w:type="dxa"/>
          </w:tcPr>
          <w:p w14:paraId="6F3984E7" w14:textId="77777777" w:rsidR="00083258" w:rsidRPr="0032226D" w:rsidRDefault="00083258" w:rsidP="006B5FD2">
            <w:pPr>
              <w:spacing w:after="0"/>
              <w:rPr>
                <w:b/>
                <w:bCs/>
              </w:rPr>
            </w:pPr>
            <w:r w:rsidRPr="0032226D">
              <w:rPr>
                <w:b/>
                <w:bCs/>
              </w:rPr>
              <w:t xml:space="preserve">Lecture Topics </w:t>
            </w:r>
          </w:p>
        </w:tc>
        <w:sdt>
          <w:sdtPr>
            <w:id w:val="904640405"/>
            <w:placeholder>
              <w:docPart w:val="A64553DF8C484943BE843AE912D4306B"/>
            </w:placeholder>
            <w:showingPlcHdr/>
            <w:text/>
          </w:sdtPr>
          <w:sdtEndPr/>
          <w:sdtContent>
            <w:tc>
              <w:tcPr>
                <w:tcW w:w="6745" w:type="dxa"/>
              </w:tcPr>
              <w:p w14:paraId="0CAC7E0B" w14:textId="00060443" w:rsidR="00083258" w:rsidRDefault="00857A78" w:rsidP="006B5FD2">
                <w:pPr>
                  <w:spacing w:after="0"/>
                </w:pPr>
                <w:r>
                  <w:rPr>
                    <w:rStyle w:val="PlaceholderText"/>
                  </w:rPr>
                  <w:t>Enter text here</w:t>
                </w:r>
              </w:p>
            </w:tc>
          </w:sdtContent>
        </w:sdt>
      </w:tr>
      <w:tr w:rsidR="00083258" w14:paraId="364CEC52" w14:textId="77777777" w:rsidTr="006B5FD2">
        <w:tc>
          <w:tcPr>
            <w:tcW w:w="2605" w:type="dxa"/>
          </w:tcPr>
          <w:p w14:paraId="5FA12F63" w14:textId="77777777" w:rsidR="00083258" w:rsidRPr="0032226D" w:rsidRDefault="00083258" w:rsidP="006B5FD2">
            <w:pPr>
              <w:spacing w:after="0"/>
              <w:rPr>
                <w:b/>
                <w:bCs/>
              </w:rPr>
            </w:pPr>
            <w:r w:rsidRPr="0032226D">
              <w:rPr>
                <w:b/>
                <w:bCs/>
              </w:rPr>
              <w:lastRenderedPageBreak/>
              <w:t>Proposed Activities/</w:t>
            </w:r>
            <w:r>
              <w:rPr>
                <w:b/>
                <w:bCs/>
              </w:rPr>
              <w:t xml:space="preserve"> </w:t>
            </w:r>
            <w:r w:rsidRPr="0032226D">
              <w:rPr>
                <w:b/>
                <w:bCs/>
              </w:rPr>
              <w:t xml:space="preserve">Experiments </w:t>
            </w:r>
          </w:p>
        </w:tc>
        <w:sdt>
          <w:sdtPr>
            <w:id w:val="151179439"/>
            <w:placeholder>
              <w:docPart w:val="C726631673B544B18389063070DA2AA1"/>
            </w:placeholder>
            <w:showingPlcHdr/>
            <w:text/>
          </w:sdtPr>
          <w:sdtEndPr/>
          <w:sdtContent>
            <w:tc>
              <w:tcPr>
                <w:tcW w:w="6745" w:type="dxa"/>
              </w:tcPr>
              <w:p w14:paraId="45A3C1C1" w14:textId="18297FFD" w:rsidR="00083258" w:rsidRDefault="00857A78" w:rsidP="006B5FD2">
                <w:pPr>
                  <w:spacing w:after="0"/>
                </w:pPr>
                <w:r>
                  <w:rPr>
                    <w:rStyle w:val="PlaceholderText"/>
                  </w:rPr>
                  <w:t>Enter text here</w:t>
                </w:r>
              </w:p>
            </w:tc>
          </w:sdtContent>
        </w:sdt>
      </w:tr>
      <w:tr w:rsidR="00083258" w14:paraId="125B73B7" w14:textId="77777777" w:rsidTr="006B5FD2">
        <w:tc>
          <w:tcPr>
            <w:tcW w:w="2605" w:type="dxa"/>
          </w:tcPr>
          <w:p w14:paraId="4012CC26" w14:textId="77777777" w:rsidR="00083258" w:rsidRPr="0032226D" w:rsidRDefault="00083258" w:rsidP="006B5FD2">
            <w:pPr>
              <w:spacing w:after="0"/>
              <w:rPr>
                <w:b/>
                <w:bCs/>
              </w:rPr>
            </w:pPr>
            <w:r w:rsidRPr="0032226D">
              <w:rPr>
                <w:b/>
                <w:bCs/>
              </w:rPr>
              <w:t xml:space="preserve">Learning Goal </w:t>
            </w:r>
          </w:p>
        </w:tc>
        <w:sdt>
          <w:sdtPr>
            <w:id w:val="1362475294"/>
            <w:placeholder>
              <w:docPart w:val="3ACA41D3EBF64A7F8D9B2393667B9145"/>
            </w:placeholder>
            <w:showingPlcHdr/>
            <w:text/>
          </w:sdtPr>
          <w:sdtEndPr/>
          <w:sdtContent>
            <w:tc>
              <w:tcPr>
                <w:tcW w:w="6745" w:type="dxa"/>
              </w:tcPr>
              <w:p w14:paraId="2C2E96C9" w14:textId="3DDA1DE7" w:rsidR="00083258" w:rsidRDefault="00857A78" w:rsidP="006B5FD2">
                <w:pPr>
                  <w:spacing w:after="0"/>
                </w:pPr>
                <w:r>
                  <w:rPr>
                    <w:rStyle w:val="PlaceholderText"/>
                  </w:rPr>
                  <w:t>Enter text here</w:t>
                </w:r>
              </w:p>
            </w:tc>
          </w:sdtContent>
        </w:sdt>
      </w:tr>
      <w:tr w:rsidR="00083258" w14:paraId="3CEF86CF" w14:textId="77777777" w:rsidTr="006B5FD2">
        <w:tc>
          <w:tcPr>
            <w:tcW w:w="2605" w:type="dxa"/>
          </w:tcPr>
          <w:p w14:paraId="28FBEC34" w14:textId="1FC46CD5" w:rsidR="00083258" w:rsidRPr="0032226D" w:rsidRDefault="00083258" w:rsidP="00083258">
            <w:pPr>
              <w:spacing w:after="0"/>
              <w:rPr>
                <w:b/>
                <w:bCs/>
              </w:rPr>
            </w:pPr>
            <w:r w:rsidRPr="0032226D">
              <w:rPr>
                <w:b/>
                <w:bCs/>
              </w:rPr>
              <w:t>Activity Details</w:t>
            </w:r>
          </w:p>
        </w:tc>
        <w:sdt>
          <w:sdtPr>
            <w:id w:val="-719436779"/>
            <w:placeholder>
              <w:docPart w:val="E35C18A278CF4AF6904E2A486640D5F6"/>
            </w:placeholder>
            <w:showingPlcHdr/>
            <w:text/>
          </w:sdtPr>
          <w:sdtEndPr/>
          <w:sdtContent>
            <w:tc>
              <w:tcPr>
                <w:tcW w:w="6745" w:type="dxa"/>
              </w:tcPr>
              <w:p w14:paraId="63A14561" w14:textId="0A4C74AA" w:rsidR="00083258" w:rsidRDefault="00857A78" w:rsidP="006B5FD2">
                <w:pPr>
                  <w:spacing w:after="0"/>
                </w:pPr>
                <w:r>
                  <w:rPr>
                    <w:rStyle w:val="PlaceholderText"/>
                  </w:rPr>
                  <w:t>Enter text here</w:t>
                </w:r>
              </w:p>
            </w:tc>
          </w:sdtContent>
        </w:sdt>
      </w:tr>
      <w:tr w:rsidR="00083258" w14:paraId="6E8C72AE" w14:textId="77777777" w:rsidTr="006B5FD2">
        <w:tc>
          <w:tcPr>
            <w:tcW w:w="2605" w:type="dxa"/>
          </w:tcPr>
          <w:p w14:paraId="4C13949B" w14:textId="77777777" w:rsidR="00083258" w:rsidRPr="0032226D" w:rsidRDefault="00083258" w:rsidP="006B5FD2">
            <w:pPr>
              <w:spacing w:after="0"/>
              <w:rPr>
                <w:b/>
                <w:bCs/>
              </w:rPr>
            </w:pPr>
            <w:r w:rsidRPr="0032226D">
              <w:rPr>
                <w:b/>
                <w:bCs/>
              </w:rPr>
              <w:t>Facilities Required</w:t>
            </w:r>
          </w:p>
        </w:tc>
        <w:sdt>
          <w:sdtPr>
            <w:id w:val="1732269045"/>
            <w:placeholder>
              <w:docPart w:val="63F4F50B94D54B64BB32E33159DB0796"/>
            </w:placeholder>
            <w:showingPlcHdr/>
            <w:text/>
          </w:sdtPr>
          <w:sdtEndPr/>
          <w:sdtContent>
            <w:tc>
              <w:tcPr>
                <w:tcW w:w="6745" w:type="dxa"/>
              </w:tcPr>
              <w:p w14:paraId="2638DD3F" w14:textId="0DC45093" w:rsidR="00083258" w:rsidRDefault="00857A78" w:rsidP="006B5FD2">
                <w:pPr>
                  <w:spacing w:after="0"/>
                </w:pPr>
                <w:r>
                  <w:rPr>
                    <w:rStyle w:val="PlaceholderText"/>
                  </w:rPr>
                  <w:t>Enter text here</w:t>
                </w:r>
              </w:p>
            </w:tc>
          </w:sdtContent>
        </w:sdt>
      </w:tr>
      <w:tr w:rsidR="00083258" w14:paraId="37FC27B7" w14:textId="77777777" w:rsidTr="006B5FD2">
        <w:tc>
          <w:tcPr>
            <w:tcW w:w="2605" w:type="dxa"/>
          </w:tcPr>
          <w:p w14:paraId="1D187147" w14:textId="77777777" w:rsidR="00083258" w:rsidRPr="0032226D" w:rsidRDefault="00083258" w:rsidP="006B5FD2">
            <w:pPr>
              <w:spacing w:after="0"/>
              <w:rPr>
                <w:b/>
                <w:bCs/>
              </w:rPr>
            </w:pPr>
            <w:r w:rsidRPr="0032226D">
              <w:rPr>
                <w:b/>
                <w:bCs/>
              </w:rPr>
              <w:t>Materials</w:t>
            </w:r>
          </w:p>
        </w:tc>
        <w:sdt>
          <w:sdtPr>
            <w:id w:val="1105614105"/>
            <w:placeholder>
              <w:docPart w:val="0F3471D5CB9B453CA1220D99626547EC"/>
            </w:placeholder>
            <w:showingPlcHdr/>
            <w:text/>
          </w:sdtPr>
          <w:sdtEndPr/>
          <w:sdtContent>
            <w:tc>
              <w:tcPr>
                <w:tcW w:w="6745" w:type="dxa"/>
              </w:tcPr>
              <w:p w14:paraId="1E3024B0" w14:textId="627CC38E" w:rsidR="00083258" w:rsidRDefault="00857A78" w:rsidP="006B5FD2">
                <w:pPr>
                  <w:spacing w:after="0"/>
                </w:pPr>
                <w:r>
                  <w:rPr>
                    <w:rStyle w:val="PlaceholderText"/>
                  </w:rPr>
                  <w:t>Enter text here</w:t>
                </w:r>
              </w:p>
            </w:tc>
          </w:sdtContent>
        </w:sdt>
      </w:tr>
      <w:tr w:rsidR="00083258" w14:paraId="6E74117B" w14:textId="77777777" w:rsidTr="006B5FD2">
        <w:tc>
          <w:tcPr>
            <w:tcW w:w="2605" w:type="dxa"/>
          </w:tcPr>
          <w:p w14:paraId="5F8C5EA9" w14:textId="509E1086" w:rsidR="00083258" w:rsidRPr="0032226D" w:rsidRDefault="00083258" w:rsidP="006B5FD2">
            <w:pPr>
              <w:spacing w:after="0"/>
              <w:rPr>
                <w:b/>
                <w:bCs/>
              </w:rPr>
            </w:pPr>
            <w:r w:rsidRPr="0032226D">
              <w:rPr>
                <w:b/>
                <w:bCs/>
              </w:rPr>
              <w:t>Cost</w:t>
            </w:r>
            <w:r w:rsidR="006544CF">
              <w:rPr>
                <w:b/>
                <w:bCs/>
              </w:rPr>
              <w:t xml:space="preserve"> for Day</w:t>
            </w:r>
          </w:p>
        </w:tc>
        <w:sdt>
          <w:sdtPr>
            <w:id w:val="-495574767"/>
            <w:placeholder>
              <w:docPart w:val="EC62EF9448E54A6BA0393667EF2FAEE5"/>
            </w:placeholder>
            <w:showingPlcHdr/>
            <w:text/>
          </w:sdtPr>
          <w:sdtEndPr/>
          <w:sdtContent>
            <w:tc>
              <w:tcPr>
                <w:tcW w:w="6745" w:type="dxa"/>
              </w:tcPr>
              <w:p w14:paraId="271868AA" w14:textId="3EEEC5BD" w:rsidR="00083258" w:rsidRDefault="00857A78" w:rsidP="006B5FD2">
                <w:pPr>
                  <w:spacing w:after="0"/>
                </w:pPr>
                <w:r>
                  <w:rPr>
                    <w:rStyle w:val="PlaceholderText"/>
                  </w:rPr>
                  <w:t>Enter text here</w:t>
                </w:r>
              </w:p>
            </w:tc>
          </w:sdtContent>
        </w:sdt>
      </w:tr>
    </w:tbl>
    <w:p w14:paraId="78BD912E" w14:textId="51B62BCA" w:rsidR="00A5213A" w:rsidRPr="00A5213A" w:rsidRDefault="00A5213A" w:rsidP="00A5213A"/>
    <w:sectPr w:rsidR="00A5213A" w:rsidRPr="00A5213A" w:rsidSect="00B309EF">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864"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8F392" w14:textId="77777777" w:rsidR="002A1C7B" w:rsidRDefault="002A1C7B" w:rsidP="00D55C28">
      <w:pPr>
        <w:spacing w:after="0" w:line="240" w:lineRule="auto"/>
      </w:pPr>
      <w:r>
        <w:separator/>
      </w:r>
    </w:p>
  </w:endnote>
  <w:endnote w:type="continuationSeparator" w:id="0">
    <w:p w14:paraId="3B750EC3" w14:textId="77777777" w:rsidR="002A1C7B" w:rsidRDefault="002A1C7B" w:rsidP="00D55C28">
      <w:pPr>
        <w:spacing w:after="0" w:line="240" w:lineRule="auto"/>
      </w:pPr>
      <w:r>
        <w:continuationSeparator/>
      </w:r>
    </w:p>
  </w:endnote>
  <w:endnote w:type="continuationNotice" w:id="1">
    <w:p w14:paraId="417F4DBB" w14:textId="77777777" w:rsidR="002A1C7B" w:rsidRDefault="002A1C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altName w:val="Calibri"/>
    <w:charset w:val="00"/>
    <w:family w:val="swiss"/>
    <w:pitch w:val="variable"/>
    <w:sig w:usb0="A00002EF" w:usb1="5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IBM Plex Sans SemiBold">
    <w:altName w:val="Calibri"/>
    <w:charset w:val="00"/>
    <w:family w:val="swiss"/>
    <w:pitch w:val="variable"/>
    <w:sig w:usb0="A00002EF" w:usb1="5000207B" w:usb2="00000000" w:usb3="00000000" w:csb0="0000019F" w:csb1="00000000"/>
  </w:font>
  <w:font w:name="IBM Plex Sans Medium">
    <w:altName w:val="IBM Plex Sans Medium"/>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charset w:val="00"/>
    <w:family w:val="roman"/>
    <w:pitch w:val="variable"/>
    <w:sig w:usb0="A000026F" w:usb1="5000203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0797D" w14:textId="77777777" w:rsidR="004125C1" w:rsidRDefault="004125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579CD" w14:textId="77777777" w:rsidR="00AF7BFD" w:rsidRPr="00D55C28" w:rsidRDefault="00B309EF">
    <w:pPr>
      <w:pStyle w:val="Footer"/>
      <w:rPr>
        <w:sz w:val="20"/>
        <w:szCs w:val="20"/>
      </w:rPr>
    </w:pPr>
    <w:r>
      <w:rPr>
        <w:noProof/>
      </w:rPr>
      <w:drawing>
        <wp:anchor distT="0" distB="0" distL="114300" distR="114300" simplePos="0" relativeHeight="251658241" behindDoc="0" locked="0" layoutInCell="1" allowOverlap="1" wp14:anchorId="483240E6" wp14:editId="4AF0A3FA">
          <wp:simplePos x="0" y="0"/>
          <wp:positionH relativeFrom="column">
            <wp:posOffset>5599430</wp:posOffset>
          </wp:positionH>
          <wp:positionV relativeFrom="paragraph">
            <wp:posOffset>236855</wp:posOffset>
          </wp:positionV>
          <wp:extent cx="1045539" cy="153771"/>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5539" cy="153771"/>
                  </a:xfrm>
                  <a:prstGeom prst="rect">
                    <a:avLst/>
                  </a:prstGeom>
                  <a:noFill/>
                  <a:ln>
                    <a:noFill/>
                  </a:ln>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2" behindDoc="0" locked="1" layoutInCell="1" allowOverlap="0" wp14:anchorId="0CCF814B" wp14:editId="0F9FDB10">
              <wp:simplePos x="0" y="0"/>
              <wp:positionH relativeFrom="page">
                <wp:posOffset>-149860</wp:posOffset>
              </wp:positionH>
              <wp:positionV relativeFrom="page">
                <wp:posOffset>9998710</wp:posOffset>
              </wp:positionV>
              <wp:extent cx="8049600" cy="64800"/>
              <wp:effectExtent l="0" t="0" r="889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134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73DCB" id="Rectangle 7" o:spid="_x0000_s1026" alt="&quot;&quot;" style="position:absolute;margin-left:-11.8pt;margin-top:787.3pt;width:633.85pt;height:5.1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" o:allowoverlap="f" fillcolor="#e13446" stroked="f" strokeweight="1pt">
              <w10:wrap anchorx="page" anchory="page"/>
              <w10:anchorlock/>
            </v:rect>
          </w:pict>
        </mc:Fallback>
      </mc:AlternateContent>
    </w:r>
    <w:r w:rsidR="0054366C">
      <w:rPr>
        <w:sz w:val="20"/>
        <w:szCs w:val="20"/>
      </w:rPr>
      <w:tab/>
    </w:r>
    <w:r w:rsidR="0054366C">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147E1" w14:textId="77777777" w:rsidR="004125C1" w:rsidRDefault="00412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94051" w14:textId="77777777" w:rsidR="002A1C7B" w:rsidRDefault="002A1C7B" w:rsidP="00D55C28">
      <w:pPr>
        <w:spacing w:after="0" w:line="240" w:lineRule="auto"/>
      </w:pPr>
      <w:r>
        <w:separator/>
      </w:r>
    </w:p>
  </w:footnote>
  <w:footnote w:type="continuationSeparator" w:id="0">
    <w:p w14:paraId="51BACB0B" w14:textId="77777777" w:rsidR="002A1C7B" w:rsidRDefault="002A1C7B" w:rsidP="00D55C28">
      <w:pPr>
        <w:spacing w:after="0" w:line="240" w:lineRule="auto"/>
      </w:pPr>
      <w:r>
        <w:continuationSeparator/>
      </w:r>
    </w:p>
  </w:footnote>
  <w:footnote w:type="continuationNotice" w:id="1">
    <w:p w14:paraId="1F96E09F" w14:textId="77777777" w:rsidR="002A1C7B" w:rsidRDefault="002A1C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0D126" w14:textId="77777777" w:rsidR="004125C1" w:rsidRDefault="004125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B6D7A" w14:textId="5A56497B" w:rsidR="00B309EF" w:rsidRPr="00B309EF" w:rsidRDefault="0065450D" w:rsidP="004125C1">
    <w:pPr>
      <w:pStyle w:val="Header"/>
      <w:spacing w:after="240"/>
      <w:rPr>
        <w:i/>
      </w:rPr>
    </w:pPr>
    <w:r>
      <w:rPr>
        <w:b/>
        <w:noProof/>
        <w:color w:val="E31837"/>
      </w:rPr>
      <w:drawing>
        <wp:anchor distT="0" distB="0" distL="114300" distR="114300" simplePos="0" relativeHeight="251658240" behindDoc="0" locked="0" layoutInCell="1" allowOverlap="1" wp14:anchorId="27CCB08E" wp14:editId="07AB8692">
          <wp:simplePos x="0" y="0"/>
          <wp:positionH relativeFrom="column">
            <wp:posOffset>3424687</wp:posOffset>
          </wp:positionH>
          <wp:positionV relativeFrom="paragraph">
            <wp:posOffset>-255342</wp:posOffset>
          </wp:positionV>
          <wp:extent cx="3145155" cy="725170"/>
          <wp:effectExtent l="0" t="0" r="0" b="0"/>
          <wp:wrapThrough wrapText="bothSides">
            <wp:wrapPolygon edited="0">
              <wp:start x="0" y="0"/>
              <wp:lineTo x="0" y="20995"/>
              <wp:lineTo x="21456" y="20995"/>
              <wp:lineTo x="2145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5155" cy="725170"/>
                  </a:xfrm>
                  <a:prstGeom prst="rect">
                    <a:avLst/>
                  </a:prstGeom>
                  <a:noFill/>
                  <a:ln>
                    <a:noFill/>
                  </a:ln>
                </pic:spPr>
              </pic:pic>
            </a:graphicData>
          </a:graphic>
          <wp14:sizeRelH relativeFrom="page">
            <wp14:pctWidth>0</wp14:pctWidth>
          </wp14:sizeRelH>
          <wp14:sizeRelV relativeFrom="page">
            <wp14:pctHeight>0</wp14:pctHeight>
          </wp14:sizeRelV>
        </wp:anchor>
      </w:drawing>
    </w:r>
    <w:r w:rsidR="00B309EF" w:rsidRPr="00B309EF">
      <w:rPr>
        <w:b/>
        <w:color w:val="E31837"/>
      </w:rPr>
      <w:t>Science Engagement Programs</w:t>
    </w:r>
    <w:r w:rsidR="00B309EF">
      <w:rPr>
        <w:b/>
      </w:rPr>
      <w:br/>
    </w:r>
    <w:r w:rsidR="00B309EF" w:rsidRPr="00B309EF">
      <w:rPr>
        <w:i/>
      </w:rPr>
      <w:t>Great Science Plays Here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37830" w14:textId="77777777" w:rsidR="004125C1" w:rsidRDefault="004125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54" type="#_x0000_t75" style="width:22.45pt;height:21.5pt" o:bullet="t">
        <v:imagedata r:id="rId1" o:title="york arrow"/>
      </v:shape>
    </w:pict>
  </w:numPicBullet>
  <w:numPicBullet w:numPicBulletId="1">
    <w:pict>
      <v:shape id="_x0000_i1755" type="#_x0000_t75" style="width:42.1pt;height:56.1pt" o:bullet="t">
        <v:imagedata r:id="rId2" o:title="ArrwFo_sw_rgb_x0"/>
      </v:shape>
    </w:pict>
  </w:numPicBullet>
  <w:numPicBullet w:numPicBulletId="2">
    <w:pict>
      <v:shape id="_x0000_i1756" type="#_x0000_t75" style="width:18.7pt;height:27.1pt" o:bullet="t">
        <v:imagedata r:id="rId3" o:title="York-bullet"/>
      </v:shape>
    </w:pict>
  </w:numPicBullet>
  <w:abstractNum w:abstractNumId="0" w15:restartNumberingAfterBreak="0">
    <w:nsid w:val="005D2E00"/>
    <w:multiLevelType w:val="hybridMultilevel"/>
    <w:tmpl w:val="D9DC6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8F0DF9"/>
    <w:multiLevelType w:val="multilevel"/>
    <w:tmpl w:val="91E69D0A"/>
    <w:numStyleLink w:val="YorkBulletedList"/>
  </w:abstractNum>
  <w:abstractNum w:abstractNumId="2" w15:restartNumberingAfterBreak="0">
    <w:nsid w:val="01D330D6"/>
    <w:multiLevelType w:val="hybridMultilevel"/>
    <w:tmpl w:val="6BD2E9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B0583"/>
    <w:multiLevelType w:val="hybridMultilevel"/>
    <w:tmpl w:val="4A040222"/>
    <w:lvl w:ilvl="0" w:tplc="CC1AAF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4945A1"/>
    <w:multiLevelType w:val="multilevel"/>
    <w:tmpl w:val="825A5414"/>
    <w:numStyleLink w:val="YorkSolidWhiteList"/>
  </w:abstractNum>
  <w:abstractNum w:abstractNumId="5"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B2081"/>
    <w:multiLevelType w:val="hybridMultilevel"/>
    <w:tmpl w:val="5B589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8"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D2634C"/>
    <w:multiLevelType w:val="multilevel"/>
    <w:tmpl w:val="91E69D0A"/>
    <w:numStyleLink w:val="YorkBulletedList"/>
  </w:abstractNum>
  <w:abstractNum w:abstractNumId="10"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807404"/>
    <w:multiLevelType w:val="hybridMultilevel"/>
    <w:tmpl w:val="1144B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577FDF"/>
    <w:multiLevelType w:val="hybridMultilevel"/>
    <w:tmpl w:val="BF825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62104F"/>
    <w:multiLevelType w:val="hybridMultilevel"/>
    <w:tmpl w:val="C02E167E"/>
    <w:lvl w:ilvl="0" w:tplc="CC1AAF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D1661"/>
    <w:multiLevelType w:val="multilevel"/>
    <w:tmpl w:val="825A5414"/>
    <w:numStyleLink w:val="YorkSolidWhiteList"/>
  </w:abstractNum>
  <w:abstractNum w:abstractNumId="15" w15:restartNumberingAfterBreak="0">
    <w:nsid w:val="2E6D4689"/>
    <w:multiLevelType w:val="hybridMultilevel"/>
    <w:tmpl w:val="86D4D2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7" w15:restartNumberingAfterBreak="0">
    <w:nsid w:val="30F449A0"/>
    <w:multiLevelType w:val="multilevel"/>
    <w:tmpl w:val="9AAEB4AA"/>
    <w:lvl w:ilvl="0">
      <w:start w:val="1"/>
      <w:numFmt w:val="bullet"/>
      <w:lvlText w:val=""/>
      <w:lvlPicBulletId w:val="0"/>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8" w15:restartNumberingAfterBreak="0">
    <w:nsid w:val="33062F66"/>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9"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905B8B"/>
    <w:multiLevelType w:val="hybridMultilevel"/>
    <w:tmpl w:val="709EE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0C0425"/>
    <w:multiLevelType w:val="hybridMultilevel"/>
    <w:tmpl w:val="608C50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4406A1B"/>
    <w:multiLevelType w:val="multilevel"/>
    <w:tmpl w:val="91E69D0A"/>
    <w:numStyleLink w:val="YorkBulletedList"/>
  </w:abstractNum>
  <w:abstractNum w:abstractNumId="28"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9"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8C0894"/>
    <w:multiLevelType w:val="hybridMultilevel"/>
    <w:tmpl w:val="97FE88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C52AAC"/>
    <w:multiLevelType w:val="hybridMultilevel"/>
    <w:tmpl w:val="91D66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663AB0"/>
    <w:multiLevelType w:val="hybridMultilevel"/>
    <w:tmpl w:val="4EC2B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983C5D"/>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4" w15:restartNumberingAfterBreak="0">
    <w:nsid w:val="6A8A003B"/>
    <w:multiLevelType w:val="multilevel"/>
    <w:tmpl w:val="91E69D0A"/>
    <w:numStyleLink w:val="YorkBulletedList"/>
  </w:abstractNum>
  <w:abstractNum w:abstractNumId="35" w15:restartNumberingAfterBreak="0">
    <w:nsid w:val="6E7E160E"/>
    <w:multiLevelType w:val="hybridMultilevel"/>
    <w:tmpl w:val="A73C3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776F9F"/>
    <w:multiLevelType w:val="multilevel"/>
    <w:tmpl w:val="91E69D0A"/>
    <w:numStyleLink w:val="YorkBulletedList"/>
  </w:abstractNum>
  <w:abstractNum w:abstractNumId="37" w15:restartNumberingAfterBreak="0">
    <w:nsid w:val="715F140B"/>
    <w:multiLevelType w:val="hybridMultilevel"/>
    <w:tmpl w:val="4FE09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abstractNumId w:val="4"/>
  </w:num>
  <w:num w:numId="2">
    <w:abstractNumId w:val="28"/>
  </w:num>
  <w:num w:numId="3">
    <w:abstractNumId w:val="16"/>
  </w:num>
  <w:num w:numId="4">
    <w:abstractNumId w:val="38"/>
  </w:num>
  <w:num w:numId="5">
    <w:abstractNumId w:val="23"/>
  </w:num>
  <w:num w:numId="6">
    <w:abstractNumId w:val="24"/>
  </w:num>
  <w:num w:numId="7">
    <w:abstractNumId w:val="8"/>
  </w:num>
  <w:num w:numId="8">
    <w:abstractNumId w:val="29"/>
  </w:num>
  <w:num w:numId="9">
    <w:abstractNumId w:val="5"/>
  </w:num>
  <w:num w:numId="10">
    <w:abstractNumId w:val="25"/>
  </w:num>
  <w:num w:numId="11">
    <w:abstractNumId w:val="19"/>
  </w:num>
  <w:num w:numId="12">
    <w:abstractNumId w:val="27"/>
  </w:num>
  <w:num w:numId="13">
    <w:abstractNumId w:val="34"/>
  </w:num>
  <w:num w:numId="14">
    <w:abstractNumId w:val="36"/>
  </w:num>
  <w:num w:numId="15">
    <w:abstractNumId w:val="9"/>
  </w:num>
  <w:num w:numId="16">
    <w:abstractNumId w:val="17"/>
  </w:num>
  <w:num w:numId="17">
    <w:abstractNumId w:val="7"/>
  </w:num>
  <w:num w:numId="18">
    <w:abstractNumId w:val="1"/>
  </w:num>
  <w:num w:numId="19">
    <w:abstractNumId w:val="26"/>
  </w:num>
  <w:num w:numId="20">
    <w:abstractNumId w:val="18"/>
  </w:num>
  <w:num w:numId="21">
    <w:abstractNumId w:val="33"/>
  </w:num>
  <w:num w:numId="22">
    <w:abstractNumId w:val="14"/>
  </w:num>
  <w:num w:numId="23">
    <w:abstractNumId w:val="3"/>
  </w:num>
  <w:num w:numId="24">
    <w:abstractNumId w:val="13"/>
  </w:num>
  <w:num w:numId="25">
    <w:abstractNumId w:val="32"/>
  </w:num>
  <w:num w:numId="26">
    <w:abstractNumId w:val="0"/>
  </w:num>
  <w:num w:numId="27">
    <w:abstractNumId w:val="11"/>
  </w:num>
  <w:num w:numId="28">
    <w:abstractNumId w:val="15"/>
  </w:num>
  <w:num w:numId="29">
    <w:abstractNumId w:val="31"/>
  </w:num>
  <w:num w:numId="30">
    <w:abstractNumId w:val="21"/>
  </w:num>
  <w:num w:numId="31">
    <w:abstractNumId w:val="22"/>
  </w:num>
  <w:num w:numId="32">
    <w:abstractNumId w:val="37"/>
  </w:num>
  <w:num w:numId="33">
    <w:abstractNumId w:val="6"/>
  </w:num>
  <w:num w:numId="34">
    <w:abstractNumId w:val="35"/>
  </w:num>
  <w:num w:numId="35">
    <w:abstractNumId w:val="12"/>
  </w:num>
  <w:num w:numId="36">
    <w:abstractNumId w:val="30"/>
  </w:num>
  <w:num w:numId="37">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ocumentProtection w:edit="forms" w:enforcement="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B309EF"/>
    <w:rsid w:val="000002F2"/>
    <w:rsid w:val="00001746"/>
    <w:rsid w:val="000019AA"/>
    <w:rsid w:val="00020356"/>
    <w:rsid w:val="00021CA7"/>
    <w:rsid w:val="0003264A"/>
    <w:rsid w:val="00036EEC"/>
    <w:rsid w:val="00037CF3"/>
    <w:rsid w:val="00043CD0"/>
    <w:rsid w:val="00045347"/>
    <w:rsid w:val="00045C79"/>
    <w:rsid w:val="000667AB"/>
    <w:rsid w:val="0008022E"/>
    <w:rsid w:val="00083258"/>
    <w:rsid w:val="00090240"/>
    <w:rsid w:val="000A5D6F"/>
    <w:rsid w:val="000A5E80"/>
    <w:rsid w:val="000A7C27"/>
    <w:rsid w:val="000B0118"/>
    <w:rsid w:val="000C0AE0"/>
    <w:rsid w:val="000C60FA"/>
    <w:rsid w:val="000D2726"/>
    <w:rsid w:val="000E07D8"/>
    <w:rsid w:val="000E21D8"/>
    <w:rsid w:val="00113048"/>
    <w:rsid w:val="00135861"/>
    <w:rsid w:val="001435A1"/>
    <w:rsid w:val="0014682D"/>
    <w:rsid w:val="001559DC"/>
    <w:rsid w:val="001566AD"/>
    <w:rsid w:val="001639B0"/>
    <w:rsid w:val="00171644"/>
    <w:rsid w:val="0017693A"/>
    <w:rsid w:val="00184DBB"/>
    <w:rsid w:val="00185846"/>
    <w:rsid w:val="001924FF"/>
    <w:rsid w:val="001A7D4C"/>
    <w:rsid w:val="001B034A"/>
    <w:rsid w:val="001B2ED1"/>
    <w:rsid w:val="001B45EF"/>
    <w:rsid w:val="001B64C1"/>
    <w:rsid w:val="001B760A"/>
    <w:rsid w:val="001C06CE"/>
    <w:rsid w:val="001C1110"/>
    <w:rsid w:val="001C4A40"/>
    <w:rsid w:val="001C4C1B"/>
    <w:rsid w:val="001C7638"/>
    <w:rsid w:val="001E1C63"/>
    <w:rsid w:val="001F6415"/>
    <w:rsid w:val="00201B6C"/>
    <w:rsid w:val="00204A0D"/>
    <w:rsid w:val="00210BD5"/>
    <w:rsid w:val="00213805"/>
    <w:rsid w:val="00222955"/>
    <w:rsid w:val="00227588"/>
    <w:rsid w:val="00235251"/>
    <w:rsid w:val="00242AC5"/>
    <w:rsid w:val="00264B4B"/>
    <w:rsid w:val="00266461"/>
    <w:rsid w:val="002712A0"/>
    <w:rsid w:val="002A0173"/>
    <w:rsid w:val="002A1C7B"/>
    <w:rsid w:val="002B29C9"/>
    <w:rsid w:val="002C34ED"/>
    <w:rsid w:val="002C561B"/>
    <w:rsid w:val="002C6424"/>
    <w:rsid w:val="002D3404"/>
    <w:rsid w:val="002E5DFC"/>
    <w:rsid w:val="002F077D"/>
    <w:rsid w:val="00317768"/>
    <w:rsid w:val="0032226D"/>
    <w:rsid w:val="00330251"/>
    <w:rsid w:val="003417D3"/>
    <w:rsid w:val="003465F6"/>
    <w:rsid w:val="0037285B"/>
    <w:rsid w:val="00373E73"/>
    <w:rsid w:val="00377A95"/>
    <w:rsid w:val="00381989"/>
    <w:rsid w:val="003A1C11"/>
    <w:rsid w:val="003C4867"/>
    <w:rsid w:val="003C4EF6"/>
    <w:rsid w:val="003F55A5"/>
    <w:rsid w:val="003F5AE1"/>
    <w:rsid w:val="00403927"/>
    <w:rsid w:val="004045CC"/>
    <w:rsid w:val="004125C1"/>
    <w:rsid w:val="004228A9"/>
    <w:rsid w:val="004250AA"/>
    <w:rsid w:val="00434D22"/>
    <w:rsid w:val="004359B0"/>
    <w:rsid w:val="0045247E"/>
    <w:rsid w:val="00467B52"/>
    <w:rsid w:val="00470D8D"/>
    <w:rsid w:val="004717BD"/>
    <w:rsid w:val="0048036C"/>
    <w:rsid w:val="00497469"/>
    <w:rsid w:val="004A0AEE"/>
    <w:rsid w:val="004B381F"/>
    <w:rsid w:val="004C1BBC"/>
    <w:rsid w:val="004C46A2"/>
    <w:rsid w:val="004D1EBD"/>
    <w:rsid w:val="004F0BF8"/>
    <w:rsid w:val="00504C60"/>
    <w:rsid w:val="0054321A"/>
    <w:rsid w:val="0054366C"/>
    <w:rsid w:val="00552281"/>
    <w:rsid w:val="0055674F"/>
    <w:rsid w:val="005608C3"/>
    <w:rsid w:val="00562CC3"/>
    <w:rsid w:val="00563440"/>
    <w:rsid w:val="00574392"/>
    <w:rsid w:val="00575435"/>
    <w:rsid w:val="005A098B"/>
    <w:rsid w:val="005B38B5"/>
    <w:rsid w:val="005C7C03"/>
    <w:rsid w:val="005D03F4"/>
    <w:rsid w:val="005D0E2C"/>
    <w:rsid w:val="005D67E3"/>
    <w:rsid w:val="005D71E2"/>
    <w:rsid w:val="005E04C3"/>
    <w:rsid w:val="005E3E44"/>
    <w:rsid w:val="005E4EC6"/>
    <w:rsid w:val="005E6EBA"/>
    <w:rsid w:val="00627E80"/>
    <w:rsid w:val="00647704"/>
    <w:rsid w:val="0065060F"/>
    <w:rsid w:val="006544CF"/>
    <w:rsid w:val="0065450D"/>
    <w:rsid w:val="00654C55"/>
    <w:rsid w:val="00660BAA"/>
    <w:rsid w:val="00671D20"/>
    <w:rsid w:val="00686771"/>
    <w:rsid w:val="006929C2"/>
    <w:rsid w:val="006A13C8"/>
    <w:rsid w:val="006A5F80"/>
    <w:rsid w:val="006C0DC3"/>
    <w:rsid w:val="00705166"/>
    <w:rsid w:val="00717D03"/>
    <w:rsid w:val="00735667"/>
    <w:rsid w:val="007451B0"/>
    <w:rsid w:val="00751EBD"/>
    <w:rsid w:val="00756646"/>
    <w:rsid w:val="00763554"/>
    <w:rsid w:val="00764075"/>
    <w:rsid w:val="00774057"/>
    <w:rsid w:val="00785105"/>
    <w:rsid w:val="007947A2"/>
    <w:rsid w:val="007B7952"/>
    <w:rsid w:val="007D3012"/>
    <w:rsid w:val="007D79CB"/>
    <w:rsid w:val="007E7020"/>
    <w:rsid w:val="007F519E"/>
    <w:rsid w:val="007F770F"/>
    <w:rsid w:val="0082175A"/>
    <w:rsid w:val="00830564"/>
    <w:rsid w:val="00836C80"/>
    <w:rsid w:val="00843ADF"/>
    <w:rsid w:val="00851EB9"/>
    <w:rsid w:val="0085666C"/>
    <w:rsid w:val="00857A78"/>
    <w:rsid w:val="00861296"/>
    <w:rsid w:val="0087215E"/>
    <w:rsid w:val="00876CAD"/>
    <w:rsid w:val="00882116"/>
    <w:rsid w:val="00891B6D"/>
    <w:rsid w:val="008A65BC"/>
    <w:rsid w:val="008B5561"/>
    <w:rsid w:val="008C2061"/>
    <w:rsid w:val="008D4C80"/>
    <w:rsid w:val="008D739A"/>
    <w:rsid w:val="008E3C6B"/>
    <w:rsid w:val="009140A7"/>
    <w:rsid w:val="00922FA1"/>
    <w:rsid w:val="00940BF3"/>
    <w:rsid w:val="00941561"/>
    <w:rsid w:val="00967BB7"/>
    <w:rsid w:val="00970BAB"/>
    <w:rsid w:val="009716F2"/>
    <w:rsid w:val="00973E8B"/>
    <w:rsid w:val="009859DA"/>
    <w:rsid w:val="00990EA7"/>
    <w:rsid w:val="009C1DCA"/>
    <w:rsid w:val="009C70BF"/>
    <w:rsid w:val="009D503F"/>
    <w:rsid w:val="009E2D20"/>
    <w:rsid w:val="009F01CB"/>
    <w:rsid w:val="009F5F47"/>
    <w:rsid w:val="00A015B5"/>
    <w:rsid w:val="00A204B8"/>
    <w:rsid w:val="00A2594F"/>
    <w:rsid w:val="00A27466"/>
    <w:rsid w:val="00A34A2B"/>
    <w:rsid w:val="00A474AA"/>
    <w:rsid w:val="00A5213A"/>
    <w:rsid w:val="00A62E1C"/>
    <w:rsid w:val="00A6547E"/>
    <w:rsid w:val="00A77730"/>
    <w:rsid w:val="00A8659C"/>
    <w:rsid w:val="00AA5610"/>
    <w:rsid w:val="00AA72D3"/>
    <w:rsid w:val="00AE2E31"/>
    <w:rsid w:val="00AF7BFD"/>
    <w:rsid w:val="00B02AA0"/>
    <w:rsid w:val="00B11470"/>
    <w:rsid w:val="00B14F65"/>
    <w:rsid w:val="00B27697"/>
    <w:rsid w:val="00B27A6E"/>
    <w:rsid w:val="00B309EF"/>
    <w:rsid w:val="00B37B2D"/>
    <w:rsid w:val="00B37E55"/>
    <w:rsid w:val="00B43FA9"/>
    <w:rsid w:val="00B54EE0"/>
    <w:rsid w:val="00B55302"/>
    <w:rsid w:val="00B5617A"/>
    <w:rsid w:val="00B66080"/>
    <w:rsid w:val="00B66A76"/>
    <w:rsid w:val="00B740E6"/>
    <w:rsid w:val="00B81DC7"/>
    <w:rsid w:val="00B84603"/>
    <w:rsid w:val="00B96EDE"/>
    <w:rsid w:val="00BC1B4A"/>
    <w:rsid w:val="00BC2F46"/>
    <w:rsid w:val="00BC5763"/>
    <w:rsid w:val="00BE370C"/>
    <w:rsid w:val="00BE74CB"/>
    <w:rsid w:val="00C03469"/>
    <w:rsid w:val="00C042FD"/>
    <w:rsid w:val="00C16717"/>
    <w:rsid w:val="00C17AB8"/>
    <w:rsid w:val="00C558FB"/>
    <w:rsid w:val="00C57A64"/>
    <w:rsid w:val="00C60A8A"/>
    <w:rsid w:val="00C70EEE"/>
    <w:rsid w:val="00C72F79"/>
    <w:rsid w:val="00C74377"/>
    <w:rsid w:val="00C804EF"/>
    <w:rsid w:val="00C83B0E"/>
    <w:rsid w:val="00C8554B"/>
    <w:rsid w:val="00CA1986"/>
    <w:rsid w:val="00CB22E3"/>
    <w:rsid w:val="00CC6437"/>
    <w:rsid w:val="00CD355E"/>
    <w:rsid w:val="00CE5F25"/>
    <w:rsid w:val="00CF2299"/>
    <w:rsid w:val="00D05134"/>
    <w:rsid w:val="00D05CC5"/>
    <w:rsid w:val="00D178ED"/>
    <w:rsid w:val="00D218F7"/>
    <w:rsid w:val="00D224D1"/>
    <w:rsid w:val="00D300CC"/>
    <w:rsid w:val="00D35E77"/>
    <w:rsid w:val="00D36FE3"/>
    <w:rsid w:val="00D53F12"/>
    <w:rsid w:val="00D55C28"/>
    <w:rsid w:val="00D71F59"/>
    <w:rsid w:val="00D72BD8"/>
    <w:rsid w:val="00D81F7F"/>
    <w:rsid w:val="00D85263"/>
    <w:rsid w:val="00D929B1"/>
    <w:rsid w:val="00DA31D3"/>
    <w:rsid w:val="00DB3A3B"/>
    <w:rsid w:val="00DB62A4"/>
    <w:rsid w:val="00DC0A66"/>
    <w:rsid w:val="00DC1174"/>
    <w:rsid w:val="00DD2CF6"/>
    <w:rsid w:val="00DF00AE"/>
    <w:rsid w:val="00DF5B6E"/>
    <w:rsid w:val="00E07560"/>
    <w:rsid w:val="00E11422"/>
    <w:rsid w:val="00E131B2"/>
    <w:rsid w:val="00E1486A"/>
    <w:rsid w:val="00E20D36"/>
    <w:rsid w:val="00E214D4"/>
    <w:rsid w:val="00E266B8"/>
    <w:rsid w:val="00E31A6C"/>
    <w:rsid w:val="00E33A0A"/>
    <w:rsid w:val="00E41C88"/>
    <w:rsid w:val="00E43471"/>
    <w:rsid w:val="00E50D6E"/>
    <w:rsid w:val="00E61DD9"/>
    <w:rsid w:val="00E62BC2"/>
    <w:rsid w:val="00E63618"/>
    <w:rsid w:val="00E668F7"/>
    <w:rsid w:val="00E70208"/>
    <w:rsid w:val="00E70D25"/>
    <w:rsid w:val="00E77516"/>
    <w:rsid w:val="00E855B7"/>
    <w:rsid w:val="00EA528B"/>
    <w:rsid w:val="00EA5E45"/>
    <w:rsid w:val="00EB23E6"/>
    <w:rsid w:val="00EF27CD"/>
    <w:rsid w:val="00F16414"/>
    <w:rsid w:val="00F239B4"/>
    <w:rsid w:val="00F25577"/>
    <w:rsid w:val="00F26417"/>
    <w:rsid w:val="00F30BB9"/>
    <w:rsid w:val="00F336D5"/>
    <w:rsid w:val="00F431BA"/>
    <w:rsid w:val="00F52260"/>
    <w:rsid w:val="00F757C6"/>
    <w:rsid w:val="00F812A8"/>
    <w:rsid w:val="00F831F6"/>
    <w:rsid w:val="00F9231F"/>
    <w:rsid w:val="00F9661B"/>
    <w:rsid w:val="00FC4345"/>
    <w:rsid w:val="00FC47FF"/>
    <w:rsid w:val="00FC5565"/>
    <w:rsid w:val="00FD382F"/>
    <w:rsid w:val="00FE0E53"/>
    <w:rsid w:val="00FE1C9F"/>
    <w:rsid w:val="00FE5DA5"/>
    <w:rsid w:val="00FF3AC9"/>
    <w:rsid w:val="338AF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A3ACDD"/>
  <w15:chartTrackingRefBased/>
  <w15:docId w15:val="{9FDFF578-D342-430F-888F-998FD03C8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31837"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31837"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31837"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31837"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31837"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31837" w:themeColor="accent1"/>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31837"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31837"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31837"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31837" w:themeColor="accent1"/>
        <w:bottom w:val="single" w:sz="4" w:space="10" w:color="E31837" w:themeColor="accent1"/>
      </w:pBdr>
      <w:spacing w:before="360" w:after="360"/>
      <w:ind w:left="864" w:right="864"/>
      <w:jc w:val="center"/>
    </w:pPr>
    <w:rPr>
      <w:rFonts w:ascii="IBM Plex Serif" w:hAnsi="IBM Plex Serif"/>
      <w:iCs/>
      <w:color w:val="E31837"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31837"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31837"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31837"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31837" w:themeFill="accent1"/>
      </w:tcPr>
    </w:tblStylePr>
    <w:tblStylePr w:type="lastRow">
      <w:rPr>
        <w:rFonts w:asciiTheme="majorHAnsi" w:hAnsiTheme="majorHAnsi"/>
        <w:b w:val="0"/>
        <w:bCs/>
      </w:rPr>
      <w:tblPr/>
      <w:tcPr>
        <w:tcBorders>
          <w:top w:val="double" w:sz="4" w:space="0" w:color="E31837"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1837" w:themeColor="accent1"/>
          <w:left w:val="nil"/>
        </w:tcBorders>
      </w:tcPr>
    </w:tblStylePr>
    <w:tblStylePr w:type="swCell">
      <w:tblPr/>
      <w:tcPr>
        <w:tcBorders>
          <w:top w:val="double" w:sz="4" w:space="0" w:color="E31837"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504C6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yorku.ca/science/youth-programs/summer/spark-lab-summer-progra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rku.ca/science/youth-program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urtin\Downloads\Basic%20Word%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7BA2E2963B44DDA6C8713DEFB8FA32"/>
        <w:category>
          <w:name w:val="General"/>
          <w:gallery w:val="placeholder"/>
        </w:category>
        <w:types>
          <w:type w:val="bbPlcHdr"/>
        </w:types>
        <w:behaviors>
          <w:behavior w:val="content"/>
        </w:behaviors>
        <w:guid w:val="{596DA0F9-5FF4-4071-987D-35BC18F1BA77}"/>
      </w:docPartPr>
      <w:docPartBody>
        <w:p w:rsidR="00D72CB0" w:rsidRDefault="00D72CB0" w:rsidP="00D72CB0">
          <w:pPr>
            <w:pStyle w:val="B07BA2E2963B44DDA6C8713DEFB8FA324"/>
          </w:pPr>
          <w:r>
            <w:rPr>
              <w:rStyle w:val="PlaceholderText"/>
            </w:rPr>
            <w:t>Enter text here</w:t>
          </w:r>
        </w:p>
      </w:docPartBody>
    </w:docPart>
    <w:docPart>
      <w:docPartPr>
        <w:name w:val="7F02EDBE630D4A80855878E18719DFC0"/>
        <w:category>
          <w:name w:val="General"/>
          <w:gallery w:val="placeholder"/>
        </w:category>
        <w:types>
          <w:type w:val="bbPlcHdr"/>
        </w:types>
        <w:behaviors>
          <w:behavior w:val="content"/>
        </w:behaviors>
        <w:guid w:val="{95208AAA-CC35-4C51-9E95-39492B9FD3BD}"/>
      </w:docPartPr>
      <w:docPartBody>
        <w:p w:rsidR="00D72CB0" w:rsidRDefault="00D72CB0" w:rsidP="00D72CB0">
          <w:pPr>
            <w:pStyle w:val="7F02EDBE630D4A80855878E18719DFC04"/>
          </w:pPr>
          <w:r w:rsidRPr="007D1608">
            <w:rPr>
              <w:rStyle w:val="PlaceholderText"/>
            </w:rPr>
            <w:t>Choose an item.</w:t>
          </w:r>
        </w:p>
      </w:docPartBody>
    </w:docPart>
    <w:docPart>
      <w:docPartPr>
        <w:name w:val="7EFB6FD4D96147B5B8AD9D5A914C8E0C"/>
        <w:category>
          <w:name w:val="General"/>
          <w:gallery w:val="placeholder"/>
        </w:category>
        <w:types>
          <w:type w:val="bbPlcHdr"/>
        </w:types>
        <w:behaviors>
          <w:behavior w:val="content"/>
        </w:behaviors>
        <w:guid w:val="{7BCD6B1B-46C6-47E9-8901-85391F7C570B}"/>
      </w:docPartPr>
      <w:docPartBody>
        <w:p w:rsidR="00D72CB0" w:rsidRDefault="00D72CB0" w:rsidP="00D72CB0">
          <w:pPr>
            <w:pStyle w:val="7EFB6FD4D96147B5B8AD9D5A914C8E0C4"/>
          </w:pPr>
          <w:r>
            <w:rPr>
              <w:rStyle w:val="PlaceholderText"/>
            </w:rPr>
            <w:t>Enter text here</w:t>
          </w:r>
        </w:p>
      </w:docPartBody>
    </w:docPart>
    <w:docPart>
      <w:docPartPr>
        <w:name w:val="526136C5C8A241609E09A91CE89D2CD1"/>
        <w:category>
          <w:name w:val="General"/>
          <w:gallery w:val="placeholder"/>
        </w:category>
        <w:types>
          <w:type w:val="bbPlcHdr"/>
        </w:types>
        <w:behaviors>
          <w:behavior w:val="content"/>
        </w:behaviors>
        <w:guid w:val="{D6EBE6CD-F078-439F-B5E1-9A2C8FB94940}"/>
      </w:docPartPr>
      <w:docPartBody>
        <w:p w:rsidR="00D72CB0" w:rsidRDefault="00D72CB0" w:rsidP="00D72CB0">
          <w:pPr>
            <w:pStyle w:val="526136C5C8A241609E09A91CE89D2CD14"/>
          </w:pPr>
          <w:r>
            <w:rPr>
              <w:rStyle w:val="PlaceholderText"/>
            </w:rPr>
            <w:t>Enter text here</w:t>
          </w:r>
        </w:p>
      </w:docPartBody>
    </w:docPart>
    <w:docPart>
      <w:docPartPr>
        <w:name w:val="F166221FB336498FA391A3BEB62240DC"/>
        <w:category>
          <w:name w:val="General"/>
          <w:gallery w:val="placeholder"/>
        </w:category>
        <w:types>
          <w:type w:val="bbPlcHdr"/>
        </w:types>
        <w:behaviors>
          <w:behavior w:val="content"/>
        </w:behaviors>
        <w:guid w:val="{2E8F34D1-F0D8-4FF8-9DD7-C5667EC9600C}"/>
      </w:docPartPr>
      <w:docPartBody>
        <w:p w:rsidR="00D72CB0" w:rsidRDefault="00D72CB0" w:rsidP="00D72CB0">
          <w:pPr>
            <w:pStyle w:val="F166221FB336498FA391A3BEB62240DC4"/>
          </w:pPr>
          <w:r>
            <w:rPr>
              <w:rStyle w:val="PlaceholderText"/>
            </w:rPr>
            <w:t>Enter text here</w:t>
          </w:r>
        </w:p>
      </w:docPartBody>
    </w:docPart>
    <w:docPart>
      <w:docPartPr>
        <w:name w:val="B158E53650094296AF40A4365255BADF"/>
        <w:category>
          <w:name w:val="General"/>
          <w:gallery w:val="placeholder"/>
        </w:category>
        <w:types>
          <w:type w:val="bbPlcHdr"/>
        </w:types>
        <w:behaviors>
          <w:behavior w:val="content"/>
        </w:behaviors>
        <w:guid w:val="{AC3610C3-2E44-4443-9DF1-4E5BCEC624EA}"/>
      </w:docPartPr>
      <w:docPartBody>
        <w:p w:rsidR="00D72CB0" w:rsidRDefault="00D72CB0" w:rsidP="00D72CB0">
          <w:pPr>
            <w:pStyle w:val="B158E53650094296AF40A4365255BADF4"/>
          </w:pPr>
          <w:r>
            <w:rPr>
              <w:rStyle w:val="PlaceholderText"/>
            </w:rPr>
            <w:t>Enter text here</w:t>
          </w:r>
        </w:p>
      </w:docPartBody>
    </w:docPart>
    <w:docPart>
      <w:docPartPr>
        <w:name w:val="88FE98D41DB54FF6B206793429D9621F"/>
        <w:category>
          <w:name w:val="General"/>
          <w:gallery w:val="placeholder"/>
        </w:category>
        <w:types>
          <w:type w:val="bbPlcHdr"/>
        </w:types>
        <w:behaviors>
          <w:behavior w:val="content"/>
        </w:behaviors>
        <w:guid w:val="{1753321A-B272-4640-A9C3-3FF2EFE48AAA}"/>
      </w:docPartPr>
      <w:docPartBody>
        <w:p w:rsidR="00D72CB0" w:rsidRDefault="00D72CB0" w:rsidP="00D72CB0">
          <w:pPr>
            <w:pStyle w:val="88FE98D41DB54FF6B206793429D9621F4"/>
          </w:pPr>
          <w:r>
            <w:rPr>
              <w:rStyle w:val="PlaceholderText"/>
            </w:rPr>
            <w:t>Enter text here</w:t>
          </w:r>
        </w:p>
      </w:docPartBody>
    </w:docPart>
    <w:docPart>
      <w:docPartPr>
        <w:name w:val="3FB43BC3D3A6407C8D26E6B322B28A38"/>
        <w:category>
          <w:name w:val="General"/>
          <w:gallery w:val="placeholder"/>
        </w:category>
        <w:types>
          <w:type w:val="bbPlcHdr"/>
        </w:types>
        <w:behaviors>
          <w:behavior w:val="content"/>
        </w:behaviors>
        <w:guid w:val="{425B9611-B43C-4081-921F-4C8440B0001B}"/>
      </w:docPartPr>
      <w:docPartBody>
        <w:p w:rsidR="00D72CB0" w:rsidRDefault="00D72CB0" w:rsidP="00D72CB0">
          <w:pPr>
            <w:pStyle w:val="3FB43BC3D3A6407C8D26E6B322B28A384"/>
          </w:pPr>
          <w:r>
            <w:rPr>
              <w:rStyle w:val="PlaceholderText"/>
            </w:rPr>
            <w:t>Enter text here</w:t>
          </w:r>
        </w:p>
      </w:docPartBody>
    </w:docPart>
    <w:docPart>
      <w:docPartPr>
        <w:name w:val="9FF3A845338441F5A1AD26B4E9D95179"/>
        <w:category>
          <w:name w:val="General"/>
          <w:gallery w:val="placeholder"/>
        </w:category>
        <w:types>
          <w:type w:val="bbPlcHdr"/>
        </w:types>
        <w:behaviors>
          <w:behavior w:val="content"/>
        </w:behaviors>
        <w:guid w:val="{3A98D81E-B311-481B-BAF2-8B484809EDAD}"/>
      </w:docPartPr>
      <w:docPartBody>
        <w:p w:rsidR="00D72CB0" w:rsidRDefault="00D72CB0" w:rsidP="00D72CB0">
          <w:pPr>
            <w:pStyle w:val="9FF3A845338441F5A1AD26B4E9D951794"/>
          </w:pPr>
          <w:r>
            <w:rPr>
              <w:rStyle w:val="PlaceholderText"/>
            </w:rPr>
            <w:t>Enter text here</w:t>
          </w:r>
        </w:p>
      </w:docPartBody>
    </w:docPart>
    <w:docPart>
      <w:docPartPr>
        <w:name w:val="18253F813BE44D6898255CDBE77A8EC6"/>
        <w:category>
          <w:name w:val="General"/>
          <w:gallery w:val="placeholder"/>
        </w:category>
        <w:types>
          <w:type w:val="bbPlcHdr"/>
        </w:types>
        <w:behaviors>
          <w:behavior w:val="content"/>
        </w:behaviors>
        <w:guid w:val="{5F30A15D-15D7-464C-9A5B-366B7C209677}"/>
      </w:docPartPr>
      <w:docPartBody>
        <w:p w:rsidR="00D72CB0" w:rsidRDefault="00D72CB0" w:rsidP="00D72CB0">
          <w:pPr>
            <w:pStyle w:val="18253F813BE44D6898255CDBE77A8EC64"/>
          </w:pPr>
          <w:r>
            <w:rPr>
              <w:rStyle w:val="PlaceholderText"/>
            </w:rPr>
            <w:t>Enter text here</w:t>
          </w:r>
        </w:p>
      </w:docPartBody>
    </w:docPart>
    <w:docPart>
      <w:docPartPr>
        <w:name w:val="9A4E1368D3DF4141A2B4105B8308887F"/>
        <w:category>
          <w:name w:val="General"/>
          <w:gallery w:val="placeholder"/>
        </w:category>
        <w:types>
          <w:type w:val="bbPlcHdr"/>
        </w:types>
        <w:behaviors>
          <w:behavior w:val="content"/>
        </w:behaviors>
        <w:guid w:val="{2B229133-BE3B-4189-B60A-589E5E3C69D1}"/>
      </w:docPartPr>
      <w:docPartBody>
        <w:p w:rsidR="00D72CB0" w:rsidRDefault="00D72CB0" w:rsidP="00D72CB0">
          <w:pPr>
            <w:pStyle w:val="9A4E1368D3DF4141A2B4105B8308887F4"/>
          </w:pPr>
          <w:r>
            <w:rPr>
              <w:rStyle w:val="PlaceholderText"/>
            </w:rPr>
            <w:t>Enter text here</w:t>
          </w:r>
        </w:p>
      </w:docPartBody>
    </w:docPart>
    <w:docPart>
      <w:docPartPr>
        <w:name w:val="6271D62F7A0A4D8A8766F758C469C9EC"/>
        <w:category>
          <w:name w:val="General"/>
          <w:gallery w:val="placeholder"/>
        </w:category>
        <w:types>
          <w:type w:val="bbPlcHdr"/>
        </w:types>
        <w:behaviors>
          <w:behavior w:val="content"/>
        </w:behaviors>
        <w:guid w:val="{CF68BC4D-E049-48E3-94B8-DE35045A051A}"/>
      </w:docPartPr>
      <w:docPartBody>
        <w:p w:rsidR="00D72CB0" w:rsidRDefault="00D72CB0" w:rsidP="00D72CB0">
          <w:pPr>
            <w:pStyle w:val="6271D62F7A0A4D8A8766F758C469C9EC4"/>
          </w:pPr>
          <w:r>
            <w:rPr>
              <w:rStyle w:val="PlaceholderText"/>
            </w:rPr>
            <w:t>Enter text here</w:t>
          </w:r>
        </w:p>
      </w:docPartBody>
    </w:docPart>
    <w:docPart>
      <w:docPartPr>
        <w:name w:val="C7EEC693509C4F1E98F6C7CAE5A68929"/>
        <w:category>
          <w:name w:val="General"/>
          <w:gallery w:val="placeholder"/>
        </w:category>
        <w:types>
          <w:type w:val="bbPlcHdr"/>
        </w:types>
        <w:behaviors>
          <w:behavior w:val="content"/>
        </w:behaviors>
        <w:guid w:val="{E90117AB-5754-4A06-8EAD-53B574EC15A2}"/>
      </w:docPartPr>
      <w:docPartBody>
        <w:p w:rsidR="00D72CB0" w:rsidRDefault="00D72CB0" w:rsidP="00D72CB0">
          <w:pPr>
            <w:pStyle w:val="C7EEC693509C4F1E98F6C7CAE5A689294"/>
          </w:pPr>
          <w:r>
            <w:rPr>
              <w:rStyle w:val="PlaceholderText"/>
            </w:rPr>
            <w:t>Enter text here</w:t>
          </w:r>
        </w:p>
      </w:docPartBody>
    </w:docPart>
    <w:docPart>
      <w:docPartPr>
        <w:name w:val="2048973C7F1A499CB39550C3CD6ABF18"/>
        <w:category>
          <w:name w:val="General"/>
          <w:gallery w:val="placeholder"/>
        </w:category>
        <w:types>
          <w:type w:val="bbPlcHdr"/>
        </w:types>
        <w:behaviors>
          <w:behavior w:val="content"/>
        </w:behaviors>
        <w:guid w:val="{D17DB83D-59D4-44B0-A3C1-4AD6E4062484}"/>
      </w:docPartPr>
      <w:docPartBody>
        <w:p w:rsidR="00D72CB0" w:rsidRDefault="00D72CB0" w:rsidP="00D72CB0">
          <w:pPr>
            <w:pStyle w:val="2048973C7F1A499CB39550C3CD6ABF184"/>
          </w:pPr>
          <w:r>
            <w:rPr>
              <w:rStyle w:val="PlaceholderText"/>
            </w:rPr>
            <w:t>Enter text here</w:t>
          </w:r>
        </w:p>
      </w:docPartBody>
    </w:docPart>
    <w:docPart>
      <w:docPartPr>
        <w:name w:val="E42389DE46304944A4456918277A57A6"/>
        <w:category>
          <w:name w:val="General"/>
          <w:gallery w:val="placeholder"/>
        </w:category>
        <w:types>
          <w:type w:val="bbPlcHdr"/>
        </w:types>
        <w:behaviors>
          <w:behavior w:val="content"/>
        </w:behaviors>
        <w:guid w:val="{D52CB5A3-6D00-42D3-97BF-7F0CC0911E5C}"/>
      </w:docPartPr>
      <w:docPartBody>
        <w:p w:rsidR="00D72CB0" w:rsidRDefault="00D72CB0" w:rsidP="00D72CB0">
          <w:pPr>
            <w:pStyle w:val="E42389DE46304944A4456918277A57A64"/>
          </w:pPr>
          <w:r>
            <w:rPr>
              <w:rStyle w:val="PlaceholderText"/>
            </w:rPr>
            <w:t>Enter text here</w:t>
          </w:r>
        </w:p>
      </w:docPartBody>
    </w:docPart>
    <w:docPart>
      <w:docPartPr>
        <w:name w:val="36E76B8454164A16B0C557013AA71128"/>
        <w:category>
          <w:name w:val="General"/>
          <w:gallery w:val="placeholder"/>
        </w:category>
        <w:types>
          <w:type w:val="bbPlcHdr"/>
        </w:types>
        <w:behaviors>
          <w:behavior w:val="content"/>
        </w:behaviors>
        <w:guid w:val="{C3A42DDD-B733-4B13-9118-CA929799B3E7}"/>
      </w:docPartPr>
      <w:docPartBody>
        <w:p w:rsidR="00D72CB0" w:rsidRDefault="00D72CB0" w:rsidP="00D72CB0">
          <w:pPr>
            <w:pStyle w:val="36E76B8454164A16B0C557013AA711284"/>
          </w:pPr>
          <w:r>
            <w:rPr>
              <w:rStyle w:val="PlaceholderText"/>
            </w:rPr>
            <w:t>Enter text here</w:t>
          </w:r>
        </w:p>
      </w:docPartBody>
    </w:docPart>
    <w:docPart>
      <w:docPartPr>
        <w:name w:val="C2339ED688D849658B3C74649AB0C830"/>
        <w:category>
          <w:name w:val="General"/>
          <w:gallery w:val="placeholder"/>
        </w:category>
        <w:types>
          <w:type w:val="bbPlcHdr"/>
        </w:types>
        <w:behaviors>
          <w:behavior w:val="content"/>
        </w:behaviors>
        <w:guid w:val="{2D3F6EB9-1B2F-452E-BF7D-FEF829B1224E}"/>
      </w:docPartPr>
      <w:docPartBody>
        <w:p w:rsidR="00D72CB0" w:rsidRDefault="00D72CB0" w:rsidP="00D72CB0">
          <w:pPr>
            <w:pStyle w:val="C2339ED688D849658B3C74649AB0C8304"/>
          </w:pPr>
          <w:r>
            <w:rPr>
              <w:rStyle w:val="PlaceholderText"/>
            </w:rPr>
            <w:t>Enter text here</w:t>
          </w:r>
        </w:p>
      </w:docPartBody>
    </w:docPart>
    <w:docPart>
      <w:docPartPr>
        <w:name w:val="274B5F61863246DF9B90060EEF30F260"/>
        <w:category>
          <w:name w:val="General"/>
          <w:gallery w:val="placeholder"/>
        </w:category>
        <w:types>
          <w:type w:val="bbPlcHdr"/>
        </w:types>
        <w:behaviors>
          <w:behavior w:val="content"/>
        </w:behaviors>
        <w:guid w:val="{0B01AD1E-609F-4C89-9A5B-0000C83AE35E}"/>
      </w:docPartPr>
      <w:docPartBody>
        <w:p w:rsidR="00D72CB0" w:rsidRDefault="00D72CB0" w:rsidP="00D72CB0">
          <w:pPr>
            <w:pStyle w:val="274B5F61863246DF9B90060EEF30F2604"/>
          </w:pPr>
          <w:r>
            <w:rPr>
              <w:rStyle w:val="PlaceholderText"/>
            </w:rPr>
            <w:t>Enter text here</w:t>
          </w:r>
        </w:p>
      </w:docPartBody>
    </w:docPart>
    <w:docPart>
      <w:docPartPr>
        <w:name w:val="4D97E91FA0BB45C4A35FC3EB9CB33D68"/>
        <w:category>
          <w:name w:val="General"/>
          <w:gallery w:val="placeholder"/>
        </w:category>
        <w:types>
          <w:type w:val="bbPlcHdr"/>
        </w:types>
        <w:behaviors>
          <w:behavior w:val="content"/>
        </w:behaviors>
        <w:guid w:val="{93F0446F-D22C-496B-95F2-26BA69ECC004}"/>
      </w:docPartPr>
      <w:docPartBody>
        <w:p w:rsidR="00D72CB0" w:rsidRDefault="00D72CB0" w:rsidP="00D72CB0">
          <w:pPr>
            <w:pStyle w:val="4D97E91FA0BB45C4A35FC3EB9CB33D684"/>
          </w:pPr>
          <w:r>
            <w:rPr>
              <w:rStyle w:val="PlaceholderText"/>
            </w:rPr>
            <w:t>Enter text here</w:t>
          </w:r>
        </w:p>
      </w:docPartBody>
    </w:docPart>
    <w:docPart>
      <w:docPartPr>
        <w:name w:val="FC1309475C404484AFE27B7EC0AD6961"/>
        <w:category>
          <w:name w:val="General"/>
          <w:gallery w:val="placeholder"/>
        </w:category>
        <w:types>
          <w:type w:val="bbPlcHdr"/>
        </w:types>
        <w:behaviors>
          <w:behavior w:val="content"/>
        </w:behaviors>
        <w:guid w:val="{13CDEDBB-DD0D-45F9-90D3-E3B0B16965E2}"/>
      </w:docPartPr>
      <w:docPartBody>
        <w:p w:rsidR="00D72CB0" w:rsidRDefault="00D72CB0" w:rsidP="00D72CB0">
          <w:pPr>
            <w:pStyle w:val="FC1309475C404484AFE27B7EC0AD69614"/>
          </w:pPr>
          <w:r>
            <w:rPr>
              <w:rStyle w:val="PlaceholderText"/>
            </w:rPr>
            <w:t>Enter text here</w:t>
          </w:r>
        </w:p>
      </w:docPartBody>
    </w:docPart>
    <w:docPart>
      <w:docPartPr>
        <w:name w:val="08852C6C49414A719CAF1F21A675D47B"/>
        <w:category>
          <w:name w:val="General"/>
          <w:gallery w:val="placeholder"/>
        </w:category>
        <w:types>
          <w:type w:val="bbPlcHdr"/>
        </w:types>
        <w:behaviors>
          <w:behavior w:val="content"/>
        </w:behaviors>
        <w:guid w:val="{18C61C1C-E6AD-4EB5-99B2-D12B4D0E828F}"/>
      </w:docPartPr>
      <w:docPartBody>
        <w:p w:rsidR="00D72CB0" w:rsidRDefault="00D72CB0" w:rsidP="00D72CB0">
          <w:pPr>
            <w:pStyle w:val="08852C6C49414A719CAF1F21A675D47B4"/>
          </w:pPr>
          <w:r>
            <w:rPr>
              <w:rStyle w:val="PlaceholderText"/>
            </w:rPr>
            <w:t>Enter text here</w:t>
          </w:r>
        </w:p>
      </w:docPartBody>
    </w:docPart>
    <w:docPart>
      <w:docPartPr>
        <w:name w:val="A91180F04E144267ADF75A395B3DD2A4"/>
        <w:category>
          <w:name w:val="General"/>
          <w:gallery w:val="placeholder"/>
        </w:category>
        <w:types>
          <w:type w:val="bbPlcHdr"/>
        </w:types>
        <w:behaviors>
          <w:behavior w:val="content"/>
        </w:behaviors>
        <w:guid w:val="{696982CF-4308-414D-AD17-32808B82CBED}"/>
      </w:docPartPr>
      <w:docPartBody>
        <w:p w:rsidR="00D72CB0" w:rsidRDefault="00D72CB0" w:rsidP="00D72CB0">
          <w:pPr>
            <w:pStyle w:val="A91180F04E144267ADF75A395B3DD2A44"/>
          </w:pPr>
          <w:r>
            <w:rPr>
              <w:rStyle w:val="PlaceholderText"/>
            </w:rPr>
            <w:t>Enter text here</w:t>
          </w:r>
        </w:p>
      </w:docPartBody>
    </w:docPart>
    <w:docPart>
      <w:docPartPr>
        <w:name w:val="D63C1F4069FF4F1D85B358AA0EE2F305"/>
        <w:category>
          <w:name w:val="General"/>
          <w:gallery w:val="placeholder"/>
        </w:category>
        <w:types>
          <w:type w:val="bbPlcHdr"/>
        </w:types>
        <w:behaviors>
          <w:behavior w:val="content"/>
        </w:behaviors>
        <w:guid w:val="{7DC57EAE-0987-4C15-8BF3-906A7FB1A833}"/>
      </w:docPartPr>
      <w:docPartBody>
        <w:p w:rsidR="00D72CB0" w:rsidRDefault="00D72CB0" w:rsidP="00D72CB0">
          <w:pPr>
            <w:pStyle w:val="D63C1F4069FF4F1D85B358AA0EE2F3054"/>
          </w:pPr>
          <w:r>
            <w:rPr>
              <w:rStyle w:val="PlaceholderText"/>
            </w:rPr>
            <w:t>Enter text here</w:t>
          </w:r>
        </w:p>
      </w:docPartBody>
    </w:docPart>
    <w:docPart>
      <w:docPartPr>
        <w:name w:val="590028CBA7114E8AB64A9B99951A73F7"/>
        <w:category>
          <w:name w:val="General"/>
          <w:gallery w:val="placeholder"/>
        </w:category>
        <w:types>
          <w:type w:val="bbPlcHdr"/>
        </w:types>
        <w:behaviors>
          <w:behavior w:val="content"/>
        </w:behaviors>
        <w:guid w:val="{D00B0181-4994-4B18-817A-8C9B7FB3B550}"/>
      </w:docPartPr>
      <w:docPartBody>
        <w:p w:rsidR="00D72CB0" w:rsidRDefault="00D72CB0" w:rsidP="00D72CB0">
          <w:pPr>
            <w:pStyle w:val="590028CBA7114E8AB64A9B99951A73F74"/>
          </w:pPr>
          <w:r>
            <w:rPr>
              <w:rStyle w:val="PlaceholderText"/>
            </w:rPr>
            <w:t>Enter text here</w:t>
          </w:r>
        </w:p>
      </w:docPartBody>
    </w:docPart>
    <w:docPart>
      <w:docPartPr>
        <w:name w:val="5C8047A72C14474397F191587D5FCB11"/>
        <w:category>
          <w:name w:val="General"/>
          <w:gallery w:val="placeholder"/>
        </w:category>
        <w:types>
          <w:type w:val="bbPlcHdr"/>
        </w:types>
        <w:behaviors>
          <w:behavior w:val="content"/>
        </w:behaviors>
        <w:guid w:val="{59827754-A5F9-4D4C-B734-CABBD22A9538}"/>
      </w:docPartPr>
      <w:docPartBody>
        <w:p w:rsidR="00D72CB0" w:rsidRDefault="00D72CB0" w:rsidP="00D72CB0">
          <w:pPr>
            <w:pStyle w:val="5C8047A72C14474397F191587D5FCB114"/>
          </w:pPr>
          <w:r>
            <w:rPr>
              <w:rStyle w:val="PlaceholderText"/>
            </w:rPr>
            <w:t>Enter text here</w:t>
          </w:r>
        </w:p>
      </w:docPartBody>
    </w:docPart>
    <w:docPart>
      <w:docPartPr>
        <w:name w:val="485A459823234F51B104767CA2DD1D64"/>
        <w:category>
          <w:name w:val="General"/>
          <w:gallery w:val="placeholder"/>
        </w:category>
        <w:types>
          <w:type w:val="bbPlcHdr"/>
        </w:types>
        <w:behaviors>
          <w:behavior w:val="content"/>
        </w:behaviors>
        <w:guid w:val="{499907A1-2CE2-4B30-B3F1-EA89DD824F5F}"/>
      </w:docPartPr>
      <w:docPartBody>
        <w:p w:rsidR="00D72CB0" w:rsidRDefault="00D72CB0" w:rsidP="00D72CB0">
          <w:pPr>
            <w:pStyle w:val="485A459823234F51B104767CA2DD1D644"/>
          </w:pPr>
          <w:r>
            <w:rPr>
              <w:rStyle w:val="PlaceholderText"/>
            </w:rPr>
            <w:t>Enter text here</w:t>
          </w:r>
        </w:p>
      </w:docPartBody>
    </w:docPart>
    <w:docPart>
      <w:docPartPr>
        <w:name w:val="BCDFF24956924586AB7791D77BDE71D9"/>
        <w:category>
          <w:name w:val="General"/>
          <w:gallery w:val="placeholder"/>
        </w:category>
        <w:types>
          <w:type w:val="bbPlcHdr"/>
        </w:types>
        <w:behaviors>
          <w:behavior w:val="content"/>
        </w:behaviors>
        <w:guid w:val="{904B9C1A-509C-4A31-9993-C969331827C6}"/>
      </w:docPartPr>
      <w:docPartBody>
        <w:p w:rsidR="00D72CB0" w:rsidRDefault="00D72CB0" w:rsidP="00D72CB0">
          <w:pPr>
            <w:pStyle w:val="BCDFF24956924586AB7791D77BDE71D94"/>
          </w:pPr>
          <w:r>
            <w:rPr>
              <w:rStyle w:val="PlaceholderText"/>
            </w:rPr>
            <w:t>Enter text here</w:t>
          </w:r>
        </w:p>
      </w:docPartBody>
    </w:docPart>
    <w:docPart>
      <w:docPartPr>
        <w:name w:val="BBA3A055E3FC4260818AFC267477FA15"/>
        <w:category>
          <w:name w:val="General"/>
          <w:gallery w:val="placeholder"/>
        </w:category>
        <w:types>
          <w:type w:val="bbPlcHdr"/>
        </w:types>
        <w:behaviors>
          <w:behavior w:val="content"/>
        </w:behaviors>
        <w:guid w:val="{A7509CA8-96DB-4170-BD72-9514B1B472C7}"/>
      </w:docPartPr>
      <w:docPartBody>
        <w:p w:rsidR="00D72CB0" w:rsidRDefault="00D72CB0" w:rsidP="00D72CB0">
          <w:pPr>
            <w:pStyle w:val="BBA3A055E3FC4260818AFC267477FA154"/>
          </w:pPr>
          <w:r>
            <w:rPr>
              <w:rStyle w:val="PlaceholderText"/>
            </w:rPr>
            <w:t>Enter text here</w:t>
          </w:r>
        </w:p>
      </w:docPartBody>
    </w:docPart>
    <w:docPart>
      <w:docPartPr>
        <w:name w:val="700636CBE8D04FFCA4C30E209D08F0FF"/>
        <w:category>
          <w:name w:val="General"/>
          <w:gallery w:val="placeholder"/>
        </w:category>
        <w:types>
          <w:type w:val="bbPlcHdr"/>
        </w:types>
        <w:behaviors>
          <w:behavior w:val="content"/>
        </w:behaviors>
        <w:guid w:val="{724A3F6E-A289-4B4D-984E-A875CEEC9807}"/>
      </w:docPartPr>
      <w:docPartBody>
        <w:p w:rsidR="00D72CB0" w:rsidRDefault="00D72CB0" w:rsidP="00D72CB0">
          <w:pPr>
            <w:pStyle w:val="700636CBE8D04FFCA4C30E209D08F0FF4"/>
          </w:pPr>
          <w:r>
            <w:rPr>
              <w:rStyle w:val="PlaceholderText"/>
            </w:rPr>
            <w:t>Enter text here</w:t>
          </w:r>
        </w:p>
      </w:docPartBody>
    </w:docPart>
    <w:docPart>
      <w:docPartPr>
        <w:name w:val="E13094F6883E45FC866DEA77ABB8B70F"/>
        <w:category>
          <w:name w:val="General"/>
          <w:gallery w:val="placeholder"/>
        </w:category>
        <w:types>
          <w:type w:val="bbPlcHdr"/>
        </w:types>
        <w:behaviors>
          <w:behavior w:val="content"/>
        </w:behaviors>
        <w:guid w:val="{729115E0-9C61-4808-A91F-37A1009594ED}"/>
      </w:docPartPr>
      <w:docPartBody>
        <w:p w:rsidR="00D72CB0" w:rsidRDefault="00D72CB0" w:rsidP="00D72CB0">
          <w:pPr>
            <w:pStyle w:val="E13094F6883E45FC866DEA77ABB8B70F4"/>
          </w:pPr>
          <w:r>
            <w:rPr>
              <w:rStyle w:val="PlaceholderText"/>
            </w:rPr>
            <w:t>Enter text here</w:t>
          </w:r>
        </w:p>
      </w:docPartBody>
    </w:docPart>
    <w:docPart>
      <w:docPartPr>
        <w:name w:val="3712B784737E4D0DBF81987EEEF34D66"/>
        <w:category>
          <w:name w:val="General"/>
          <w:gallery w:val="placeholder"/>
        </w:category>
        <w:types>
          <w:type w:val="bbPlcHdr"/>
        </w:types>
        <w:behaviors>
          <w:behavior w:val="content"/>
        </w:behaviors>
        <w:guid w:val="{FC0E650B-E765-4887-80DD-5E81E3B39800}"/>
      </w:docPartPr>
      <w:docPartBody>
        <w:p w:rsidR="00D72CB0" w:rsidRDefault="00D72CB0" w:rsidP="00D72CB0">
          <w:pPr>
            <w:pStyle w:val="3712B784737E4D0DBF81987EEEF34D664"/>
          </w:pPr>
          <w:r>
            <w:rPr>
              <w:rStyle w:val="PlaceholderText"/>
            </w:rPr>
            <w:t>Enter text here</w:t>
          </w:r>
        </w:p>
      </w:docPartBody>
    </w:docPart>
    <w:docPart>
      <w:docPartPr>
        <w:name w:val="FB74B1C2E02A4086A10435EAA089D3CB"/>
        <w:category>
          <w:name w:val="General"/>
          <w:gallery w:val="placeholder"/>
        </w:category>
        <w:types>
          <w:type w:val="bbPlcHdr"/>
        </w:types>
        <w:behaviors>
          <w:behavior w:val="content"/>
        </w:behaviors>
        <w:guid w:val="{4E2EBF67-528D-4A3F-B514-A2EDF29C7514}"/>
      </w:docPartPr>
      <w:docPartBody>
        <w:p w:rsidR="00D72CB0" w:rsidRDefault="00D72CB0" w:rsidP="00D72CB0">
          <w:pPr>
            <w:pStyle w:val="FB74B1C2E02A4086A10435EAA089D3CB4"/>
          </w:pPr>
          <w:r>
            <w:rPr>
              <w:rStyle w:val="PlaceholderText"/>
            </w:rPr>
            <w:t>Enter text here</w:t>
          </w:r>
        </w:p>
      </w:docPartBody>
    </w:docPart>
    <w:docPart>
      <w:docPartPr>
        <w:name w:val="21C29C8E32BE4C2DABAFFF08377FE368"/>
        <w:category>
          <w:name w:val="General"/>
          <w:gallery w:val="placeholder"/>
        </w:category>
        <w:types>
          <w:type w:val="bbPlcHdr"/>
        </w:types>
        <w:behaviors>
          <w:behavior w:val="content"/>
        </w:behaviors>
        <w:guid w:val="{C46BE638-8D69-4454-A961-E661339380E8}"/>
      </w:docPartPr>
      <w:docPartBody>
        <w:p w:rsidR="00D72CB0" w:rsidRDefault="00D72CB0" w:rsidP="00D72CB0">
          <w:pPr>
            <w:pStyle w:val="21C29C8E32BE4C2DABAFFF08377FE3684"/>
          </w:pPr>
          <w:r>
            <w:rPr>
              <w:rStyle w:val="PlaceholderText"/>
            </w:rPr>
            <w:t>Enter text here</w:t>
          </w:r>
        </w:p>
      </w:docPartBody>
    </w:docPart>
    <w:docPart>
      <w:docPartPr>
        <w:name w:val="36172DEA5A5945FFA16BEA5A76A98866"/>
        <w:category>
          <w:name w:val="General"/>
          <w:gallery w:val="placeholder"/>
        </w:category>
        <w:types>
          <w:type w:val="bbPlcHdr"/>
        </w:types>
        <w:behaviors>
          <w:behavior w:val="content"/>
        </w:behaviors>
        <w:guid w:val="{0E919091-85D2-4A66-8091-3C9218F481DA}"/>
      </w:docPartPr>
      <w:docPartBody>
        <w:p w:rsidR="00D72CB0" w:rsidRDefault="00D72CB0" w:rsidP="00D72CB0">
          <w:pPr>
            <w:pStyle w:val="36172DEA5A5945FFA16BEA5A76A988664"/>
          </w:pPr>
          <w:r>
            <w:rPr>
              <w:rStyle w:val="PlaceholderText"/>
            </w:rPr>
            <w:t>Enter text here</w:t>
          </w:r>
        </w:p>
      </w:docPartBody>
    </w:docPart>
    <w:docPart>
      <w:docPartPr>
        <w:name w:val="41687FC604B54B499CF4423E39212DF7"/>
        <w:category>
          <w:name w:val="General"/>
          <w:gallery w:val="placeholder"/>
        </w:category>
        <w:types>
          <w:type w:val="bbPlcHdr"/>
        </w:types>
        <w:behaviors>
          <w:behavior w:val="content"/>
        </w:behaviors>
        <w:guid w:val="{F73CEF86-473C-4A31-A594-63232AE39E3A}"/>
      </w:docPartPr>
      <w:docPartBody>
        <w:p w:rsidR="00D72CB0" w:rsidRDefault="00D72CB0" w:rsidP="00D72CB0">
          <w:pPr>
            <w:pStyle w:val="41687FC604B54B499CF4423E39212DF74"/>
          </w:pPr>
          <w:r>
            <w:rPr>
              <w:rStyle w:val="PlaceholderText"/>
            </w:rPr>
            <w:t>Enter text here</w:t>
          </w:r>
        </w:p>
      </w:docPartBody>
    </w:docPart>
    <w:docPart>
      <w:docPartPr>
        <w:name w:val="8E9BB1772E984FFF809C395F4073EEAD"/>
        <w:category>
          <w:name w:val="General"/>
          <w:gallery w:val="placeholder"/>
        </w:category>
        <w:types>
          <w:type w:val="bbPlcHdr"/>
        </w:types>
        <w:behaviors>
          <w:behavior w:val="content"/>
        </w:behaviors>
        <w:guid w:val="{D8EE4E3C-3E62-4D4F-899A-A60755E7E010}"/>
      </w:docPartPr>
      <w:docPartBody>
        <w:p w:rsidR="00D72CB0" w:rsidRDefault="00D72CB0" w:rsidP="00D72CB0">
          <w:pPr>
            <w:pStyle w:val="8E9BB1772E984FFF809C395F4073EEAD4"/>
          </w:pPr>
          <w:r>
            <w:rPr>
              <w:rStyle w:val="PlaceholderText"/>
            </w:rPr>
            <w:t>Enter text here</w:t>
          </w:r>
        </w:p>
      </w:docPartBody>
    </w:docPart>
    <w:docPart>
      <w:docPartPr>
        <w:name w:val="CF282DF0497B41E9B796F081AE23E97E"/>
        <w:category>
          <w:name w:val="General"/>
          <w:gallery w:val="placeholder"/>
        </w:category>
        <w:types>
          <w:type w:val="bbPlcHdr"/>
        </w:types>
        <w:behaviors>
          <w:behavior w:val="content"/>
        </w:behaviors>
        <w:guid w:val="{50866C99-9E6E-41CC-AADC-1DD2DFB6B5F9}"/>
      </w:docPartPr>
      <w:docPartBody>
        <w:p w:rsidR="00D72CB0" w:rsidRDefault="00D72CB0" w:rsidP="00D72CB0">
          <w:pPr>
            <w:pStyle w:val="CF282DF0497B41E9B796F081AE23E97E4"/>
          </w:pPr>
          <w:r>
            <w:rPr>
              <w:rStyle w:val="PlaceholderText"/>
            </w:rPr>
            <w:t>Enter text here</w:t>
          </w:r>
        </w:p>
      </w:docPartBody>
    </w:docPart>
    <w:docPart>
      <w:docPartPr>
        <w:name w:val="CD52B0A7C8E641D285B3FD4B142C225E"/>
        <w:category>
          <w:name w:val="General"/>
          <w:gallery w:val="placeholder"/>
        </w:category>
        <w:types>
          <w:type w:val="bbPlcHdr"/>
        </w:types>
        <w:behaviors>
          <w:behavior w:val="content"/>
        </w:behaviors>
        <w:guid w:val="{FDBBBE64-E1EF-4EBE-95F8-940B59475072}"/>
      </w:docPartPr>
      <w:docPartBody>
        <w:p w:rsidR="00D72CB0" w:rsidRDefault="00D72CB0" w:rsidP="00D72CB0">
          <w:pPr>
            <w:pStyle w:val="CD52B0A7C8E641D285B3FD4B142C225E4"/>
          </w:pPr>
          <w:r>
            <w:rPr>
              <w:rStyle w:val="PlaceholderText"/>
            </w:rPr>
            <w:t>Enter text here</w:t>
          </w:r>
        </w:p>
      </w:docPartBody>
    </w:docPart>
    <w:docPart>
      <w:docPartPr>
        <w:name w:val="483A0648856C4EB1A9601928F5B16E0C"/>
        <w:category>
          <w:name w:val="General"/>
          <w:gallery w:val="placeholder"/>
        </w:category>
        <w:types>
          <w:type w:val="bbPlcHdr"/>
        </w:types>
        <w:behaviors>
          <w:behavior w:val="content"/>
        </w:behaviors>
        <w:guid w:val="{67BEE05C-22BD-42A9-8846-23C5454B18B9}"/>
      </w:docPartPr>
      <w:docPartBody>
        <w:p w:rsidR="00D72CB0" w:rsidRDefault="00D72CB0" w:rsidP="00D72CB0">
          <w:pPr>
            <w:pStyle w:val="483A0648856C4EB1A9601928F5B16E0C4"/>
          </w:pPr>
          <w:r>
            <w:rPr>
              <w:rStyle w:val="PlaceholderText"/>
            </w:rPr>
            <w:t>Enter text here</w:t>
          </w:r>
        </w:p>
      </w:docPartBody>
    </w:docPart>
    <w:docPart>
      <w:docPartPr>
        <w:name w:val="C42D9DC7D90C4072B7C84802CF66E47E"/>
        <w:category>
          <w:name w:val="General"/>
          <w:gallery w:val="placeholder"/>
        </w:category>
        <w:types>
          <w:type w:val="bbPlcHdr"/>
        </w:types>
        <w:behaviors>
          <w:behavior w:val="content"/>
        </w:behaviors>
        <w:guid w:val="{BCA0DF8A-ECDB-4A14-A2C9-B54A84DFBFA1}"/>
      </w:docPartPr>
      <w:docPartBody>
        <w:p w:rsidR="00D72CB0" w:rsidRDefault="00D72CB0" w:rsidP="00D72CB0">
          <w:pPr>
            <w:pStyle w:val="C42D9DC7D90C4072B7C84802CF66E47E4"/>
          </w:pPr>
          <w:r>
            <w:rPr>
              <w:rStyle w:val="PlaceholderText"/>
            </w:rPr>
            <w:t>Enter text here</w:t>
          </w:r>
        </w:p>
      </w:docPartBody>
    </w:docPart>
    <w:docPart>
      <w:docPartPr>
        <w:name w:val="752E2A397C7E4A35B5BABEDBB5A780BA"/>
        <w:category>
          <w:name w:val="General"/>
          <w:gallery w:val="placeholder"/>
        </w:category>
        <w:types>
          <w:type w:val="bbPlcHdr"/>
        </w:types>
        <w:behaviors>
          <w:behavior w:val="content"/>
        </w:behaviors>
        <w:guid w:val="{94DE6449-F5DD-4B87-B0E6-19A94D7943AB}"/>
      </w:docPartPr>
      <w:docPartBody>
        <w:p w:rsidR="00D72CB0" w:rsidRDefault="00D72CB0" w:rsidP="00D72CB0">
          <w:pPr>
            <w:pStyle w:val="752E2A397C7E4A35B5BABEDBB5A780BA4"/>
          </w:pPr>
          <w:r>
            <w:rPr>
              <w:rStyle w:val="PlaceholderText"/>
            </w:rPr>
            <w:t>Enter text here</w:t>
          </w:r>
        </w:p>
      </w:docPartBody>
    </w:docPart>
    <w:docPart>
      <w:docPartPr>
        <w:name w:val="850D7176888A44338E68FAA9CB768B31"/>
        <w:category>
          <w:name w:val="General"/>
          <w:gallery w:val="placeholder"/>
        </w:category>
        <w:types>
          <w:type w:val="bbPlcHdr"/>
        </w:types>
        <w:behaviors>
          <w:behavior w:val="content"/>
        </w:behaviors>
        <w:guid w:val="{C1F3805D-690A-44A8-90BC-FF0A9A0EEA49}"/>
      </w:docPartPr>
      <w:docPartBody>
        <w:p w:rsidR="00D72CB0" w:rsidRDefault="00D72CB0" w:rsidP="00D72CB0">
          <w:pPr>
            <w:pStyle w:val="850D7176888A44338E68FAA9CB768B314"/>
          </w:pPr>
          <w:r>
            <w:rPr>
              <w:rStyle w:val="PlaceholderText"/>
            </w:rPr>
            <w:t>Enter text here</w:t>
          </w:r>
        </w:p>
      </w:docPartBody>
    </w:docPart>
    <w:docPart>
      <w:docPartPr>
        <w:name w:val="474E4B122EA1490AAAFB4729A4995FF1"/>
        <w:category>
          <w:name w:val="General"/>
          <w:gallery w:val="placeholder"/>
        </w:category>
        <w:types>
          <w:type w:val="bbPlcHdr"/>
        </w:types>
        <w:behaviors>
          <w:behavior w:val="content"/>
        </w:behaviors>
        <w:guid w:val="{3E978471-8082-4C0C-87B6-4185F5CB75F3}"/>
      </w:docPartPr>
      <w:docPartBody>
        <w:p w:rsidR="00D72CB0" w:rsidRDefault="00D72CB0" w:rsidP="00D72CB0">
          <w:pPr>
            <w:pStyle w:val="474E4B122EA1490AAAFB4729A4995FF14"/>
          </w:pPr>
          <w:r>
            <w:rPr>
              <w:rStyle w:val="PlaceholderText"/>
            </w:rPr>
            <w:t>Enter text here</w:t>
          </w:r>
        </w:p>
      </w:docPartBody>
    </w:docPart>
    <w:docPart>
      <w:docPartPr>
        <w:name w:val="6FE460DA37764A258249E4D3666C80CB"/>
        <w:category>
          <w:name w:val="General"/>
          <w:gallery w:val="placeholder"/>
        </w:category>
        <w:types>
          <w:type w:val="bbPlcHdr"/>
        </w:types>
        <w:behaviors>
          <w:behavior w:val="content"/>
        </w:behaviors>
        <w:guid w:val="{1931A7EB-CA5F-4BA2-B64B-DE724368D45C}"/>
      </w:docPartPr>
      <w:docPartBody>
        <w:p w:rsidR="00D72CB0" w:rsidRDefault="00D72CB0" w:rsidP="00D72CB0">
          <w:pPr>
            <w:pStyle w:val="6FE460DA37764A258249E4D3666C80CB4"/>
          </w:pPr>
          <w:r>
            <w:rPr>
              <w:rStyle w:val="PlaceholderText"/>
            </w:rPr>
            <w:t>Enter text here</w:t>
          </w:r>
        </w:p>
      </w:docPartBody>
    </w:docPart>
    <w:docPart>
      <w:docPartPr>
        <w:name w:val="B465B22597104C8DA880257B7D690132"/>
        <w:category>
          <w:name w:val="General"/>
          <w:gallery w:val="placeholder"/>
        </w:category>
        <w:types>
          <w:type w:val="bbPlcHdr"/>
        </w:types>
        <w:behaviors>
          <w:behavior w:val="content"/>
        </w:behaviors>
        <w:guid w:val="{557F23FC-3699-4FD5-9785-E70916E0C055}"/>
      </w:docPartPr>
      <w:docPartBody>
        <w:p w:rsidR="00D72CB0" w:rsidRDefault="00D72CB0" w:rsidP="00D72CB0">
          <w:pPr>
            <w:pStyle w:val="B465B22597104C8DA880257B7D6901324"/>
          </w:pPr>
          <w:r>
            <w:rPr>
              <w:rStyle w:val="PlaceholderText"/>
            </w:rPr>
            <w:t>Enter text here</w:t>
          </w:r>
        </w:p>
      </w:docPartBody>
    </w:docPart>
    <w:docPart>
      <w:docPartPr>
        <w:name w:val="AE5DA5EA59224D3FBCEB6BB9C714B19B"/>
        <w:category>
          <w:name w:val="General"/>
          <w:gallery w:val="placeholder"/>
        </w:category>
        <w:types>
          <w:type w:val="bbPlcHdr"/>
        </w:types>
        <w:behaviors>
          <w:behavior w:val="content"/>
        </w:behaviors>
        <w:guid w:val="{D51A38D3-F1AF-4E72-9D18-E29B5727C10F}"/>
      </w:docPartPr>
      <w:docPartBody>
        <w:p w:rsidR="00D72CB0" w:rsidRDefault="00D72CB0" w:rsidP="00D72CB0">
          <w:pPr>
            <w:pStyle w:val="AE5DA5EA59224D3FBCEB6BB9C714B19B4"/>
          </w:pPr>
          <w:r>
            <w:rPr>
              <w:rStyle w:val="PlaceholderText"/>
            </w:rPr>
            <w:t>Enter text here</w:t>
          </w:r>
        </w:p>
      </w:docPartBody>
    </w:docPart>
    <w:docPart>
      <w:docPartPr>
        <w:name w:val="ED18D914A1EA42B19F13E336E79EE110"/>
        <w:category>
          <w:name w:val="General"/>
          <w:gallery w:val="placeholder"/>
        </w:category>
        <w:types>
          <w:type w:val="bbPlcHdr"/>
        </w:types>
        <w:behaviors>
          <w:behavior w:val="content"/>
        </w:behaviors>
        <w:guid w:val="{C7F5BFD9-DE50-461D-8B8D-3B180F9E07F8}"/>
      </w:docPartPr>
      <w:docPartBody>
        <w:p w:rsidR="00D72CB0" w:rsidRDefault="00D72CB0" w:rsidP="00D72CB0">
          <w:pPr>
            <w:pStyle w:val="ED18D914A1EA42B19F13E336E79EE1104"/>
          </w:pPr>
          <w:r>
            <w:rPr>
              <w:rStyle w:val="PlaceholderText"/>
            </w:rPr>
            <w:t>Enter text here</w:t>
          </w:r>
        </w:p>
      </w:docPartBody>
    </w:docPart>
    <w:docPart>
      <w:docPartPr>
        <w:name w:val="B79F1E604CC4430582F8F01C76E82889"/>
        <w:category>
          <w:name w:val="General"/>
          <w:gallery w:val="placeholder"/>
        </w:category>
        <w:types>
          <w:type w:val="bbPlcHdr"/>
        </w:types>
        <w:behaviors>
          <w:behavior w:val="content"/>
        </w:behaviors>
        <w:guid w:val="{8B9B94BA-6CED-4E34-BEB3-CFFD75E35B68}"/>
      </w:docPartPr>
      <w:docPartBody>
        <w:p w:rsidR="00D72CB0" w:rsidRDefault="00D72CB0" w:rsidP="00D72CB0">
          <w:pPr>
            <w:pStyle w:val="B79F1E604CC4430582F8F01C76E828894"/>
          </w:pPr>
          <w:r>
            <w:rPr>
              <w:rStyle w:val="PlaceholderText"/>
            </w:rPr>
            <w:t>Enter text here</w:t>
          </w:r>
        </w:p>
      </w:docPartBody>
    </w:docPart>
    <w:docPart>
      <w:docPartPr>
        <w:name w:val="E97F9235D75344F7B4AC5EE665C77B31"/>
        <w:category>
          <w:name w:val="General"/>
          <w:gallery w:val="placeholder"/>
        </w:category>
        <w:types>
          <w:type w:val="bbPlcHdr"/>
        </w:types>
        <w:behaviors>
          <w:behavior w:val="content"/>
        </w:behaviors>
        <w:guid w:val="{67040CC2-3BAA-4E84-B635-BB4727C0A8B4}"/>
      </w:docPartPr>
      <w:docPartBody>
        <w:p w:rsidR="00D72CB0" w:rsidRDefault="00D72CB0" w:rsidP="00D72CB0">
          <w:pPr>
            <w:pStyle w:val="E97F9235D75344F7B4AC5EE665C77B314"/>
          </w:pPr>
          <w:r>
            <w:rPr>
              <w:rStyle w:val="PlaceholderText"/>
            </w:rPr>
            <w:t>Enter text here</w:t>
          </w:r>
        </w:p>
      </w:docPartBody>
    </w:docPart>
    <w:docPart>
      <w:docPartPr>
        <w:name w:val="DF6C3C6803724F6FAED565E3E40C7CE0"/>
        <w:category>
          <w:name w:val="General"/>
          <w:gallery w:val="placeholder"/>
        </w:category>
        <w:types>
          <w:type w:val="bbPlcHdr"/>
        </w:types>
        <w:behaviors>
          <w:behavior w:val="content"/>
        </w:behaviors>
        <w:guid w:val="{04038144-3F94-472A-BCE6-1093C3C1739F}"/>
      </w:docPartPr>
      <w:docPartBody>
        <w:p w:rsidR="00D72CB0" w:rsidRDefault="00D72CB0" w:rsidP="00D72CB0">
          <w:pPr>
            <w:pStyle w:val="DF6C3C6803724F6FAED565E3E40C7CE04"/>
          </w:pPr>
          <w:r>
            <w:rPr>
              <w:rStyle w:val="PlaceholderText"/>
            </w:rPr>
            <w:t>Enter text here</w:t>
          </w:r>
        </w:p>
      </w:docPartBody>
    </w:docPart>
    <w:docPart>
      <w:docPartPr>
        <w:name w:val="C8EBCF6CC7594AFCA20B9283E031577E"/>
        <w:category>
          <w:name w:val="General"/>
          <w:gallery w:val="placeholder"/>
        </w:category>
        <w:types>
          <w:type w:val="bbPlcHdr"/>
        </w:types>
        <w:behaviors>
          <w:behavior w:val="content"/>
        </w:behaviors>
        <w:guid w:val="{F1724A08-0DFC-4D49-A472-7840582A84BF}"/>
      </w:docPartPr>
      <w:docPartBody>
        <w:p w:rsidR="00D72CB0" w:rsidRDefault="00D72CB0" w:rsidP="00D72CB0">
          <w:pPr>
            <w:pStyle w:val="C8EBCF6CC7594AFCA20B9283E031577E4"/>
          </w:pPr>
          <w:r>
            <w:rPr>
              <w:rStyle w:val="PlaceholderText"/>
            </w:rPr>
            <w:t>Enter text here</w:t>
          </w:r>
        </w:p>
      </w:docPartBody>
    </w:docPart>
    <w:docPart>
      <w:docPartPr>
        <w:name w:val="FE9B04998B39470AB7DD515199C4F45C"/>
        <w:category>
          <w:name w:val="General"/>
          <w:gallery w:val="placeholder"/>
        </w:category>
        <w:types>
          <w:type w:val="bbPlcHdr"/>
        </w:types>
        <w:behaviors>
          <w:behavior w:val="content"/>
        </w:behaviors>
        <w:guid w:val="{CE6089A6-B6FA-42BD-82FF-0C406CBCFA04}"/>
      </w:docPartPr>
      <w:docPartBody>
        <w:p w:rsidR="00D72CB0" w:rsidRDefault="00D72CB0" w:rsidP="00D72CB0">
          <w:pPr>
            <w:pStyle w:val="FE9B04998B39470AB7DD515199C4F45C4"/>
          </w:pPr>
          <w:r>
            <w:rPr>
              <w:rStyle w:val="PlaceholderText"/>
            </w:rPr>
            <w:t>Enter text here</w:t>
          </w:r>
        </w:p>
      </w:docPartBody>
    </w:docPart>
    <w:docPart>
      <w:docPartPr>
        <w:name w:val="69BD352D245F4303A14080E4205AD101"/>
        <w:category>
          <w:name w:val="General"/>
          <w:gallery w:val="placeholder"/>
        </w:category>
        <w:types>
          <w:type w:val="bbPlcHdr"/>
        </w:types>
        <w:behaviors>
          <w:behavior w:val="content"/>
        </w:behaviors>
        <w:guid w:val="{891B6773-8850-4099-8620-B330657EB1FB}"/>
      </w:docPartPr>
      <w:docPartBody>
        <w:p w:rsidR="00D72CB0" w:rsidRDefault="00D72CB0" w:rsidP="00D72CB0">
          <w:pPr>
            <w:pStyle w:val="69BD352D245F4303A14080E4205AD1014"/>
          </w:pPr>
          <w:r>
            <w:rPr>
              <w:rStyle w:val="PlaceholderText"/>
            </w:rPr>
            <w:t>Enter text here</w:t>
          </w:r>
        </w:p>
      </w:docPartBody>
    </w:docPart>
    <w:docPart>
      <w:docPartPr>
        <w:name w:val="9AF41615711F46E0AD432490E4F38AC0"/>
        <w:category>
          <w:name w:val="General"/>
          <w:gallery w:val="placeholder"/>
        </w:category>
        <w:types>
          <w:type w:val="bbPlcHdr"/>
        </w:types>
        <w:behaviors>
          <w:behavior w:val="content"/>
        </w:behaviors>
        <w:guid w:val="{846A7D62-F418-44C3-8A10-9F08303B1409}"/>
      </w:docPartPr>
      <w:docPartBody>
        <w:p w:rsidR="00D72CB0" w:rsidRDefault="00D72CB0" w:rsidP="00D72CB0">
          <w:pPr>
            <w:pStyle w:val="9AF41615711F46E0AD432490E4F38AC04"/>
          </w:pPr>
          <w:r>
            <w:rPr>
              <w:rStyle w:val="PlaceholderText"/>
            </w:rPr>
            <w:t>Enter text here</w:t>
          </w:r>
        </w:p>
      </w:docPartBody>
    </w:docPart>
    <w:docPart>
      <w:docPartPr>
        <w:name w:val="F0974F43B7A14F41A6E2187960EFF063"/>
        <w:category>
          <w:name w:val="General"/>
          <w:gallery w:val="placeholder"/>
        </w:category>
        <w:types>
          <w:type w:val="bbPlcHdr"/>
        </w:types>
        <w:behaviors>
          <w:behavior w:val="content"/>
        </w:behaviors>
        <w:guid w:val="{06B12E62-3A2E-419E-9E8A-FD9DC30EEBEE}"/>
      </w:docPartPr>
      <w:docPartBody>
        <w:p w:rsidR="00D72CB0" w:rsidRDefault="00D72CB0" w:rsidP="00D72CB0">
          <w:pPr>
            <w:pStyle w:val="F0974F43B7A14F41A6E2187960EFF0634"/>
          </w:pPr>
          <w:r>
            <w:rPr>
              <w:rStyle w:val="PlaceholderText"/>
            </w:rPr>
            <w:t>Enter text here</w:t>
          </w:r>
        </w:p>
      </w:docPartBody>
    </w:docPart>
    <w:docPart>
      <w:docPartPr>
        <w:name w:val="1234EEAE1699410DBB790A107DC7F1D4"/>
        <w:category>
          <w:name w:val="General"/>
          <w:gallery w:val="placeholder"/>
        </w:category>
        <w:types>
          <w:type w:val="bbPlcHdr"/>
        </w:types>
        <w:behaviors>
          <w:behavior w:val="content"/>
        </w:behaviors>
        <w:guid w:val="{2E89CC1E-3689-4413-8DE3-24E01B80D91F}"/>
      </w:docPartPr>
      <w:docPartBody>
        <w:p w:rsidR="00D72CB0" w:rsidRDefault="00D72CB0" w:rsidP="00D72CB0">
          <w:pPr>
            <w:pStyle w:val="1234EEAE1699410DBB790A107DC7F1D44"/>
          </w:pPr>
          <w:r>
            <w:rPr>
              <w:rStyle w:val="PlaceholderText"/>
            </w:rPr>
            <w:t>Enter text here</w:t>
          </w:r>
        </w:p>
      </w:docPartBody>
    </w:docPart>
    <w:docPart>
      <w:docPartPr>
        <w:name w:val="1EFEC1E2D4C1466D9338707CD5E9194D"/>
        <w:category>
          <w:name w:val="General"/>
          <w:gallery w:val="placeholder"/>
        </w:category>
        <w:types>
          <w:type w:val="bbPlcHdr"/>
        </w:types>
        <w:behaviors>
          <w:behavior w:val="content"/>
        </w:behaviors>
        <w:guid w:val="{97810CB2-958D-48FA-954E-51ACFE9B6E9D}"/>
      </w:docPartPr>
      <w:docPartBody>
        <w:p w:rsidR="00D72CB0" w:rsidRDefault="00D72CB0" w:rsidP="00D72CB0">
          <w:pPr>
            <w:pStyle w:val="1EFEC1E2D4C1466D9338707CD5E9194D4"/>
          </w:pPr>
          <w:r>
            <w:rPr>
              <w:rStyle w:val="PlaceholderText"/>
            </w:rPr>
            <w:t>Enter text here</w:t>
          </w:r>
        </w:p>
      </w:docPartBody>
    </w:docPart>
    <w:docPart>
      <w:docPartPr>
        <w:name w:val="92EEC6A4D08D47D492BBBA35A317DBBF"/>
        <w:category>
          <w:name w:val="General"/>
          <w:gallery w:val="placeholder"/>
        </w:category>
        <w:types>
          <w:type w:val="bbPlcHdr"/>
        </w:types>
        <w:behaviors>
          <w:behavior w:val="content"/>
        </w:behaviors>
        <w:guid w:val="{4D2FB002-6DB7-4DFD-BBBA-BF564C99E8DE}"/>
      </w:docPartPr>
      <w:docPartBody>
        <w:p w:rsidR="00D72CB0" w:rsidRDefault="00D72CB0" w:rsidP="00D72CB0">
          <w:pPr>
            <w:pStyle w:val="92EEC6A4D08D47D492BBBA35A317DBBF4"/>
          </w:pPr>
          <w:r>
            <w:rPr>
              <w:rStyle w:val="PlaceholderText"/>
            </w:rPr>
            <w:t>Enter text here</w:t>
          </w:r>
        </w:p>
      </w:docPartBody>
    </w:docPart>
    <w:docPart>
      <w:docPartPr>
        <w:name w:val="E1FAB83C2BF14842A7755A6339803476"/>
        <w:category>
          <w:name w:val="General"/>
          <w:gallery w:val="placeholder"/>
        </w:category>
        <w:types>
          <w:type w:val="bbPlcHdr"/>
        </w:types>
        <w:behaviors>
          <w:behavior w:val="content"/>
        </w:behaviors>
        <w:guid w:val="{19154FF8-0D64-408A-97F0-FD1FE6B75144}"/>
      </w:docPartPr>
      <w:docPartBody>
        <w:p w:rsidR="00D72CB0" w:rsidRDefault="00D72CB0" w:rsidP="00D72CB0">
          <w:pPr>
            <w:pStyle w:val="E1FAB83C2BF14842A7755A63398034764"/>
          </w:pPr>
          <w:r>
            <w:rPr>
              <w:rStyle w:val="PlaceholderText"/>
            </w:rPr>
            <w:t>Enter text here</w:t>
          </w:r>
        </w:p>
      </w:docPartBody>
    </w:docPart>
    <w:docPart>
      <w:docPartPr>
        <w:name w:val="238F7C446E2D4535B261017430B452B3"/>
        <w:category>
          <w:name w:val="General"/>
          <w:gallery w:val="placeholder"/>
        </w:category>
        <w:types>
          <w:type w:val="bbPlcHdr"/>
        </w:types>
        <w:behaviors>
          <w:behavior w:val="content"/>
        </w:behaviors>
        <w:guid w:val="{E0D228C6-7FBF-493A-BD50-8ED445718C75}"/>
      </w:docPartPr>
      <w:docPartBody>
        <w:p w:rsidR="00D72CB0" w:rsidRDefault="00D72CB0" w:rsidP="00D72CB0">
          <w:pPr>
            <w:pStyle w:val="238F7C446E2D4535B261017430B452B34"/>
          </w:pPr>
          <w:r>
            <w:rPr>
              <w:rStyle w:val="PlaceholderText"/>
            </w:rPr>
            <w:t>Enter text here</w:t>
          </w:r>
        </w:p>
      </w:docPartBody>
    </w:docPart>
    <w:docPart>
      <w:docPartPr>
        <w:name w:val="94ED9A836BEA4029B64DD7DD245D8C8C"/>
        <w:category>
          <w:name w:val="General"/>
          <w:gallery w:val="placeholder"/>
        </w:category>
        <w:types>
          <w:type w:val="bbPlcHdr"/>
        </w:types>
        <w:behaviors>
          <w:behavior w:val="content"/>
        </w:behaviors>
        <w:guid w:val="{DA6E8BC3-1138-43F7-B685-8584FC9A9F16}"/>
      </w:docPartPr>
      <w:docPartBody>
        <w:p w:rsidR="00D72CB0" w:rsidRDefault="00D72CB0" w:rsidP="00D72CB0">
          <w:pPr>
            <w:pStyle w:val="94ED9A836BEA4029B64DD7DD245D8C8C4"/>
          </w:pPr>
          <w:r w:rsidRPr="00036EEC">
            <w:rPr>
              <w:b/>
              <w:bCs/>
              <w:color w:val="808080"/>
            </w:rPr>
            <w:t>Sample Bio:</w:t>
          </w:r>
          <w:r w:rsidRPr="00036EEC">
            <w:rPr>
              <w:color w:val="808080"/>
            </w:rPr>
            <w:t xml:space="preserve"> Prof. Michael Chen graduated from Northwestern University with a PhD degree in Industrial Engineering and Management Science. Michael's research focuses on mathematical modeling of sophisticated business/industry/government management problems and fast computer algorithms for solution seeking. Michael's research is supported by the National Science and Engineering Council of Canada. Since joining York University in 2009, Michael has taught multiple courses in mathematical modelling and has been a popular teacher in this area. Michael's students are working for business intelligence or analysis department at IBM, Walmart, banks, and insurance companies.</w:t>
          </w:r>
        </w:p>
      </w:docPartBody>
    </w:docPart>
    <w:docPart>
      <w:docPartPr>
        <w:name w:val="3DB759F83B7942B4BAD2BF5CC73634F5"/>
        <w:category>
          <w:name w:val="General"/>
          <w:gallery w:val="placeholder"/>
        </w:category>
        <w:types>
          <w:type w:val="bbPlcHdr"/>
        </w:types>
        <w:behaviors>
          <w:behavior w:val="content"/>
        </w:behaviors>
        <w:guid w:val="{1E4EA828-D72D-414A-B837-49ACC52A3CE6}"/>
      </w:docPartPr>
      <w:docPartBody>
        <w:p w:rsidR="00D72CB0" w:rsidRDefault="00D72CB0" w:rsidP="00D72CB0">
          <w:pPr>
            <w:pStyle w:val="3DB759F83B7942B4BAD2BF5CC73634F54"/>
          </w:pPr>
          <w:r>
            <w:rPr>
              <w:rStyle w:val="PlaceholderText"/>
            </w:rPr>
            <w:t>Enter text here</w:t>
          </w:r>
        </w:p>
      </w:docPartBody>
    </w:docPart>
    <w:docPart>
      <w:docPartPr>
        <w:name w:val="DB573B9392CE45DF939ACD49234C917C"/>
        <w:category>
          <w:name w:val="General"/>
          <w:gallery w:val="placeholder"/>
        </w:category>
        <w:types>
          <w:type w:val="bbPlcHdr"/>
        </w:types>
        <w:behaviors>
          <w:behavior w:val="content"/>
        </w:behaviors>
        <w:guid w:val="{1623A844-D639-4DB3-9D05-8D9DC581BC52}"/>
      </w:docPartPr>
      <w:docPartBody>
        <w:p w:rsidR="00D72CB0" w:rsidRDefault="00D72CB0" w:rsidP="00D72CB0">
          <w:pPr>
            <w:pStyle w:val="DB573B9392CE45DF939ACD49234C917C4"/>
          </w:pPr>
          <w:r>
            <w:rPr>
              <w:rStyle w:val="PlaceholderText"/>
            </w:rPr>
            <w:t>Enter text here</w:t>
          </w:r>
        </w:p>
      </w:docPartBody>
    </w:docPart>
    <w:docPart>
      <w:docPartPr>
        <w:name w:val="E4776E6CB6C04919BDEACF5A9AEE3200"/>
        <w:category>
          <w:name w:val="General"/>
          <w:gallery w:val="placeholder"/>
        </w:category>
        <w:types>
          <w:type w:val="bbPlcHdr"/>
        </w:types>
        <w:behaviors>
          <w:behavior w:val="content"/>
        </w:behaviors>
        <w:guid w:val="{42715849-6164-4F44-A2F4-9CEA638564D9}"/>
      </w:docPartPr>
      <w:docPartBody>
        <w:p w:rsidR="00D72CB0" w:rsidRDefault="00D72CB0" w:rsidP="00D72CB0">
          <w:pPr>
            <w:pStyle w:val="E4776E6CB6C04919BDEACF5A9AEE32004"/>
          </w:pPr>
          <w:r>
            <w:rPr>
              <w:rStyle w:val="PlaceholderText"/>
            </w:rPr>
            <w:t>Enter text here</w:t>
          </w:r>
        </w:p>
      </w:docPartBody>
    </w:docPart>
    <w:docPart>
      <w:docPartPr>
        <w:name w:val="E5DCB27A461F45518B54533FC84232D4"/>
        <w:category>
          <w:name w:val="General"/>
          <w:gallery w:val="placeholder"/>
        </w:category>
        <w:types>
          <w:type w:val="bbPlcHdr"/>
        </w:types>
        <w:behaviors>
          <w:behavior w:val="content"/>
        </w:behaviors>
        <w:guid w:val="{0B2FFEAC-A581-43E0-9AED-DB98798B94E2}"/>
      </w:docPartPr>
      <w:docPartBody>
        <w:p w:rsidR="00D72CB0" w:rsidRDefault="00D72CB0" w:rsidP="00D72CB0">
          <w:pPr>
            <w:pStyle w:val="E5DCB27A461F45518B54533FC84232D44"/>
          </w:pPr>
          <w:r>
            <w:rPr>
              <w:rStyle w:val="PlaceholderText"/>
            </w:rPr>
            <w:t>Enter text here</w:t>
          </w:r>
        </w:p>
      </w:docPartBody>
    </w:docPart>
    <w:docPart>
      <w:docPartPr>
        <w:name w:val="C292409185D94F2AA09E1B4C5DE515F9"/>
        <w:category>
          <w:name w:val="General"/>
          <w:gallery w:val="placeholder"/>
        </w:category>
        <w:types>
          <w:type w:val="bbPlcHdr"/>
        </w:types>
        <w:behaviors>
          <w:behavior w:val="content"/>
        </w:behaviors>
        <w:guid w:val="{6844744E-502D-4B40-AFC0-09CC0C21E702}"/>
      </w:docPartPr>
      <w:docPartBody>
        <w:p w:rsidR="00D72CB0" w:rsidRDefault="00D72CB0" w:rsidP="00D72CB0">
          <w:pPr>
            <w:pStyle w:val="C292409185D94F2AA09E1B4C5DE515F94"/>
          </w:pPr>
          <w:r>
            <w:rPr>
              <w:rStyle w:val="PlaceholderText"/>
            </w:rPr>
            <w:t>Enter text here</w:t>
          </w:r>
        </w:p>
      </w:docPartBody>
    </w:docPart>
    <w:docPart>
      <w:docPartPr>
        <w:name w:val="BED3E70F4FBE411DAD894201517701AA"/>
        <w:category>
          <w:name w:val="General"/>
          <w:gallery w:val="placeholder"/>
        </w:category>
        <w:types>
          <w:type w:val="bbPlcHdr"/>
        </w:types>
        <w:behaviors>
          <w:behavior w:val="content"/>
        </w:behaviors>
        <w:guid w:val="{E3D1253A-A085-4DAB-A816-C8BC2FCDEADC}"/>
      </w:docPartPr>
      <w:docPartBody>
        <w:p w:rsidR="00D72CB0" w:rsidRDefault="00D72CB0" w:rsidP="00D72CB0">
          <w:pPr>
            <w:pStyle w:val="BED3E70F4FBE411DAD894201517701AA4"/>
          </w:pPr>
          <w:r>
            <w:rPr>
              <w:rStyle w:val="PlaceholderText"/>
            </w:rPr>
            <w:t>Enter text here</w:t>
          </w:r>
        </w:p>
      </w:docPartBody>
    </w:docPart>
    <w:docPart>
      <w:docPartPr>
        <w:name w:val="2E5A0139FAA64F7A9926C88E2D9A346B"/>
        <w:category>
          <w:name w:val="General"/>
          <w:gallery w:val="placeholder"/>
        </w:category>
        <w:types>
          <w:type w:val="bbPlcHdr"/>
        </w:types>
        <w:behaviors>
          <w:behavior w:val="content"/>
        </w:behaviors>
        <w:guid w:val="{5B58B154-F439-4611-AC02-4FACEDAD573B}"/>
      </w:docPartPr>
      <w:docPartBody>
        <w:p w:rsidR="00D72CB0" w:rsidRDefault="00D72CB0" w:rsidP="00D72CB0">
          <w:pPr>
            <w:pStyle w:val="2E5A0139FAA64F7A9926C88E2D9A346B4"/>
          </w:pPr>
          <w:r>
            <w:rPr>
              <w:rStyle w:val="PlaceholderText"/>
            </w:rPr>
            <w:t>Enter text here</w:t>
          </w:r>
        </w:p>
      </w:docPartBody>
    </w:docPart>
    <w:docPart>
      <w:docPartPr>
        <w:name w:val="3C27C6A5EFEA4E9D8C792C48BFC18150"/>
        <w:category>
          <w:name w:val="General"/>
          <w:gallery w:val="placeholder"/>
        </w:category>
        <w:types>
          <w:type w:val="bbPlcHdr"/>
        </w:types>
        <w:behaviors>
          <w:behavior w:val="content"/>
        </w:behaviors>
        <w:guid w:val="{A4FF8DD6-6EBF-4CB8-A906-F4EE36785C50}"/>
      </w:docPartPr>
      <w:docPartBody>
        <w:p w:rsidR="00D72CB0" w:rsidRDefault="00D72CB0" w:rsidP="00D72CB0">
          <w:pPr>
            <w:pStyle w:val="3C27C6A5EFEA4E9D8C792C48BFC181504"/>
          </w:pPr>
          <w:r>
            <w:rPr>
              <w:rStyle w:val="PlaceholderText"/>
            </w:rPr>
            <w:t>Enter text here</w:t>
          </w:r>
        </w:p>
      </w:docPartBody>
    </w:docPart>
    <w:docPart>
      <w:docPartPr>
        <w:name w:val="423242A93A5E4D8BABFEEFE0D7D6C9DA"/>
        <w:category>
          <w:name w:val="General"/>
          <w:gallery w:val="placeholder"/>
        </w:category>
        <w:types>
          <w:type w:val="bbPlcHdr"/>
        </w:types>
        <w:behaviors>
          <w:behavior w:val="content"/>
        </w:behaviors>
        <w:guid w:val="{F980460F-3623-4FF9-A110-964C837E90A6}"/>
      </w:docPartPr>
      <w:docPartBody>
        <w:p w:rsidR="00D72CB0" w:rsidRDefault="00D72CB0" w:rsidP="00D72CB0">
          <w:pPr>
            <w:pStyle w:val="423242A93A5E4D8BABFEEFE0D7D6C9DA4"/>
          </w:pPr>
          <w:r>
            <w:rPr>
              <w:rStyle w:val="PlaceholderText"/>
            </w:rPr>
            <w:t>Enter text here</w:t>
          </w:r>
        </w:p>
      </w:docPartBody>
    </w:docPart>
    <w:docPart>
      <w:docPartPr>
        <w:name w:val="BE737584DD9545D1893CE8845E5DC54A"/>
        <w:category>
          <w:name w:val="General"/>
          <w:gallery w:val="placeholder"/>
        </w:category>
        <w:types>
          <w:type w:val="bbPlcHdr"/>
        </w:types>
        <w:behaviors>
          <w:behavior w:val="content"/>
        </w:behaviors>
        <w:guid w:val="{46901FFB-5987-4FD7-A26C-F465A9BE8B63}"/>
      </w:docPartPr>
      <w:docPartBody>
        <w:p w:rsidR="00D72CB0" w:rsidRDefault="00D72CB0" w:rsidP="00D72CB0">
          <w:pPr>
            <w:pStyle w:val="BE737584DD9545D1893CE8845E5DC54A4"/>
          </w:pPr>
          <w:r>
            <w:rPr>
              <w:rStyle w:val="PlaceholderText"/>
            </w:rPr>
            <w:t>Enter text here</w:t>
          </w:r>
        </w:p>
      </w:docPartBody>
    </w:docPart>
    <w:docPart>
      <w:docPartPr>
        <w:name w:val="BF2C4D9C195849A0AEF5DD88FBAB2808"/>
        <w:category>
          <w:name w:val="General"/>
          <w:gallery w:val="placeholder"/>
        </w:category>
        <w:types>
          <w:type w:val="bbPlcHdr"/>
        </w:types>
        <w:behaviors>
          <w:behavior w:val="content"/>
        </w:behaviors>
        <w:guid w:val="{43454D86-E105-48BF-B0B9-5921EAD247FD}"/>
      </w:docPartPr>
      <w:docPartBody>
        <w:p w:rsidR="00D72CB0" w:rsidRDefault="00D72CB0" w:rsidP="00D72CB0">
          <w:pPr>
            <w:pStyle w:val="BF2C4D9C195849A0AEF5DD88FBAB28084"/>
          </w:pPr>
          <w:r>
            <w:rPr>
              <w:rStyle w:val="PlaceholderText"/>
            </w:rPr>
            <w:t>Enter text here</w:t>
          </w:r>
        </w:p>
      </w:docPartBody>
    </w:docPart>
    <w:docPart>
      <w:docPartPr>
        <w:name w:val="766BDEF0C0BB45E798F6948175DC90AF"/>
        <w:category>
          <w:name w:val="General"/>
          <w:gallery w:val="placeholder"/>
        </w:category>
        <w:types>
          <w:type w:val="bbPlcHdr"/>
        </w:types>
        <w:behaviors>
          <w:behavior w:val="content"/>
        </w:behaviors>
        <w:guid w:val="{4B651DC6-B987-4AC2-80C0-CE2516FA5DC6}"/>
      </w:docPartPr>
      <w:docPartBody>
        <w:p w:rsidR="00D72CB0" w:rsidRDefault="00D72CB0" w:rsidP="00D72CB0">
          <w:pPr>
            <w:pStyle w:val="766BDEF0C0BB45E798F6948175DC90AF4"/>
          </w:pPr>
          <w:r>
            <w:rPr>
              <w:rStyle w:val="PlaceholderText"/>
            </w:rPr>
            <w:t>Enter text here</w:t>
          </w:r>
        </w:p>
      </w:docPartBody>
    </w:docPart>
    <w:docPart>
      <w:docPartPr>
        <w:name w:val="50AD68B288114CC2A97A7255E8B11ADB"/>
        <w:category>
          <w:name w:val="General"/>
          <w:gallery w:val="placeholder"/>
        </w:category>
        <w:types>
          <w:type w:val="bbPlcHdr"/>
        </w:types>
        <w:behaviors>
          <w:behavior w:val="content"/>
        </w:behaviors>
        <w:guid w:val="{6DB49404-25B7-41B5-BE5B-0F519852D426}"/>
      </w:docPartPr>
      <w:docPartBody>
        <w:p w:rsidR="00D72CB0" w:rsidRDefault="00D72CB0" w:rsidP="00D72CB0">
          <w:pPr>
            <w:pStyle w:val="50AD68B288114CC2A97A7255E8B11ADB4"/>
          </w:pPr>
          <w:r>
            <w:rPr>
              <w:rStyle w:val="PlaceholderText"/>
            </w:rPr>
            <w:t>Enter text here</w:t>
          </w:r>
        </w:p>
      </w:docPartBody>
    </w:docPart>
    <w:docPart>
      <w:docPartPr>
        <w:name w:val="CCA3C7793F7A4FFF886134DBD6102827"/>
        <w:category>
          <w:name w:val="General"/>
          <w:gallery w:val="placeholder"/>
        </w:category>
        <w:types>
          <w:type w:val="bbPlcHdr"/>
        </w:types>
        <w:behaviors>
          <w:behavior w:val="content"/>
        </w:behaviors>
        <w:guid w:val="{2B824149-FEA2-484A-8AA7-A9C33863BF28}"/>
      </w:docPartPr>
      <w:docPartBody>
        <w:p w:rsidR="00D72CB0" w:rsidRDefault="00D72CB0" w:rsidP="00D72CB0">
          <w:pPr>
            <w:pStyle w:val="CCA3C7793F7A4FFF886134DBD61028274"/>
          </w:pPr>
          <w:r>
            <w:rPr>
              <w:rStyle w:val="PlaceholderText"/>
            </w:rPr>
            <w:t>Enter text here</w:t>
          </w:r>
        </w:p>
      </w:docPartBody>
    </w:docPart>
    <w:docPart>
      <w:docPartPr>
        <w:name w:val="7C211DA8FB7F42398960526E1A601C2D"/>
        <w:category>
          <w:name w:val="General"/>
          <w:gallery w:val="placeholder"/>
        </w:category>
        <w:types>
          <w:type w:val="bbPlcHdr"/>
        </w:types>
        <w:behaviors>
          <w:behavior w:val="content"/>
        </w:behaviors>
        <w:guid w:val="{6F336CDA-F9D9-4A3C-8A7E-0F362016950B}"/>
      </w:docPartPr>
      <w:docPartBody>
        <w:p w:rsidR="00D72CB0" w:rsidRDefault="00D72CB0" w:rsidP="00D72CB0">
          <w:pPr>
            <w:pStyle w:val="7C211DA8FB7F42398960526E1A601C2D4"/>
          </w:pPr>
          <w:r>
            <w:rPr>
              <w:rStyle w:val="PlaceholderText"/>
            </w:rPr>
            <w:t>Enter text here</w:t>
          </w:r>
        </w:p>
      </w:docPartBody>
    </w:docPart>
    <w:docPart>
      <w:docPartPr>
        <w:name w:val="8C8A6937C3F046CF90B1B39F4C934421"/>
        <w:category>
          <w:name w:val="General"/>
          <w:gallery w:val="placeholder"/>
        </w:category>
        <w:types>
          <w:type w:val="bbPlcHdr"/>
        </w:types>
        <w:behaviors>
          <w:behavior w:val="content"/>
        </w:behaviors>
        <w:guid w:val="{13A11E3A-DC2F-4F65-BE67-9C8F99131097}"/>
      </w:docPartPr>
      <w:docPartBody>
        <w:p w:rsidR="00D72CB0" w:rsidRDefault="00D72CB0" w:rsidP="00D72CB0">
          <w:pPr>
            <w:pStyle w:val="8C8A6937C3F046CF90B1B39F4C9344214"/>
          </w:pPr>
          <w:r>
            <w:rPr>
              <w:rStyle w:val="PlaceholderText"/>
            </w:rPr>
            <w:t>Enter text here</w:t>
          </w:r>
        </w:p>
      </w:docPartBody>
    </w:docPart>
    <w:docPart>
      <w:docPartPr>
        <w:name w:val="722C9A5C803448B7944387EBAF7C874D"/>
        <w:category>
          <w:name w:val="General"/>
          <w:gallery w:val="placeholder"/>
        </w:category>
        <w:types>
          <w:type w:val="bbPlcHdr"/>
        </w:types>
        <w:behaviors>
          <w:behavior w:val="content"/>
        </w:behaviors>
        <w:guid w:val="{A26F8DA8-1B39-4130-8D68-26C675A7BDA6}"/>
      </w:docPartPr>
      <w:docPartBody>
        <w:p w:rsidR="00D72CB0" w:rsidRDefault="00D72CB0" w:rsidP="00D72CB0">
          <w:pPr>
            <w:pStyle w:val="722C9A5C803448B7944387EBAF7C874D4"/>
          </w:pPr>
          <w:r>
            <w:rPr>
              <w:rStyle w:val="PlaceholderText"/>
            </w:rPr>
            <w:t>Enter text here</w:t>
          </w:r>
        </w:p>
      </w:docPartBody>
    </w:docPart>
    <w:docPart>
      <w:docPartPr>
        <w:name w:val="CBF0F42080594F86A4E435FDD9D95F09"/>
        <w:category>
          <w:name w:val="General"/>
          <w:gallery w:val="placeholder"/>
        </w:category>
        <w:types>
          <w:type w:val="bbPlcHdr"/>
        </w:types>
        <w:behaviors>
          <w:behavior w:val="content"/>
        </w:behaviors>
        <w:guid w:val="{4BFC5636-4FB5-448B-8BA8-EBC4C0318883}"/>
      </w:docPartPr>
      <w:docPartBody>
        <w:p w:rsidR="00D72CB0" w:rsidRDefault="00D72CB0" w:rsidP="00D72CB0">
          <w:pPr>
            <w:pStyle w:val="CBF0F42080594F86A4E435FDD9D95F094"/>
          </w:pPr>
          <w:r>
            <w:rPr>
              <w:rStyle w:val="PlaceholderText"/>
            </w:rPr>
            <w:t>Enter text here</w:t>
          </w:r>
        </w:p>
      </w:docPartBody>
    </w:docPart>
    <w:docPart>
      <w:docPartPr>
        <w:name w:val="74DB9C26C3E84C9E8284F4736B7F455F"/>
        <w:category>
          <w:name w:val="General"/>
          <w:gallery w:val="placeholder"/>
        </w:category>
        <w:types>
          <w:type w:val="bbPlcHdr"/>
        </w:types>
        <w:behaviors>
          <w:behavior w:val="content"/>
        </w:behaviors>
        <w:guid w:val="{704761DC-1DCF-4285-BEDF-FD91A9CAC576}"/>
      </w:docPartPr>
      <w:docPartBody>
        <w:p w:rsidR="00D72CB0" w:rsidRDefault="00D72CB0" w:rsidP="00D72CB0">
          <w:pPr>
            <w:pStyle w:val="74DB9C26C3E84C9E8284F4736B7F455F4"/>
          </w:pPr>
          <w:r>
            <w:rPr>
              <w:rStyle w:val="PlaceholderText"/>
            </w:rPr>
            <w:t>Enter text here</w:t>
          </w:r>
        </w:p>
      </w:docPartBody>
    </w:docPart>
    <w:docPart>
      <w:docPartPr>
        <w:name w:val="9D3DF4B5179B401BBBA32BF055CA07BC"/>
        <w:category>
          <w:name w:val="General"/>
          <w:gallery w:val="placeholder"/>
        </w:category>
        <w:types>
          <w:type w:val="bbPlcHdr"/>
        </w:types>
        <w:behaviors>
          <w:behavior w:val="content"/>
        </w:behaviors>
        <w:guid w:val="{70072A1C-A17A-4164-8267-11E7DEAAB52D}"/>
      </w:docPartPr>
      <w:docPartBody>
        <w:p w:rsidR="00D72CB0" w:rsidRDefault="00D72CB0" w:rsidP="00D72CB0">
          <w:pPr>
            <w:pStyle w:val="9D3DF4B5179B401BBBA32BF055CA07BC4"/>
          </w:pPr>
          <w:r>
            <w:rPr>
              <w:rStyle w:val="PlaceholderText"/>
            </w:rPr>
            <w:t>Enter text here</w:t>
          </w:r>
        </w:p>
      </w:docPartBody>
    </w:docPart>
    <w:docPart>
      <w:docPartPr>
        <w:name w:val="93038554680240D7AE9388C7B228F6A3"/>
        <w:category>
          <w:name w:val="General"/>
          <w:gallery w:val="placeholder"/>
        </w:category>
        <w:types>
          <w:type w:val="bbPlcHdr"/>
        </w:types>
        <w:behaviors>
          <w:behavior w:val="content"/>
        </w:behaviors>
        <w:guid w:val="{8D2345BC-2B03-49D0-B508-74CF8DEC3A77}"/>
      </w:docPartPr>
      <w:docPartBody>
        <w:p w:rsidR="00D72CB0" w:rsidRDefault="00D72CB0" w:rsidP="00D72CB0">
          <w:pPr>
            <w:pStyle w:val="93038554680240D7AE9388C7B228F6A34"/>
          </w:pPr>
          <w:r>
            <w:rPr>
              <w:rStyle w:val="PlaceholderText"/>
            </w:rPr>
            <w:t>Enter text here</w:t>
          </w:r>
        </w:p>
      </w:docPartBody>
    </w:docPart>
    <w:docPart>
      <w:docPartPr>
        <w:name w:val="84E7F18CC3B441E7A38BA1B328C8995A"/>
        <w:category>
          <w:name w:val="General"/>
          <w:gallery w:val="placeholder"/>
        </w:category>
        <w:types>
          <w:type w:val="bbPlcHdr"/>
        </w:types>
        <w:behaviors>
          <w:behavior w:val="content"/>
        </w:behaviors>
        <w:guid w:val="{896B214F-6CF5-41BB-8922-E3BD7A5F5312}"/>
      </w:docPartPr>
      <w:docPartBody>
        <w:p w:rsidR="00D72CB0" w:rsidRDefault="00D72CB0" w:rsidP="00D72CB0">
          <w:pPr>
            <w:pStyle w:val="84E7F18CC3B441E7A38BA1B328C8995A4"/>
          </w:pPr>
          <w:r>
            <w:rPr>
              <w:rStyle w:val="PlaceholderText"/>
            </w:rPr>
            <w:t>Enter text here</w:t>
          </w:r>
        </w:p>
      </w:docPartBody>
    </w:docPart>
    <w:docPart>
      <w:docPartPr>
        <w:name w:val="B5E36FCC433D47CA9DFD19FB85851698"/>
        <w:category>
          <w:name w:val="General"/>
          <w:gallery w:val="placeholder"/>
        </w:category>
        <w:types>
          <w:type w:val="bbPlcHdr"/>
        </w:types>
        <w:behaviors>
          <w:behavior w:val="content"/>
        </w:behaviors>
        <w:guid w:val="{1C65151F-B18F-401E-A2F0-46054B36FDB3}"/>
      </w:docPartPr>
      <w:docPartBody>
        <w:p w:rsidR="00D72CB0" w:rsidRDefault="00D72CB0" w:rsidP="00D72CB0">
          <w:pPr>
            <w:pStyle w:val="B5E36FCC433D47CA9DFD19FB858516984"/>
          </w:pPr>
          <w:r>
            <w:rPr>
              <w:rStyle w:val="PlaceholderText"/>
            </w:rPr>
            <w:t>Enter text here</w:t>
          </w:r>
        </w:p>
      </w:docPartBody>
    </w:docPart>
    <w:docPart>
      <w:docPartPr>
        <w:name w:val="D6DED80C73694D58AB2A7EC02393BE91"/>
        <w:category>
          <w:name w:val="General"/>
          <w:gallery w:val="placeholder"/>
        </w:category>
        <w:types>
          <w:type w:val="bbPlcHdr"/>
        </w:types>
        <w:behaviors>
          <w:behavior w:val="content"/>
        </w:behaviors>
        <w:guid w:val="{351D81F9-7FB0-4D99-8F05-493FCAD3856B}"/>
      </w:docPartPr>
      <w:docPartBody>
        <w:p w:rsidR="00D72CB0" w:rsidRDefault="00D72CB0" w:rsidP="00D72CB0">
          <w:pPr>
            <w:pStyle w:val="D6DED80C73694D58AB2A7EC02393BE914"/>
          </w:pPr>
          <w:r>
            <w:rPr>
              <w:rStyle w:val="PlaceholderText"/>
            </w:rPr>
            <w:t>Enter text here</w:t>
          </w:r>
        </w:p>
      </w:docPartBody>
    </w:docPart>
    <w:docPart>
      <w:docPartPr>
        <w:name w:val="F734769EDC3844D68B7535AA8C4CE8CB"/>
        <w:category>
          <w:name w:val="General"/>
          <w:gallery w:val="placeholder"/>
        </w:category>
        <w:types>
          <w:type w:val="bbPlcHdr"/>
        </w:types>
        <w:behaviors>
          <w:behavior w:val="content"/>
        </w:behaviors>
        <w:guid w:val="{E571500D-FE87-4A4F-B1A6-963B273E40C0}"/>
      </w:docPartPr>
      <w:docPartBody>
        <w:p w:rsidR="00D72CB0" w:rsidRDefault="00D72CB0" w:rsidP="00D72CB0">
          <w:pPr>
            <w:pStyle w:val="F734769EDC3844D68B7535AA8C4CE8CB4"/>
          </w:pPr>
          <w:r>
            <w:rPr>
              <w:rStyle w:val="PlaceholderText"/>
            </w:rPr>
            <w:t>Enter text here</w:t>
          </w:r>
        </w:p>
      </w:docPartBody>
    </w:docPart>
    <w:docPart>
      <w:docPartPr>
        <w:name w:val="FB614E441ADC424D9795241D3AB62A4B"/>
        <w:category>
          <w:name w:val="General"/>
          <w:gallery w:val="placeholder"/>
        </w:category>
        <w:types>
          <w:type w:val="bbPlcHdr"/>
        </w:types>
        <w:behaviors>
          <w:behavior w:val="content"/>
        </w:behaviors>
        <w:guid w:val="{0709856D-3DC7-4124-9309-5D686AFBD945}"/>
      </w:docPartPr>
      <w:docPartBody>
        <w:p w:rsidR="00D72CB0" w:rsidRDefault="00D72CB0" w:rsidP="00D72CB0">
          <w:pPr>
            <w:pStyle w:val="FB614E441ADC424D9795241D3AB62A4B4"/>
          </w:pPr>
          <w:r>
            <w:rPr>
              <w:rStyle w:val="PlaceholderText"/>
            </w:rPr>
            <w:t>Enter text here</w:t>
          </w:r>
        </w:p>
      </w:docPartBody>
    </w:docPart>
    <w:docPart>
      <w:docPartPr>
        <w:name w:val="A37B99DCBC694B60A2F2A414E7494DFC"/>
        <w:category>
          <w:name w:val="General"/>
          <w:gallery w:val="placeholder"/>
        </w:category>
        <w:types>
          <w:type w:val="bbPlcHdr"/>
        </w:types>
        <w:behaviors>
          <w:behavior w:val="content"/>
        </w:behaviors>
        <w:guid w:val="{73CA8B89-7756-4E85-A49E-50ABC4D76202}"/>
      </w:docPartPr>
      <w:docPartBody>
        <w:p w:rsidR="00D72CB0" w:rsidRDefault="00D72CB0" w:rsidP="00D72CB0">
          <w:pPr>
            <w:pStyle w:val="A37B99DCBC694B60A2F2A414E7494DFC4"/>
          </w:pPr>
          <w:r>
            <w:rPr>
              <w:rStyle w:val="PlaceholderText"/>
            </w:rPr>
            <w:t>Enter text here</w:t>
          </w:r>
        </w:p>
      </w:docPartBody>
    </w:docPart>
    <w:docPart>
      <w:docPartPr>
        <w:name w:val="F74D23A3A9C042D38FD4C48BA9597A61"/>
        <w:category>
          <w:name w:val="General"/>
          <w:gallery w:val="placeholder"/>
        </w:category>
        <w:types>
          <w:type w:val="bbPlcHdr"/>
        </w:types>
        <w:behaviors>
          <w:behavior w:val="content"/>
        </w:behaviors>
        <w:guid w:val="{B7E9915A-6E5B-4D39-A7E4-E9EBAA039E6C}"/>
      </w:docPartPr>
      <w:docPartBody>
        <w:p w:rsidR="00D72CB0" w:rsidRDefault="00D72CB0" w:rsidP="00D72CB0">
          <w:pPr>
            <w:pStyle w:val="F74D23A3A9C042D38FD4C48BA9597A614"/>
          </w:pPr>
          <w:r>
            <w:rPr>
              <w:rStyle w:val="PlaceholderText"/>
            </w:rPr>
            <w:t>Enter text here</w:t>
          </w:r>
        </w:p>
      </w:docPartBody>
    </w:docPart>
    <w:docPart>
      <w:docPartPr>
        <w:name w:val="FBC2D749E5064AEFAFAF0BAC2465608E"/>
        <w:category>
          <w:name w:val="General"/>
          <w:gallery w:val="placeholder"/>
        </w:category>
        <w:types>
          <w:type w:val="bbPlcHdr"/>
        </w:types>
        <w:behaviors>
          <w:behavior w:val="content"/>
        </w:behaviors>
        <w:guid w:val="{A009BE33-3747-4449-B3D2-8EA1A47B2965}"/>
      </w:docPartPr>
      <w:docPartBody>
        <w:p w:rsidR="00D72CB0" w:rsidRDefault="00D72CB0" w:rsidP="00D72CB0">
          <w:pPr>
            <w:pStyle w:val="FBC2D749E5064AEFAFAF0BAC2465608E4"/>
          </w:pPr>
          <w:r>
            <w:rPr>
              <w:rStyle w:val="PlaceholderText"/>
            </w:rPr>
            <w:t>Enter text here</w:t>
          </w:r>
        </w:p>
      </w:docPartBody>
    </w:docPart>
    <w:docPart>
      <w:docPartPr>
        <w:name w:val="0FFE5E32440F4B3BA0F963EF588BC765"/>
        <w:category>
          <w:name w:val="General"/>
          <w:gallery w:val="placeholder"/>
        </w:category>
        <w:types>
          <w:type w:val="bbPlcHdr"/>
        </w:types>
        <w:behaviors>
          <w:behavior w:val="content"/>
        </w:behaviors>
        <w:guid w:val="{3ECB244F-3041-4735-9E2E-3FEAA8296DDF}"/>
      </w:docPartPr>
      <w:docPartBody>
        <w:p w:rsidR="00D72CB0" w:rsidRDefault="00D72CB0" w:rsidP="00D72CB0">
          <w:pPr>
            <w:pStyle w:val="0FFE5E32440F4B3BA0F963EF588BC7654"/>
          </w:pPr>
          <w:r>
            <w:rPr>
              <w:rStyle w:val="PlaceholderText"/>
            </w:rPr>
            <w:t>Enter text here</w:t>
          </w:r>
        </w:p>
      </w:docPartBody>
    </w:docPart>
    <w:docPart>
      <w:docPartPr>
        <w:name w:val="4DC4F9609F104BEA8CC861A400877A48"/>
        <w:category>
          <w:name w:val="General"/>
          <w:gallery w:val="placeholder"/>
        </w:category>
        <w:types>
          <w:type w:val="bbPlcHdr"/>
        </w:types>
        <w:behaviors>
          <w:behavior w:val="content"/>
        </w:behaviors>
        <w:guid w:val="{0E70FD73-5E36-4A00-9C61-8BC4176488F6}"/>
      </w:docPartPr>
      <w:docPartBody>
        <w:p w:rsidR="00D72CB0" w:rsidRDefault="00D72CB0" w:rsidP="00D72CB0">
          <w:pPr>
            <w:pStyle w:val="4DC4F9609F104BEA8CC861A400877A484"/>
          </w:pPr>
          <w:r>
            <w:rPr>
              <w:rStyle w:val="PlaceholderText"/>
            </w:rPr>
            <w:t>Enter text here</w:t>
          </w:r>
        </w:p>
      </w:docPartBody>
    </w:docPart>
    <w:docPart>
      <w:docPartPr>
        <w:name w:val="6265A833D3064F278B77D0CC0D461F2F"/>
        <w:category>
          <w:name w:val="General"/>
          <w:gallery w:val="placeholder"/>
        </w:category>
        <w:types>
          <w:type w:val="bbPlcHdr"/>
        </w:types>
        <w:behaviors>
          <w:behavior w:val="content"/>
        </w:behaviors>
        <w:guid w:val="{C4CFDCB3-DF2F-45CA-9FE9-D6D7A264791E}"/>
      </w:docPartPr>
      <w:docPartBody>
        <w:p w:rsidR="00D72CB0" w:rsidRDefault="00D72CB0" w:rsidP="00D72CB0">
          <w:pPr>
            <w:pStyle w:val="6265A833D3064F278B77D0CC0D461F2F4"/>
          </w:pPr>
          <w:r>
            <w:rPr>
              <w:rStyle w:val="PlaceholderText"/>
            </w:rPr>
            <w:t>Enter text here</w:t>
          </w:r>
        </w:p>
      </w:docPartBody>
    </w:docPart>
    <w:docPart>
      <w:docPartPr>
        <w:name w:val="A5BE7D9260D54B658EF91B105532258F"/>
        <w:category>
          <w:name w:val="General"/>
          <w:gallery w:val="placeholder"/>
        </w:category>
        <w:types>
          <w:type w:val="bbPlcHdr"/>
        </w:types>
        <w:behaviors>
          <w:behavior w:val="content"/>
        </w:behaviors>
        <w:guid w:val="{DDD3E4ED-E468-42BE-82AE-7D6FEEAB4BB7}"/>
      </w:docPartPr>
      <w:docPartBody>
        <w:p w:rsidR="00D72CB0" w:rsidRDefault="00D72CB0" w:rsidP="00D72CB0">
          <w:pPr>
            <w:pStyle w:val="A5BE7D9260D54B658EF91B105532258F4"/>
          </w:pPr>
          <w:r>
            <w:rPr>
              <w:rStyle w:val="PlaceholderText"/>
            </w:rPr>
            <w:t>Enter text here</w:t>
          </w:r>
        </w:p>
      </w:docPartBody>
    </w:docPart>
    <w:docPart>
      <w:docPartPr>
        <w:name w:val="E041EDBFC6FA496B894A8DFB72793A00"/>
        <w:category>
          <w:name w:val="General"/>
          <w:gallery w:val="placeholder"/>
        </w:category>
        <w:types>
          <w:type w:val="bbPlcHdr"/>
        </w:types>
        <w:behaviors>
          <w:behavior w:val="content"/>
        </w:behaviors>
        <w:guid w:val="{EBDF95DA-DEDC-40C4-92C7-D7CAA3D8FFE3}"/>
      </w:docPartPr>
      <w:docPartBody>
        <w:p w:rsidR="00D72CB0" w:rsidRDefault="00D72CB0" w:rsidP="00D72CB0">
          <w:pPr>
            <w:pStyle w:val="E041EDBFC6FA496B894A8DFB72793A004"/>
          </w:pPr>
          <w:r>
            <w:rPr>
              <w:rStyle w:val="PlaceholderText"/>
            </w:rPr>
            <w:t>Enter text here</w:t>
          </w:r>
        </w:p>
      </w:docPartBody>
    </w:docPart>
    <w:docPart>
      <w:docPartPr>
        <w:name w:val="9F92194827584E92B41BD643D8DCF1A2"/>
        <w:category>
          <w:name w:val="General"/>
          <w:gallery w:val="placeholder"/>
        </w:category>
        <w:types>
          <w:type w:val="bbPlcHdr"/>
        </w:types>
        <w:behaviors>
          <w:behavior w:val="content"/>
        </w:behaviors>
        <w:guid w:val="{83A76B6C-1EC4-4E91-A010-38E52E6D687F}"/>
      </w:docPartPr>
      <w:docPartBody>
        <w:p w:rsidR="00D72CB0" w:rsidRDefault="00D72CB0" w:rsidP="00D72CB0">
          <w:pPr>
            <w:pStyle w:val="9F92194827584E92B41BD643D8DCF1A24"/>
          </w:pPr>
          <w:r>
            <w:rPr>
              <w:rStyle w:val="PlaceholderText"/>
            </w:rPr>
            <w:t>Enter text here</w:t>
          </w:r>
        </w:p>
      </w:docPartBody>
    </w:docPart>
    <w:docPart>
      <w:docPartPr>
        <w:name w:val="D29813C4685C42FD9B0EBD06F9AD3739"/>
        <w:category>
          <w:name w:val="General"/>
          <w:gallery w:val="placeholder"/>
        </w:category>
        <w:types>
          <w:type w:val="bbPlcHdr"/>
        </w:types>
        <w:behaviors>
          <w:behavior w:val="content"/>
        </w:behaviors>
        <w:guid w:val="{3DB7EBEF-AAE7-4BD8-AAA1-D521575735E6}"/>
      </w:docPartPr>
      <w:docPartBody>
        <w:p w:rsidR="00D72CB0" w:rsidRDefault="00D72CB0" w:rsidP="00D72CB0">
          <w:pPr>
            <w:pStyle w:val="D29813C4685C42FD9B0EBD06F9AD37394"/>
          </w:pPr>
          <w:r>
            <w:rPr>
              <w:rStyle w:val="PlaceholderText"/>
            </w:rPr>
            <w:t>Enter text here</w:t>
          </w:r>
        </w:p>
      </w:docPartBody>
    </w:docPart>
    <w:docPart>
      <w:docPartPr>
        <w:name w:val="1FF8212CD0354F259569B1DA8246D626"/>
        <w:category>
          <w:name w:val="General"/>
          <w:gallery w:val="placeholder"/>
        </w:category>
        <w:types>
          <w:type w:val="bbPlcHdr"/>
        </w:types>
        <w:behaviors>
          <w:behavior w:val="content"/>
        </w:behaviors>
        <w:guid w:val="{8DE6C9DA-E98B-43AF-9C31-7C2996F13F9D}"/>
      </w:docPartPr>
      <w:docPartBody>
        <w:p w:rsidR="00D72CB0" w:rsidRDefault="00D72CB0" w:rsidP="00D72CB0">
          <w:pPr>
            <w:pStyle w:val="1FF8212CD0354F259569B1DA8246D6264"/>
          </w:pPr>
          <w:r>
            <w:rPr>
              <w:rStyle w:val="PlaceholderText"/>
            </w:rPr>
            <w:t>Enter text here</w:t>
          </w:r>
        </w:p>
      </w:docPartBody>
    </w:docPart>
    <w:docPart>
      <w:docPartPr>
        <w:name w:val="38F36DDD15CE4236B24A5B67BAC22DE2"/>
        <w:category>
          <w:name w:val="General"/>
          <w:gallery w:val="placeholder"/>
        </w:category>
        <w:types>
          <w:type w:val="bbPlcHdr"/>
        </w:types>
        <w:behaviors>
          <w:behavior w:val="content"/>
        </w:behaviors>
        <w:guid w:val="{161BA541-4680-49DC-9540-31A98B2895FE}"/>
      </w:docPartPr>
      <w:docPartBody>
        <w:p w:rsidR="00D72CB0" w:rsidRDefault="00D72CB0" w:rsidP="00D72CB0">
          <w:pPr>
            <w:pStyle w:val="38F36DDD15CE4236B24A5B67BAC22DE24"/>
          </w:pPr>
          <w:r>
            <w:rPr>
              <w:rStyle w:val="PlaceholderText"/>
            </w:rPr>
            <w:t>Enter text here</w:t>
          </w:r>
        </w:p>
      </w:docPartBody>
    </w:docPart>
    <w:docPart>
      <w:docPartPr>
        <w:name w:val="B6FB8232DF454EE1A6F4F3955F7859E2"/>
        <w:category>
          <w:name w:val="General"/>
          <w:gallery w:val="placeholder"/>
        </w:category>
        <w:types>
          <w:type w:val="bbPlcHdr"/>
        </w:types>
        <w:behaviors>
          <w:behavior w:val="content"/>
        </w:behaviors>
        <w:guid w:val="{E2F832F1-426A-48A5-B179-C42E7BD0705B}"/>
      </w:docPartPr>
      <w:docPartBody>
        <w:p w:rsidR="00D72CB0" w:rsidRDefault="00D72CB0" w:rsidP="00D72CB0">
          <w:pPr>
            <w:pStyle w:val="B6FB8232DF454EE1A6F4F3955F7859E24"/>
          </w:pPr>
          <w:r>
            <w:rPr>
              <w:rStyle w:val="PlaceholderText"/>
            </w:rPr>
            <w:t>Enter text here</w:t>
          </w:r>
        </w:p>
      </w:docPartBody>
    </w:docPart>
    <w:docPart>
      <w:docPartPr>
        <w:name w:val="8AB5F952B7284BEAB535CC6351418DCF"/>
        <w:category>
          <w:name w:val="General"/>
          <w:gallery w:val="placeholder"/>
        </w:category>
        <w:types>
          <w:type w:val="bbPlcHdr"/>
        </w:types>
        <w:behaviors>
          <w:behavior w:val="content"/>
        </w:behaviors>
        <w:guid w:val="{3D5DAAA7-DD00-43B4-ABCC-78B2577513BC}"/>
      </w:docPartPr>
      <w:docPartBody>
        <w:p w:rsidR="00D72CB0" w:rsidRDefault="00D72CB0" w:rsidP="00D72CB0">
          <w:pPr>
            <w:pStyle w:val="8AB5F952B7284BEAB535CC6351418DCF4"/>
          </w:pPr>
          <w:r>
            <w:rPr>
              <w:rStyle w:val="PlaceholderText"/>
            </w:rPr>
            <w:t>Enter text here</w:t>
          </w:r>
        </w:p>
      </w:docPartBody>
    </w:docPart>
    <w:docPart>
      <w:docPartPr>
        <w:name w:val="A64553DF8C484943BE843AE912D4306B"/>
        <w:category>
          <w:name w:val="General"/>
          <w:gallery w:val="placeholder"/>
        </w:category>
        <w:types>
          <w:type w:val="bbPlcHdr"/>
        </w:types>
        <w:behaviors>
          <w:behavior w:val="content"/>
        </w:behaviors>
        <w:guid w:val="{C84D6E05-8F73-45F1-9D82-943623AA6BE1}"/>
      </w:docPartPr>
      <w:docPartBody>
        <w:p w:rsidR="00D72CB0" w:rsidRDefault="00D72CB0" w:rsidP="00D72CB0">
          <w:pPr>
            <w:pStyle w:val="A64553DF8C484943BE843AE912D4306B4"/>
          </w:pPr>
          <w:r>
            <w:rPr>
              <w:rStyle w:val="PlaceholderText"/>
            </w:rPr>
            <w:t>Enter text here</w:t>
          </w:r>
        </w:p>
      </w:docPartBody>
    </w:docPart>
    <w:docPart>
      <w:docPartPr>
        <w:name w:val="C726631673B544B18389063070DA2AA1"/>
        <w:category>
          <w:name w:val="General"/>
          <w:gallery w:val="placeholder"/>
        </w:category>
        <w:types>
          <w:type w:val="bbPlcHdr"/>
        </w:types>
        <w:behaviors>
          <w:behavior w:val="content"/>
        </w:behaviors>
        <w:guid w:val="{00698B6C-EFB9-4D72-8AFE-C10A852F0CB0}"/>
      </w:docPartPr>
      <w:docPartBody>
        <w:p w:rsidR="00D72CB0" w:rsidRDefault="00D72CB0" w:rsidP="00D72CB0">
          <w:pPr>
            <w:pStyle w:val="C726631673B544B18389063070DA2AA14"/>
          </w:pPr>
          <w:r>
            <w:rPr>
              <w:rStyle w:val="PlaceholderText"/>
            </w:rPr>
            <w:t>Enter text here</w:t>
          </w:r>
        </w:p>
      </w:docPartBody>
    </w:docPart>
    <w:docPart>
      <w:docPartPr>
        <w:name w:val="3ACA41D3EBF64A7F8D9B2393667B9145"/>
        <w:category>
          <w:name w:val="General"/>
          <w:gallery w:val="placeholder"/>
        </w:category>
        <w:types>
          <w:type w:val="bbPlcHdr"/>
        </w:types>
        <w:behaviors>
          <w:behavior w:val="content"/>
        </w:behaviors>
        <w:guid w:val="{5E909849-3488-4E5C-BFDC-214F22EBE177}"/>
      </w:docPartPr>
      <w:docPartBody>
        <w:p w:rsidR="00D72CB0" w:rsidRDefault="00D72CB0" w:rsidP="00D72CB0">
          <w:pPr>
            <w:pStyle w:val="3ACA41D3EBF64A7F8D9B2393667B91454"/>
          </w:pPr>
          <w:r>
            <w:rPr>
              <w:rStyle w:val="PlaceholderText"/>
            </w:rPr>
            <w:t>Enter text here</w:t>
          </w:r>
        </w:p>
      </w:docPartBody>
    </w:docPart>
    <w:docPart>
      <w:docPartPr>
        <w:name w:val="E35C18A278CF4AF6904E2A486640D5F6"/>
        <w:category>
          <w:name w:val="General"/>
          <w:gallery w:val="placeholder"/>
        </w:category>
        <w:types>
          <w:type w:val="bbPlcHdr"/>
        </w:types>
        <w:behaviors>
          <w:behavior w:val="content"/>
        </w:behaviors>
        <w:guid w:val="{41F8B07B-F118-400F-8A67-1BD4E42096EB}"/>
      </w:docPartPr>
      <w:docPartBody>
        <w:p w:rsidR="00D72CB0" w:rsidRDefault="00D72CB0" w:rsidP="00D72CB0">
          <w:pPr>
            <w:pStyle w:val="E35C18A278CF4AF6904E2A486640D5F64"/>
          </w:pPr>
          <w:r>
            <w:rPr>
              <w:rStyle w:val="PlaceholderText"/>
            </w:rPr>
            <w:t>Enter text here</w:t>
          </w:r>
        </w:p>
      </w:docPartBody>
    </w:docPart>
    <w:docPart>
      <w:docPartPr>
        <w:name w:val="63F4F50B94D54B64BB32E33159DB0796"/>
        <w:category>
          <w:name w:val="General"/>
          <w:gallery w:val="placeholder"/>
        </w:category>
        <w:types>
          <w:type w:val="bbPlcHdr"/>
        </w:types>
        <w:behaviors>
          <w:behavior w:val="content"/>
        </w:behaviors>
        <w:guid w:val="{8B791C38-7374-432E-9009-E42E7C978105}"/>
      </w:docPartPr>
      <w:docPartBody>
        <w:p w:rsidR="00D72CB0" w:rsidRDefault="00D72CB0" w:rsidP="00D72CB0">
          <w:pPr>
            <w:pStyle w:val="63F4F50B94D54B64BB32E33159DB07964"/>
          </w:pPr>
          <w:r>
            <w:rPr>
              <w:rStyle w:val="PlaceholderText"/>
            </w:rPr>
            <w:t>Enter text here</w:t>
          </w:r>
        </w:p>
      </w:docPartBody>
    </w:docPart>
    <w:docPart>
      <w:docPartPr>
        <w:name w:val="0F3471D5CB9B453CA1220D99626547EC"/>
        <w:category>
          <w:name w:val="General"/>
          <w:gallery w:val="placeholder"/>
        </w:category>
        <w:types>
          <w:type w:val="bbPlcHdr"/>
        </w:types>
        <w:behaviors>
          <w:behavior w:val="content"/>
        </w:behaviors>
        <w:guid w:val="{F75B6C1C-889F-4CC3-A4D9-FEC9E10F2E19}"/>
      </w:docPartPr>
      <w:docPartBody>
        <w:p w:rsidR="00D72CB0" w:rsidRDefault="00D72CB0" w:rsidP="00D72CB0">
          <w:pPr>
            <w:pStyle w:val="0F3471D5CB9B453CA1220D99626547EC4"/>
          </w:pPr>
          <w:r>
            <w:rPr>
              <w:rStyle w:val="PlaceholderText"/>
            </w:rPr>
            <w:t>Enter text here</w:t>
          </w:r>
        </w:p>
      </w:docPartBody>
    </w:docPart>
    <w:docPart>
      <w:docPartPr>
        <w:name w:val="EC62EF9448E54A6BA0393667EF2FAEE5"/>
        <w:category>
          <w:name w:val="General"/>
          <w:gallery w:val="placeholder"/>
        </w:category>
        <w:types>
          <w:type w:val="bbPlcHdr"/>
        </w:types>
        <w:behaviors>
          <w:behavior w:val="content"/>
        </w:behaviors>
        <w:guid w:val="{05F8FB16-CEE4-4060-A507-BCBAE466E039}"/>
      </w:docPartPr>
      <w:docPartBody>
        <w:p w:rsidR="00D72CB0" w:rsidRDefault="00D72CB0" w:rsidP="00D72CB0">
          <w:pPr>
            <w:pStyle w:val="EC62EF9448E54A6BA0393667EF2FAEE54"/>
          </w:pPr>
          <w:r>
            <w:rPr>
              <w:rStyle w:val="PlaceholderText"/>
            </w:rPr>
            <w:t>Enter text here</w:t>
          </w:r>
        </w:p>
      </w:docPartBody>
    </w:docPart>
    <w:docPart>
      <w:docPartPr>
        <w:name w:val="38ECA876F7CC4AFA9BB9BDFF41218EE4"/>
        <w:category>
          <w:name w:val="General"/>
          <w:gallery w:val="placeholder"/>
        </w:category>
        <w:types>
          <w:type w:val="bbPlcHdr"/>
        </w:types>
        <w:behaviors>
          <w:behavior w:val="content"/>
        </w:behaviors>
        <w:guid w:val="{741B4444-7051-4859-A7E2-45E8094B8CCC}"/>
      </w:docPartPr>
      <w:docPartBody>
        <w:p w:rsidR="00D72CB0" w:rsidRDefault="00D72CB0" w:rsidP="00D72CB0">
          <w:pPr>
            <w:pStyle w:val="38ECA876F7CC4AFA9BB9BDFF41218EE44"/>
          </w:pPr>
          <w:r w:rsidRPr="007D1608">
            <w:rPr>
              <w:rStyle w:val="PlaceholderText"/>
            </w:rPr>
            <w:t>Choose an item.</w:t>
          </w:r>
        </w:p>
      </w:docPartBody>
    </w:docPart>
    <w:docPart>
      <w:docPartPr>
        <w:name w:val="F478E6C844284C868F3A4609C1980B37"/>
        <w:category>
          <w:name w:val="General"/>
          <w:gallery w:val="placeholder"/>
        </w:category>
        <w:types>
          <w:type w:val="bbPlcHdr"/>
        </w:types>
        <w:behaviors>
          <w:behavior w:val="content"/>
        </w:behaviors>
        <w:guid w:val="{6E5E34CC-3AF5-4716-9B0F-088D638E4C24}"/>
      </w:docPartPr>
      <w:docPartBody>
        <w:p w:rsidR="007D0D5D" w:rsidRDefault="00D72CB0" w:rsidP="00D72CB0">
          <w:pPr>
            <w:pStyle w:val="F478E6C844284C868F3A4609C1980B373"/>
          </w:pPr>
          <w:r w:rsidRPr="007D1608">
            <w:rPr>
              <w:rStyle w:val="PlaceholderText"/>
            </w:rPr>
            <w:t>Choose an item.</w:t>
          </w:r>
        </w:p>
      </w:docPartBody>
    </w:docPart>
    <w:docPart>
      <w:docPartPr>
        <w:name w:val="1DAD8916292142428E513EE36B90B028"/>
        <w:category>
          <w:name w:val="General"/>
          <w:gallery w:val="placeholder"/>
        </w:category>
        <w:types>
          <w:type w:val="bbPlcHdr"/>
        </w:types>
        <w:behaviors>
          <w:behavior w:val="content"/>
        </w:behaviors>
        <w:guid w:val="{AF8D3FF4-4039-4CD9-8EF6-48F3EA01BDC0}"/>
      </w:docPartPr>
      <w:docPartBody>
        <w:p w:rsidR="007D0D5D" w:rsidRDefault="00D72CB0" w:rsidP="00D72CB0">
          <w:pPr>
            <w:pStyle w:val="1DAD8916292142428E513EE36B90B0283"/>
          </w:pPr>
          <w:r>
            <w:rPr>
              <w:rStyle w:val="PlaceholderText"/>
            </w:rPr>
            <w:t>Enter text here</w:t>
          </w:r>
        </w:p>
      </w:docPartBody>
    </w:docPart>
    <w:docPart>
      <w:docPartPr>
        <w:name w:val="183D4CCDE8E64E258B2753601FE35FC8"/>
        <w:category>
          <w:name w:val="General"/>
          <w:gallery w:val="placeholder"/>
        </w:category>
        <w:types>
          <w:type w:val="bbPlcHdr"/>
        </w:types>
        <w:behaviors>
          <w:behavior w:val="content"/>
        </w:behaviors>
        <w:guid w:val="{56D8ECA6-F692-45F1-98DD-B3B5ED7D74FB}"/>
      </w:docPartPr>
      <w:docPartBody>
        <w:p w:rsidR="007D0D5D" w:rsidRDefault="00D72CB0" w:rsidP="00D72CB0">
          <w:pPr>
            <w:pStyle w:val="183D4CCDE8E64E258B2753601FE35FC81"/>
          </w:pPr>
          <w:r>
            <w:rPr>
              <w:rStyle w:val="PlaceholderText"/>
            </w:rPr>
            <w:t>Enter text here</w:t>
          </w:r>
        </w:p>
      </w:docPartBody>
    </w:docPart>
    <w:docPart>
      <w:docPartPr>
        <w:name w:val="51791804D7C4450ABF5268A0AA118A8E"/>
        <w:category>
          <w:name w:val="General"/>
          <w:gallery w:val="placeholder"/>
        </w:category>
        <w:types>
          <w:type w:val="bbPlcHdr"/>
        </w:types>
        <w:behaviors>
          <w:behavior w:val="content"/>
        </w:behaviors>
        <w:guid w:val="{B5EBEB78-1A53-4420-8AAB-9EE06ECD350C}"/>
      </w:docPartPr>
      <w:docPartBody>
        <w:p w:rsidR="007D0D5D" w:rsidRDefault="00D72CB0" w:rsidP="00D72CB0">
          <w:pPr>
            <w:pStyle w:val="51791804D7C4450ABF5268A0AA118A8E1"/>
          </w:pPr>
          <w:r>
            <w:rPr>
              <w:rStyle w:val="PlaceholderText"/>
              <w:b/>
              <w:bCs/>
            </w:rPr>
            <w:t>Sample Course Description:</w:t>
          </w:r>
          <w:r>
            <w:rPr>
              <w:rStyle w:val="PlaceholderText"/>
            </w:rPr>
            <w:t xml:space="preserve"> </w:t>
          </w:r>
          <w:r w:rsidRPr="00C16717">
            <w:rPr>
              <w:rStyle w:val="PlaceholderText"/>
            </w:rPr>
            <w:t>The yellow fever mosquito Aedes aegypti is a known vector for pathogens that cause a number of blood-borne diseases, such as Zika virus, Dengue, and chikungunya. This course examines the importance of mosquito physiological processes, underlying cellular mechanisms, and neuroendocrine factors that regulate critical processes, such as feeding, excretion and reproduction. As a result, students can engage themselves in neuroendocrinology through this hands-on approach to learning. Students will be able to dissect mosquitos to examine the different tissues, run DNA gels for receptor localization, and conduct experiments to measure fluid secretion rates. Understanding the biology of the mosquito will allow for better analysis for new medical advances and research for future vaccinations against a host of deadly illnesses.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altName w:val="Calibri"/>
    <w:charset w:val="00"/>
    <w:family w:val="swiss"/>
    <w:pitch w:val="variable"/>
    <w:sig w:usb0="A00002EF" w:usb1="5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IBM Plex Sans SemiBold">
    <w:altName w:val="Calibri"/>
    <w:charset w:val="00"/>
    <w:family w:val="swiss"/>
    <w:pitch w:val="variable"/>
    <w:sig w:usb0="A00002EF" w:usb1="5000207B" w:usb2="00000000" w:usb3="00000000" w:csb0="0000019F" w:csb1="00000000"/>
  </w:font>
  <w:font w:name="IBM Plex Sans Medium">
    <w:altName w:val="IBM Plex Sans Medium"/>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charset w:val="00"/>
    <w:family w:val="roman"/>
    <w:pitch w:val="variable"/>
    <w:sig w:usb0="A000026F" w:usb1="5000203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D59"/>
    <w:rsid w:val="001C58B1"/>
    <w:rsid w:val="007D0D5D"/>
    <w:rsid w:val="007F3D59"/>
    <w:rsid w:val="00D72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2CB0"/>
    <w:rPr>
      <w:color w:val="808080"/>
    </w:rPr>
  </w:style>
  <w:style w:type="paragraph" w:customStyle="1" w:styleId="7EFB6FD4D96147B5B8AD9D5A914C8E0C4">
    <w:name w:val="7EFB6FD4D96147B5B8AD9D5A914C8E0C4"/>
    <w:rsid w:val="00D72CB0"/>
    <w:pPr>
      <w:spacing w:after="240" w:line="252" w:lineRule="auto"/>
    </w:pPr>
    <w:rPr>
      <w:rFonts w:eastAsiaTheme="minorHAnsi"/>
      <w:lang w:val="en-CA"/>
    </w:rPr>
  </w:style>
  <w:style w:type="paragraph" w:customStyle="1" w:styleId="526136C5C8A241609E09A91CE89D2CD14">
    <w:name w:val="526136C5C8A241609E09A91CE89D2CD14"/>
    <w:rsid w:val="00D72CB0"/>
    <w:pPr>
      <w:spacing w:after="240" w:line="252" w:lineRule="auto"/>
    </w:pPr>
    <w:rPr>
      <w:rFonts w:eastAsiaTheme="minorHAnsi"/>
      <w:lang w:val="en-CA"/>
    </w:rPr>
  </w:style>
  <w:style w:type="paragraph" w:customStyle="1" w:styleId="F166221FB336498FA391A3BEB62240DC4">
    <w:name w:val="F166221FB336498FA391A3BEB62240DC4"/>
    <w:rsid w:val="00D72CB0"/>
    <w:pPr>
      <w:spacing w:after="240" w:line="252" w:lineRule="auto"/>
    </w:pPr>
    <w:rPr>
      <w:rFonts w:eastAsiaTheme="minorHAnsi"/>
      <w:lang w:val="en-CA"/>
    </w:rPr>
  </w:style>
  <w:style w:type="paragraph" w:customStyle="1" w:styleId="B158E53650094296AF40A4365255BADF4">
    <w:name w:val="B158E53650094296AF40A4365255BADF4"/>
    <w:rsid w:val="00D72CB0"/>
    <w:pPr>
      <w:spacing w:after="240" w:line="252" w:lineRule="auto"/>
    </w:pPr>
    <w:rPr>
      <w:rFonts w:eastAsiaTheme="minorHAnsi"/>
      <w:lang w:val="en-CA"/>
    </w:rPr>
  </w:style>
  <w:style w:type="paragraph" w:customStyle="1" w:styleId="88FE98D41DB54FF6B206793429D9621F4">
    <w:name w:val="88FE98D41DB54FF6B206793429D9621F4"/>
    <w:rsid w:val="00D72CB0"/>
    <w:pPr>
      <w:spacing w:after="240" w:line="252" w:lineRule="auto"/>
    </w:pPr>
    <w:rPr>
      <w:rFonts w:eastAsiaTheme="minorHAnsi"/>
      <w:lang w:val="en-CA"/>
    </w:rPr>
  </w:style>
  <w:style w:type="paragraph" w:customStyle="1" w:styleId="3FB43BC3D3A6407C8D26E6B322B28A384">
    <w:name w:val="3FB43BC3D3A6407C8D26E6B322B28A384"/>
    <w:rsid w:val="00D72CB0"/>
    <w:pPr>
      <w:spacing w:after="240" w:line="252" w:lineRule="auto"/>
    </w:pPr>
    <w:rPr>
      <w:rFonts w:eastAsiaTheme="minorHAnsi"/>
      <w:lang w:val="en-CA"/>
    </w:rPr>
  </w:style>
  <w:style w:type="paragraph" w:customStyle="1" w:styleId="9FF3A845338441F5A1AD26B4E9D951794">
    <w:name w:val="9FF3A845338441F5A1AD26B4E9D951794"/>
    <w:rsid w:val="00D72CB0"/>
    <w:pPr>
      <w:spacing w:after="240" w:line="252" w:lineRule="auto"/>
    </w:pPr>
    <w:rPr>
      <w:rFonts w:eastAsiaTheme="minorHAnsi"/>
      <w:lang w:val="en-CA"/>
    </w:rPr>
  </w:style>
  <w:style w:type="paragraph" w:customStyle="1" w:styleId="18253F813BE44D6898255CDBE77A8EC64">
    <w:name w:val="18253F813BE44D6898255CDBE77A8EC64"/>
    <w:rsid w:val="00D72CB0"/>
    <w:pPr>
      <w:spacing w:after="240" w:line="252" w:lineRule="auto"/>
    </w:pPr>
    <w:rPr>
      <w:rFonts w:eastAsiaTheme="minorHAnsi"/>
      <w:lang w:val="en-CA"/>
    </w:rPr>
  </w:style>
  <w:style w:type="paragraph" w:customStyle="1" w:styleId="9A4E1368D3DF4141A2B4105B8308887F4">
    <w:name w:val="9A4E1368D3DF4141A2B4105B8308887F4"/>
    <w:rsid w:val="00D72CB0"/>
    <w:pPr>
      <w:spacing w:after="240" w:line="252" w:lineRule="auto"/>
    </w:pPr>
    <w:rPr>
      <w:rFonts w:eastAsiaTheme="minorHAnsi"/>
      <w:lang w:val="en-CA"/>
    </w:rPr>
  </w:style>
  <w:style w:type="paragraph" w:customStyle="1" w:styleId="6271D62F7A0A4D8A8766F758C469C9EC4">
    <w:name w:val="6271D62F7A0A4D8A8766F758C469C9EC4"/>
    <w:rsid w:val="00D72CB0"/>
    <w:pPr>
      <w:spacing w:after="240" w:line="252" w:lineRule="auto"/>
    </w:pPr>
    <w:rPr>
      <w:rFonts w:eastAsiaTheme="minorHAnsi"/>
      <w:lang w:val="en-CA"/>
    </w:rPr>
  </w:style>
  <w:style w:type="paragraph" w:customStyle="1" w:styleId="C7EEC693509C4F1E98F6C7CAE5A689294">
    <w:name w:val="C7EEC693509C4F1E98F6C7CAE5A689294"/>
    <w:rsid w:val="00D72CB0"/>
    <w:pPr>
      <w:spacing w:after="240" w:line="252" w:lineRule="auto"/>
    </w:pPr>
    <w:rPr>
      <w:rFonts w:eastAsiaTheme="minorHAnsi"/>
      <w:lang w:val="en-CA"/>
    </w:rPr>
  </w:style>
  <w:style w:type="paragraph" w:customStyle="1" w:styleId="B07BA2E2963B44DDA6C8713DEFB8FA324">
    <w:name w:val="B07BA2E2963B44DDA6C8713DEFB8FA324"/>
    <w:rsid w:val="00D72CB0"/>
    <w:pPr>
      <w:spacing w:after="240" w:line="252" w:lineRule="auto"/>
    </w:pPr>
    <w:rPr>
      <w:rFonts w:eastAsiaTheme="minorHAnsi"/>
      <w:lang w:val="en-CA"/>
    </w:rPr>
  </w:style>
  <w:style w:type="paragraph" w:customStyle="1" w:styleId="2048973C7F1A499CB39550C3CD6ABF184">
    <w:name w:val="2048973C7F1A499CB39550C3CD6ABF184"/>
    <w:rsid w:val="00D72CB0"/>
    <w:pPr>
      <w:spacing w:after="240" w:line="252" w:lineRule="auto"/>
    </w:pPr>
    <w:rPr>
      <w:rFonts w:eastAsiaTheme="minorHAnsi"/>
      <w:lang w:val="en-CA"/>
    </w:rPr>
  </w:style>
  <w:style w:type="paragraph" w:customStyle="1" w:styleId="E42389DE46304944A4456918277A57A64">
    <w:name w:val="E42389DE46304944A4456918277A57A64"/>
    <w:rsid w:val="00D72CB0"/>
    <w:pPr>
      <w:spacing w:after="240" w:line="252" w:lineRule="auto"/>
    </w:pPr>
    <w:rPr>
      <w:rFonts w:eastAsiaTheme="minorHAnsi"/>
      <w:lang w:val="en-CA"/>
    </w:rPr>
  </w:style>
  <w:style w:type="paragraph" w:customStyle="1" w:styleId="36E76B8454164A16B0C557013AA711284">
    <w:name w:val="36E76B8454164A16B0C557013AA711284"/>
    <w:rsid w:val="00D72CB0"/>
    <w:pPr>
      <w:spacing w:after="240" w:line="252" w:lineRule="auto"/>
    </w:pPr>
    <w:rPr>
      <w:rFonts w:eastAsiaTheme="minorHAnsi"/>
      <w:lang w:val="en-CA"/>
    </w:rPr>
  </w:style>
  <w:style w:type="paragraph" w:customStyle="1" w:styleId="C2339ED688D849658B3C74649AB0C8304">
    <w:name w:val="C2339ED688D849658B3C74649AB0C8304"/>
    <w:rsid w:val="00D72CB0"/>
    <w:pPr>
      <w:spacing w:after="240" w:line="252" w:lineRule="auto"/>
    </w:pPr>
    <w:rPr>
      <w:rFonts w:eastAsiaTheme="minorHAnsi"/>
      <w:lang w:val="en-CA"/>
    </w:rPr>
  </w:style>
  <w:style w:type="paragraph" w:customStyle="1" w:styleId="274B5F61863246DF9B90060EEF30F2604">
    <w:name w:val="274B5F61863246DF9B90060EEF30F2604"/>
    <w:rsid w:val="00D72CB0"/>
    <w:pPr>
      <w:spacing w:after="240" w:line="252" w:lineRule="auto"/>
    </w:pPr>
    <w:rPr>
      <w:rFonts w:eastAsiaTheme="minorHAnsi"/>
      <w:lang w:val="en-CA"/>
    </w:rPr>
  </w:style>
  <w:style w:type="paragraph" w:customStyle="1" w:styleId="4D97E91FA0BB45C4A35FC3EB9CB33D684">
    <w:name w:val="4D97E91FA0BB45C4A35FC3EB9CB33D684"/>
    <w:rsid w:val="00D72CB0"/>
    <w:pPr>
      <w:spacing w:after="240" w:line="252" w:lineRule="auto"/>
    </w:pPr>
    <w:rPr>
      <w:rFonts w:eastAsiaTheme="minorHAnsi"/>
      <w:lang w:val="en-CA"/>
    </w:rPr>
  </w:style>
  <w:style w:type="paragraph" w:customStyle="1" w:styleId="FC1309475C404484AFE27B7EC0AD69614">
    <w:name w:val="FC1309475C404484AFE27B7EC0AD69614"/>
    <w:rsid w:val="00D72CB0"/>
    <w:pPr>
      <w:spacing w:after="240" w:line="252" w:lineRule="auto"/>
    </w:pPr>
    <w:rPr>
      <w:rFonts w:eastAsiaTheme="minorHAnsi"/>
      <w:lang w:val="en-CA"/>
    </w:rPr>
  </w:style>
  <w:style w:type="paragraph" w:customStyle="1" w:styleId="08852C6C49414A719CAF1F21A675D47B4">
    <w:name w:val="08852C6C49414A719CAF1F21A675D47B4"/>
    <w:rsid w:val="00D72CB0"/>
    <w:pPr>
      <w:spacing w:after="240" w:line="252" w:lineRule="auto"/>
    </w:pPr>
    <w:rPr>
      <w:rFonts w:eastAsiaTheme="minorHAnsi"/>
      <w:lang w:val="en-CA"/>
    </w:rPr>
  </w:style>
  <w:style w:type="paragraph" w:customStyle="1" w:styleId="A91180F04E144267ADF75A395B3DD2A44">
    <w:name w:val="A91180F04E144267ADF75A395B3DD2A44"/>
    <w:rsid w:val="00D72CB0"/>
    <w:pPr>
      <w:spacing w:after="240" w:line="252" w:lineRule="auto"/>
    </w:pPr>
    <w:rPr>
      <w:rFonts w:eastAsiaTheme="minorHAnsi"/>
      <w:lang w:val="en-CA"/>
    </w:rPr>
  </w:style>
  <w:style w:type="paragraph" w:customStyle="1" w:styleId="D63C1F4069FF4F1D85B358AA0EE2F3054">
    <w:name w:val="D63C1F4069FF4F1D85B358AA0EE2F3054"/>
    <w:rsid w:val="00D72CB0"/>
    <w:pPr>
      <w:spacing w:after="240" w:line="252" w:lineRule="auto"/>
    </w:pPr>
    <w:rPr>
      <w:rFonts w:eastAsiaTheme="minorHAnsi"/>
      <w:lang w:val="en-CA"/>
    </w:rPr>
  </w:style>
  <w:style w:type="paragraph" w:customStyle="1" w:styleId="590028CBA7114E8AB64A9B99951A73F74">
    <w:name w:val="590028CBA7114E8AB64A9B99951A73F74"/>
    <w:rsid w:val="00D72CB0"/>
    <w:pPr>
      <w:spacing w:after="240" w:line="252" w:lineRule="auto"/>
    </w:pPr>
    <w:rPr>
      <w:rFonts w:eastAsiaTheme="minorHAnsi"/>
      <w:lang w:val="en-CA"/>
    </w:rPr>
  </w:style>
  <w:style w:type="paragraph" w:customStyle="1" w:styleId="5C8047A72C14474397F191587D5FCB114">
    <w:name w:val="5C8047A72C14474397F191587D5FCB114"/>
    <w:rsid w:val="00D72CB0"/>
    <w:pPr>
      <w:spacing w:after="240" w:line="252" w:lineRule="auto"/>
    </w:pPr>
    <w:rPr>
      <w:rFonts w:eastAsiaTheme="minorHAnsi"/>
      <w:lang w:val="en-CA"/>
    </w:rPr>
  </w:style>
  <w:style w:type="paragraph" w:customStyle="1" w:styleId="485A459823234F51B104767CA2DD1D644">
    <w:name w:val="485A459823234F51B104767CA2DD1D644"/>
    <w:rsid w:val="00D72CB0"/>
    <w:pPr>
      <w:spacing w:after="240" w:line="252" w:lineRule="auto"/>
    </w:pPr>
    <w:rPr>
      <w:rFonts w:eastAsiaTheme="minorHAnsi"/>
      <w:lang w:val="en-CA"/>
    </w:rPr>
  </w:style>
  <w:style w:type="paragraph" w:customStyle="1" w:styleId="BCDFF24956924586AB7791D77BDE71D94">
    <w:name w:val="BCDFF24956924586AB7791D77BDE71D94"/>
    <w:rsid w:val="00D72CB0"/>
    <w:pPr>
      <w:spacing w:after="240" w:line="252" w:lineRule="auto"/>
    </w:pPr>
    <w:rPr>
      <w:rFonts w:eastAsiaTheme="minorHAnsi"/>
      <w:lang w:val="en-CA"/>
    </w:rPr>
  </w:style>
  <w:style w:type="paragraph" w:customStyle="1" w:styleId="BBA3A055E3FC4260818AFC267477FA154">
    <w:name w:val="BBA3A055E3FC4260818AFC267477FA154"/>
    <w:rsid w:val="00D72CB0"/>
    <w:pPr>
      <w:spacing w:after="240" w:line="252" w:lineRule="auto"/>
    </w:pPr>
    <w:rPr>
      <w:rFonts w:eastAsiaTheme="minorHAnsi"/>
      <w:lang w:val="en-CA"/>
    </w:rPr>
  </w:style>
  <w:style w:type="paragraph" w:customStyle="1" w:styleId="700636CBE8D04FFCA4C30E209D08F0FF4">
    <w:name w:val="700636CBE8D04FFCA4C30E209D08F0FF4"/>
    <w:rsid w:val="00D72CB0"/>
    <w:pPr>
      <w:spacing w:after="240" w:line="252" w:lineRule="auto"/>
    </w:pPr>
    <w:rPr>
      <w:rFonts w:eastAsiaTheme="minorHAnsi"/>
      <w:lang w:val="en-CA"/>
    </w:rPr>
  </w:style>
  <w:style w:type="paragraph" w:customStyle="1" w:styleId="F478E6C844284C868F3A4609C1980B373">
    <w:name w:val="F478E6C844284C868F3A4609C1980B373"/>
    <w:rsid w:val="00D72CB0"/>
    <w:pPr>
      <w:spacing w:after="240" w:line="252" w:lineRule="auto"/>
    </w:pPr>
    <w:rPr>
      <w:rFonts w:eastAsiaTheme="minorHAnsi"/>
      <w:lang w:val="en-CA"/>
    </w:rPr>
  </w:style>
  <w:style w:type="paragraph" w:customStyle="1" w:styleId="E13094F6883E45FC866DEA77ABB8B70F4">
    <w:name w:val="E13094F6883E45FC866DEA77ABB8B70F4"/>
    <w:rsid w:val="00D72CB0"/>
    <w:pPr>
      <w:spacing w:after="240" w:line="252" w:lineRule="auto"/>
    </w:pPr>
    <w:rPr>
      <w:rFonts w:eastAsiaTheme="minorHAnsi"/>
      <w:lang w:val="en-CA"/>
    </w:rPr>
  </w:style>
  <w:style w:type="paragraph" w:customStyle="1" w:styleId="3712B784737E4D0DBF81987EEEF34D664">
    <w:name w:val="3712B784737E4D0DBF81987EEEF34D664"/>
    <w:rsid w:val="00D72CB0"/>
    <w:pPr>
      <w:spacing w:after="240" w:line="252" w:lineRule="auto"/>
    </w:pPr>
    <w:rPr>
      <w:rFonts w:eastAsiaTheme="minorHAnsi"/>
      <w:lang w:val="en-CA"/>
    </w:rPr>
  </w:style>
  <w:style w:type="paragraph" w:customStyle="1" w:styleId="FB74B1C2E02A4086A10435EAA089D3CB4">
    <w:name w:val="FB74B1C2E02A4086A10435EAA089D3CB4"/>
    <w:rsid w:val="00D72CB0"/>
    <w:pPr>
      <w:spacing w:after="240" w:line="252" w:lineRule="auto"/>
    </w:pPr>
    <w:rPr>
      <w:rFonts w:eastAsiaTheme="minorHAnsi"/>
      <w:lang w:val="en-CA"/>
    </w:rPr>
  </w:style>
  <w:style w:type="paragraph" w:customStyle="1" w:styleId="21C29C8E32BE4C2DABAFFF08377FE3684">
    <w:name w:val="21C29C8E32BE4C2DABAFFF08377FE3684"/>
    <w:rsid w:val="00D72CB0"/>
    <w:pPr>
      <w:spacing w:after="240" w:line="252" w:lineRule="auto"/>
    </w:pPr>
    <w:rPr>
      <w:rFonts w:eastAsiaTheme="minorHAnsi"/>
      <w:lang w:val="en-CA"/>
    </w:rPr>
  </w:style>
  <w:style w:type="paragraph" w:customStyle="1" w:styleId="36172DEA5A5945FFA16BEA5A76A988664">
    <w:name w:val="36172DEA5A5945FFA16BEA5A76A988664"/>
    <w:rsid w:val="00D72CB0"/>
    <w:pPr>
      <w:spacing w:after="240" w:line="252" w:lineRule="auto"/>
    </w:pPr>
    <w:rPr>
      <w:rFonts w:eastAsiaTheme="minorHAnsi"/>
      <w:lang w:val="en-CA"/>
    </w:rPr>
  </w:style>
  <w:style w:type="paragraph" w:customStyle="1" w:styleId="41687FC604B54B499CF4423E39212DF74">
    <w:name w:val="41687FC604B54B499CF4423E39212DF74"/>
    <w:rsid w:val="00D72CB0"/>
    <w:pPr>
      <w:spacing w:after="240" w:line="252" w:lineRule="auto"/>
    </w:pPr>
    <w:rPr>
      <w:rFonts w:eastAsiaTheme="minorHAnsi"/>
      <w:lang w:val="en-CA"/>
    </w:rPr>
  </w:style>
  <w:style w:type="paragraph" w:customStyle="1" w:styleId="8E9BB1772E984FFF809C395F4073EEAD4">
    <w:name w:val="8E9BB1772E984FFF809C395F4073EEAD4"/>
    <w:rsid w:val="00D72CB0"/>
    <w:pPr>
      <w:spacing w:after="240" w:line="252" w:lineRule="auto"/>
    </w:pPr>
    <w:rPr>
      <w:rFonts w:eastAsiaTheme="minorHAnsi"/>
      <w:lang w:val="en-CA"/>
    </w:rPr>
  </w:style>
  <w:style w:type="paragraph" w:customStyle="1" w:styleId="CF282DF0497B41E9B796F081AE23E97E4">
    <w:name w:val="CF282DF0497B41E9B796F081AE23E97E4"/>
    <w:rsid w:val="00D72CB0"/>
    <w:pPr>
      <w:spacing w:after="240" w:line="252" w:lineRule="auto"/>
    </w:pPr>
    <w:rPr>
      <w:rFonts w:eastAsiaTheme="minorHAnsi"/>
      <w:lang w:val="en-CA"/>
    </w:rPr>
  </w:style>
  <w:style w:type="paragraph" w:customStyle="1" w:styleId="CD52B0A7C8E641D285B3FD4B142C225E4">
    <w:name w:val="CD52B0A7C8E641D285B3FD4B142C225E4"/>
    <w:rsid w:val="00D72CB0"/>
    <w:pPr>
      <w:spacing w:after="240" w:line="252" w:lineRule="auto"/>
    </w:pPr>
    <w:rPr>
      <w:rFonts w:eastAsiaTheme="minorHAnsi"/>
      <w:lang w:val="en-CA"/>
    </w:rPr>
  </w:style>
  <w:style w:type="paragraph" w:customStyle="1" w:styleId="483A0648856C4EB1A9601928F5B16E0C4">
    <w:name w:val="483A0648856C4EB1A9601928F5B16E0C4"/>
    <w:rsid w:val="00D72CB0"/>
    <w:pPr>
      <w:spacing w:after="240" w:line="252" w:lineRule="auto"/>
    </w:pPr>
    <w:rPr>
      <w:rFonts w:eastAsiaTheme="minorHAnsi"/>
      <w:lang w:val="en-CA"/>
    </w:rPr>
  </w:style>
  <w:style w:type="paragraph" w:customStyle="1" w:styleId="C42D9DC7D90C4072B7C84802CF66E47E4">
    <w:name w:val="C42D9DC7D90C4072B7C84802CF66E47E4"/>
    <w:rsid w:val="00D72CB0"/>
    <w:pPr>
      <w:spacing w:after="240" w:line="252" w:lineRule="auto"/>
    </w:pPr>
    <w:rPr>
      <w:rFonts w:eastAsiaTheme="minorHAnsi"/>
      <w:lang w:val="en-CA"/>
    </w:rPr>
  </w:style>
  <w:style w:type="paragraph" w:customStyle="1" w:styleId="752E2A397C7E4A35B5BABEDBB5A780BA4">
    <w:name w:val="752E2A397C7E4A35B5BABEDBB5A780BA4"/>
    <w:rsid w:val="00D72CB0"/>
    <w:pPr>
      <w:spacing w:after="240" w:line="252" w:lineRule="auto"/>
    </w:pPr>
    <w:rPr>
      <w:rFonts w:eastAsiaTheme="minorHAnsi"/>
      <w:lang w:val="en-CA"/>
    </w:rPr>
  </w:style>
  <w:style w:type="paragraph" w:customStyle="1" w:styleId="850D7176888A44338E68FAA9CB768B314">
    <w:name w:val="850D7176888A44338E68FAA9CB768B314"/>
    <w:rsid w:val="00D72CB0"/>
    <w:pPr>
      <w:spacing w:after="240" w:line="252" w:lineRule="auto"/>
    </w:pPr>
    <w:rPr>
      <w:rFonts w:eastAsiaTheme="minorHAnsi"/>
      <w:lang w:val="en-CA"/>
    </w:rPr>
  </w:style>
  <w:style w:type="paragraph" w:customStyle="1" w:styleId="1DAD8916292142428E513EE36B90B0283">
    <w:name w:val="1DAD8916292142428E513EE36B90B0283"/>
    <w:rsid w:val="00D72CB0"/>
    <w:pPr>
      <w:spacing w:after="240" w:line="252" w:lineRule="auto"/>
    </w:pPr>
    <w:rPr>
      <w:rFonts w:eastAsiaTheme="minorHAnsi"/>
      <w:lang w:val="en-CA"/>
    </w:rPr>
  </w:style>
  <w:style w:type="paragraph" w:customStyle="1" w:styleId="474E4B122EA1490AAAFB4729A4995FF14">
    <w:name w:val="474E4B122EA1490AAAFB4729A4995FF14"/>
    <w:rsid w:val="00D72CB0"/>
    <w:pPr>
      <w:spacing w:after="240" w:line="252" w:lineRule="auto"/>
    </w:pPr>
    <w:rPr>
      <w:rFonts w:eastAsiaTheme="minorHAnsi"/>
      <w:lang w:val="en-CA"/>
    </w:rPr>
  </w:style>
  <w:style w:type="paragraph" w:customStyle="1" w:styleId="6FE460DA37764A258249E4D3666C80CB4">
    <w:name w:val="6FE460DA37764A258249E4D3666C80CB4"/>
    <w:rsid w:val="00D72CB0"/>
    <w:pPr>
      <w:spacing w:after="240" w:line="252" w:lineRule="auto"/>
    </w:pPr>
    <w:rPr>
      <w:rFonts w:eastAsiaTheme="minorHAnsi"/>
      <w:lang w:val="en-CA"/>
    </w:rPr>
  </w:style>
  <w:style w:type="paragraph" w:customStyle="1" w:styleId="B465B22597104C8DA880257B7D6901324">
    <w:name w:val="B465B22597104C8DA880257B7D6901324"/>
    <w:rsid w:val="00D72CB0"/>
    <w:pPr>
      <w:spacing w:after="240" w:line="252" w:lineRule="auto"/>
    </w:pPr>
    <w:rPr>
      <w:rFonts w:eastAsiaTheme="minorHAnsi"/>
      <w:lang w:val="en-CA"/>
    </w:rPr>
  </w:style>
  <w:style w:type="paragraph" w:customStyle="1" w:styleId="AE5DA5EA59224D3FBCEB6BB9C714B19B4">
    <w:name w:val="AE5DA5EA59224D3FBCEB6BB9C714B19B4"/>
    <w:rsid w:val="00D72CB0"/>
    <w:pPr>
      <w:spacing w:after="240" w:line="252" w:lineRule="auto"/>
    </w:pPr>
    <w:rPr>
      <w:rFonts w:eastAsiaTheme="minorHAnsi"/>
      <w:lang w:val="en-CA"/>
    </w:rPr>
  </w:style>
  <w:style w:type="paragraph" w:customStyle="1" w:styleId="ED18D914A1EA42B19F13E336E79EE1104">
    <w:name w:val="ED18D914A1EA42B19F13E336E79EE1104"/>
    <w:rsid w:val="00D72CB0"/>
    <w:pPr>
      <w:spacing w:after="240" w:line="252" w:lineRule="auto"/>
    </w:pPr>
    <w:rPr>
      <w:rFonts w:eastAsiaTheme="minorHAnsi"/>
      <w:lang w:val="en-CA"/>
    </w:rPr>
  </w:style>
  <w:style w:type="paragraph" w:customStyle="1" w:styleId="B79F1E604CC4430582F8F01C76E828894">
    <w:name w:val="B79F1E604CC4430582F8F01C76E828894"/>
    <w:rsid w:val="00D72CB0"/>
    <w:pPr>
      <w:spacing w:after="240" w:line="252" w:lineRule="auto"/>
    </w:pPr>
    <w:rPr>
      <w:rFonts w:eastAsiaTheme="minorHAnsi"/>
      <w:lang w:val="en-CA"/>
    </w:rPr>
  </w:style>
  <w:style w:type="paragraph" w:customStyle="1" w:styleId="E97F9235D75344F7B4AC5EE665C77B314">
    <w:name w:val="E97F9235D75344F7B4AC5EE665C77B314"/>
    <w:rsid w:val="00D72CB0"/>
    <w:pPr>
      <w:spacing w:after="240" w:line="252" w:lineRule="auto"/>
    </w:pPr>
    <w:rPr>
      <w:rFonts w:eastAsiaTheme="minorHAnsi"/>
      <w:lang w:val="en-CA"/>
    </w:rPr>
  </w:style>
  <w:style w:type="paragraph" w:customStyle="1" w:styleId="DF6C3C6803724F6FAED565E3E40C7CE04">
    <w:name w:val="DF6C3C6803724F6FAED565E3E40C7CE04"/>
    <w:rsid w:val="00D72CB0"/>
    <w:pPr>
      <w:spacing w:after="240" w:line="252" w:lineRule="auto"/>
    </w:pPr>
    <w:rPr>
      <w:rFonts w:eastAsiaTheme="minorHAnsi"/>
      <w:lang w:val="en-CA"/>
    </w:rPr>
  </w:style>
  <w:style w:type="paragraph" w:customStyle="1" w:styleId="C8EBCF6CC7594AFCA20B9283E031577E4">
    <w:name w:val="C8EBCF6CC7594AFCA20B9283E031577E4"/>
    <w:rsid w:val="00D72CB0"/>
    <w:pPr>
      <w:spacing w:after="240" w:line="252" w:lineRule="auto"/>
    </w:pPr>
    <w:rPr>
      <w:rFonts w:eastAsiaTheme="minorHAnsi"/>
      <w:lang w:val="en-CA"/>
    </w:rPr>
  </w:style>
  <w:style w:type="paragraph" w:customStyle="1" w:styleId="FE9B04998B39470AB7DD515199C4F45C4">
    <w:name w:val="FE9B04998B39470AB7DD515199C4F45C4"/>
    <w:rsid w:val="00D72CB0"/>
    <w:pPr>
      <w:spacing w:after="240" w:line="252" w:lineRule="auto"/>
    </w:pPr>
    <w:rPr>
      <w:rFonts w:eastAsiaTheme="minorHAnsi"/>
      <w:lang w:val="en-CA"/>
    </w:rPr>
  </w:style>
  <w:style w:type="paragraph" w:customStyle="1" w:styleId="69BD352D245F4303A14080E4205AD1014">
    <w:name w:val="69BD352D245F4303A14080E4205AD1014"/>
    <w:rsid w:val="00D72CB0"/>
    <w:pPr>
      <w:spacing w:after="240" w:line="252" w:lineRule="auto"/>
    </w:pPr>
    <w:rPr>
      <w:rFonts w:eastAsiaTheme="minorHAnsi"/>
      <w:lang w:val="en-CA"/>
    </w:rPr>
  </w:style>
  <w:style w:type="paragraph" w:customStyle="1" w:styleId="9AF41615711F46E0AD432490E4F38AC04">
    <w:name w:val="9AF41615711F46E0AD432490E4F38AC04"/>
    <w:rsid w:val="00D72CB0"/>
    <w:pPr>
      <w:spacing w:after="240" w:line="252" w:lineRule="auto"/>
    </w:pPr>
    <w:rPr>
      <w:rFonts w:eastAsiaTheme="minorHAnsi"/>
      <w:lang w:val="en-CA"/>
    </w:rPr>
  </w:style>
  <w:style w:type="paragraph" w:customStyle="1" w:styleId="F0974F43B7A14F41A6E2187960EFF0634">
    <w:name w:val="F0974F43B7A14F41A6E2187960EFF0634"/>
    <w:rsid w:val="00D72CB0"/>
    <w:pPr>
      <w:spacing w:after="240" w:line="252" w:lineRule="auto"/>
    </w:pPr>
    <w:rPr>
      <w:rFonts w:eastAsiaTheme="minorHAnsi"/>
      <w:lang w:val="en-CA"/>
    </w:rPr>
  </w:style>
  <w:style w:type="paragraph" w:customStyle="1" w:styleId="1234EEAE1699410DBB790A107DC7F1D44">
    <w:name w:val="1234EEAE1699410DBB790A107DC7F1D44"/>
    <w:rsid w:val="00D72CB0"/>
    <w:pPr>
      <w:spacing w:after="240" w:line="252" w:lineRule="auto"/>
    </w:pPr>
    <w:rPr>
      <w:rFonts w:eastAsiaTheme="minorHAnsi"/>
      <w:lang w:val="en-CA"/>
    </w:rPr>
  </w:style>
  <w:style w:type="paragraph" w:customStyle="1" w:styleId="1EFEC1E2D4C1466D9338707CD5E9194D4">
    <w:name w:val="1EFEC1E2D4C1466D9338707CD5E9194D4"/>
    <w:rsid w:val="00D72CB0"/>
    <w:pPr>
      <w:spacing w:after="240" w:line="252" w:lineRule="auto"/>
    </w:pPr>
    <w:rPr>
      <w:rFonts w:eastAsiaTheme="minorHAnsi"/>
      <w:lang w:val="en-CA"/>
    </w:rPr>
  </w:style>
  <w:style w:type="paragraph" w:customStyle="1" w:styleId="92EEC6A4D08D47D492BBBA35A317DBBF4">
    <w:name w:val="92EEC6A4D08D47D492BBBA35A317DBBF4"/>
    <w:rsid w:val="00D72CB0"/>
    <w:pPr>
      <w:spacing w:after="240" w:line="252" w:lineRule="auto"/>
    </w:pPr>
    <w:rPr>
      <w:rFonts w:eastAsiaTheme="minorHAnsi"/>
      <w:lang w:val="en-CA"/>
    </w:rPr>
  </w:style>
  <w:style w:type="paragraph" w:customStyle="1" w:styleId="38ECA876F7CC4AFA9BB9BDFF41218EE44">
    <w:name w:val="38ECA876F7CC4AFA9BB9BDFF41218EE44"/>
    <w:rsid w:val="00D72CB0"/>
    <w:pPr>
      <w:spacing w:after="240" w:line="252" w:lineRule="auto"/>
    </w:pPr>
    <w:rPr>
      <w:rFonts w:eastAsiaTheme="minorHAnsi"/>
      <w:lang w:val="en-CA"/>
    </w:rPr>
  </w:style>
  <w:style w:type="paragraph" w:customStyle="1" w:styleId="E1FAB83C2BF14842A7755A63398034764">
    <w:name w:val="E1FAB83C2BF14842A7755A63398034764"/>
    <w:rsid w:val="00D72CB0"/>
    <w:pPr>
      <w:spacing w:after="240" w:line="252" w:lineRule="auto"/>
    </w:pPr>
    <w:rPr>
      <w:rFonts w:eastAsiaTheme="minorHAnsi"/>
      <w:lang w:val="en-CA"/>
    </w:rPr>
  </w:style>
  <w:style w:type="paragraph" w:customStyle="1" w:styleId="238F7C446E2D4535B261017430B452B34">
    <w:name w:val="238F7C446E2D4535B261017430B452B34"/>
    <w:rsid w:val="00D72CB0"/>
    <w:pPr>
      <w:spacing w:after="240" w:line="252" w:lineRule="auto"/>
    </w:pPr>
    <w:rPr>
      <w:rFonts w:eastAsiaTheme="minorHAnsi"/>
      <w:lang w:val="en-CA"/>
    </w:rPr>
  </w:style>
  <w:style w:type="paragraph" w:customStyle="1" w:styleId="94ED9A836BEA4029B64DD7DD245D8C8C4">
    <w:name w:val="94ED9A836BEA4029B64DD7DD245D8C8C4"/>
    <w:rsid w:val="00D72CB0"/>
    <w:pPr>
      <w:spacing w:after="240" w:line="252" w:lineRule="auto"/>
    </w:pPr>
    <w:rPr>
      <w:rFonts w:eastAsiaTheme="minorHAnsi"/>
      <w:lang w:val="en-CA"/>
    </w:rPr>
  </w:style>
  <w:style w:type="paragraph" w:customStyle="1" w:styleId="3DB759F83B7942B4BAD2BF5CC73634F54">
    <w:name w:val="3DB759F83B7942B4BAD2BF5CC73634F54"/>
    <w:rsid w:val="00D72CB0"/>
    <w:pPr>
      <w:spacing w:after="240" w:line="252" w:lineRule="auto"/>
    </w:pPr>
    <w:rPr>
      <w:rFonts w:eastAsiaTheme="minorHAnsi"/>
      <w:lang w:val="en-CA"/>
    </w:rPr>
  </w:style>
  <w:style w:type="paragraph" w:customStyle="1" w:styleId="DB573B9392CE45DF939ACD49234C917C4">
    <w:name w:val="DB573B9392CE45DF939ACD49234C917C4"/>
    <w:rsid w:val="00D72CB0"/>
    <w:pPr>
      <w:spacing w:after="240" w:line="252" w:lineRule="auto"/>
    </w:pPr>
    <w:rPr>
      <w:rFonts w:eastAsiaTheme="minorHAnsi"/>
      <w:lang w:val="en-CA"/>
    </w:rPr>
  </w:style>
  <w:style w:type="paragraph" w:customStyle="1" w:styleId="E4776E6CB6C04919BDEACF5A9AEE32004">
    <w:name w:val="E4776E6CB6C04919BDEACF5A9AEE32004"/>
    <w:rsid w:val="00D72CB0"/>
    <w:pPr>
      <w:spacing w:after="240" w:line="252" w:lineRule="auto"/>
    </w:pPr>
    <w:rPr>
      <w:rFonts w:eastAsiaTheme="minorHAnsi"/>
      <w:lang w:val="en-CA"/>
    </w:rPr>
  </w:style>
  <w:style w:type="paragraph" w:customStyle="1" w:styleId="E5DCB27A461F45518B54533FC84232D44">
    <w:name w:val="E5DCB27A461F45518B54533FC84232D44"/>
    <w:rsid w:val="00D72CB0"/>
    <w:pPr>
      <w:spacing w:after="240" w:line="252" w:lineRule="auto"/>
    </w:pPr>
    <w:rPr>
      <w:rFonts w:eastAsiaTheme="minorHAnsi"/>
      <w:lang w:val="en-CA"/>
    </w:rPr>
  </w:style>
  <w:style w:type="paragraph" w:customStyle="1" w:styleId="C292409185D94F2AA09E1B4C5DE515F94">
    <w:name w:val="C292409185D94F2AA09E1B4C5DE515F94"/>
    <w:rsid w:val="00D72CB0"/>
    <w:pPr>
      <w:spacing w:after="240" w:line="252" w:lineRule="auto"/>
    </w:pPr>
    <w:rPr>
      <w:rFonts w:eastAsiaTheme="minorHAnsi"/>
      <w:lang w:val="en-CA"/>
    </w:rPr>
  </w:style>
  <w:style w:type="paragraph" w:customStyle="1" w:styleId="BED3E70F4FBE411DAD894201517701AA4">
    <w:name w:val="BED3E70F4FBE411DAD894201517701AA4"/>
    <w:rsid w:val="00D72CB0"/>
    <w:pPr>
      <w:spacing w:after="240" w:line="252" w:lineRule="auto"/>
    </w:pPr>
    <w:rPr>
      <w:rFonts w:eastAsiaTheme="minorHAnsi"/>
      <w:lang w:val="en-CA"/>
    </w:rPr>
  </w:style>
  <w:style w:type="paragraph" w:customStyle="1" w:styleId="2E5A0139FAA64F7A9926C88E2D9A346B4">
    <w:name w:val="2E5A0139FAA64F7A9926C88E2D9A346B4"/>
    <w:rsid w:val="00D72CB0"/>
    <w:pPr>
      <w:spacing w:after="240" w:line="252" w:lineRule="auto"/>
    </w:pPr>
    <w:rPr>
      <w:rFonts w:eastAsiaTheme="minorHAnsi"/>
      <w:lang w:val="en-CA"/>
    </w:rPr>
  </w:style>
  <w:style w:type="paragraph" w:customStyle="1" w:styleId="7F02EDBE630D4A80855878E18719DFC04">
    <w:name w:val="7F02EDBE630D4A80855878E18719DFC04"/>
    <w:rsid w:val="00D72CB0"/>
    <w:pPr>
      <w:spacing w:after="240" w:line="252" w:lineRule="auto"/>
    </w:pPr>
    <w:rPr>
      <w:rFonts w:eastAsiaTheme="minorHAnsi"/>
      <w:lang w:val="en-CA"/>
    </w:rPr>
  </w:style>
  <w:style w:type="paragraph" w:customStyle="1" w:styleId="183D4CCDE8E64E258B2753601FE35FC81">
    <w:name w:val="183D4CCDE8E64E258B2753601FE35FC81"/>
    <w:rsid w:val="00D72CB0"/>
    <w:pPr>
      <w:spacing w:after="240" w:line="252" w:lineRule="auto"/>
      <w:ind w:left="720"/>
      <w:contextualSpacing/>
    </w:pPr>
    <w:rPr>
      <w:rFonts w:eastAsiaTheme="minorHAnsi"/>
      <w:lang w:val="en-CA"/>
    </w:rPr>
  </w:style>
  <w:style w:type="paragraph" w:customStyle="1" w:styleId="51791804D7C4450ABF5268A0AA118A8E1">
    <w:name w:val="51791804D7C4450ABF5268A0AA118A8E1"/>
    <w:rsid w:val="00D72CB0"/>
    <w:pPr>
      <w:spacing w:after="240" w:line="252" w:lineRule="auto"/>
    </w:pPr>
    <w:rPr>
      <w:rFonts w:eastAsiaTheme="minorHAnsi"/>
      <w:lang w:val="en-CA"/>
    </w:rPr>
  </w:style>
  <w:style w:type="paragraph" w:customStyle="1" w:styleId="3C27C6A5EFEA4E9D8C792C48BFC181504">
    <w:name w:val="3C27C6A5EFEA4E9D8C792C48BFC181504"/>
    <w:rsid w:val="00D72CB0"/>
    <w:pPr>
      <w:spacing w:after="240" w:line="252" w:lineRule="auto"/>
    </w:pPr>
    <w:rPr>
      <w:rFonts w:eastAsiaTheme="minorHAnsi"/>
      <w:lang w:val="en-CA"/>
    </w:rPr>
  </w:style>
  <w:style w:type="paragraph" w:customStyle="1" w:styleId="423242A93A5E4D8BABFEEFE0D7D6C9DA4">
    <w:name w:val="423242A93A5E4D8BABFEEFE0D7D6C9DA4"/>
    <w:rsid w:val="00D72CB0"/>
    <w:pPr>
      <w:spacing w:after="240" w:line="252" w:lineRule="auto"/>
    </w:pPr>
    <w:rPr>
      <w:rFonts w:eastAsiaTheme="minorHAnsi"/>
      <w:lang w:val="en-CA"/>
    </w:rPr>
  </w:style>
  <w:style w:type="paragraph" w:customStyle="1" w:styleId="BE737584DD9545D1893CE8845E5DC54A4">
    <w:name w:val="BE737584DD9545D1893CE8845E5DC54A4"/>
    <w:rsid w:val="00D72CB0"/>
    <w:pPr>
      <w:spacing w:after="240" w:line="252" w:lineRule="auto"/>
    </w:pPr>
    <w:rPr>
      <w:rFonts w:eastAsiaTheme="minorHAnsi"/>
      <w:lang w:val="en-CA"/>
    </w:rPr>
  </w:style>
  <w:style w:type="paragraph" w:customStyle="1" w:styleId="BF2C4D9C195849A0AEF5DD88FBAB28084">
    <w:name w:val="BF2C4D9C195849A0AEF5DD88FBAB28084"/>
    <w:rsid w:val="00D72CB0"/>
    <w:pPr>
      <w:spacing w:after="240" w:line="252" w:lineRule="auto"/>
    </w:pPr>
    <w:rPr>
      <w:rFonts w:eastAsiaTheme="minorHAnsi"/>
      <w:lang w:val="en-CA"/>
    </w:rPr>
  </w:style>
  <w:style w:type="paragraph" w:customStyle="1" w:styleId="766BDEF0C0BB45E798F6948175DC90AF4">
    <w:name w:val="766BDEF0C0BB45E798F6948175DC90AF4"/>
    <w:rsid w:val="00D72CB0"/>
    <w:pPr>
      <w:spacing w:after="240" w:line="252" w:lineRule="auto"/>
    </w:pPr>
    <w:rPr>
      <w:rFonts w:eastAsiaTheme="minorHAnsi"/>
      <w:lang w:val="en-CA"/>
    </w:rPr>
  </w:style>
  <w:style w:type="paragraph" w:customStyle="1" w:styleId="50AD68B288114CC2A97A7255E8B11ADB4">
    <w:name w:val="50AD68B288114CC2A97A7255E8B11ADB4"/>
    <w:rsid w:val="00D72CB0"/>
    <w:pPr>
      <w:spacing w:after="240" w:line="252" w:lineRule="auto"/>
    </w:pPr>
    <w:rPr>
      <w:rFonts w:eastAsiaTheme="minorHAnsi"/>
      <w:lang w:val="en-CA"/>
    </w:rPr>
  </w:style>
  <w:style w:type="paragraph" w:customStyle="1" w:styleId="CCA3C7793F7A4FFF886134DBD61028274">
    <w:name w:val="CCA3C7793F7A4FFF886134DBD61028274"/>
    <w:rsid w:val="00D72CB0"/>
    <w:pPr>
      <w:spacing w:after="240" w:line="252" w:lineRule="auto"/>
    </w:pPr>
    <w:rPr>
      <w:rFonts w:eastAsiaTheme="minorHAnsi"/>
      <w:lang w:val="en-CA"/>
    </w:rPr>
  </w:style>
  <w:style w:type="paragraph" w:customStyle="1" w:styleId="7C211DA8FB7F42398960526E1A601C2D4">
    <w:name w:val="7C211DA8FB7F42398960526E1A601C2D4"/>
    <w:rsid w:val="00D72CB0"/>
    <w:pPr>
      <w:spacing w:after="240" w:line="252" w:lineRule="auto"/>
    </w:pPr>
    <w:rPr>
      <w:rFonts w:eastAsiaTheme="minorHAnsi"/>
      <w:lang w:val="en-CA"/>
    </w:rPr>
  </w:style>
  <w:style w:type="paragraph" w:customStyle="1" w:styleId="8C8A6937C3F046CF90B1B39F4C9344214">
    <w:name w:val="8C8A6937C3F046CF90B1B39F4C9344214"/>
    <w:rsid w:val="00D72CB0"/>
    <w:pPr>
      <w:spacing w:after="240" w:line="252" w:lineRule="auto"/>
    </w:pPr>
    <w:rPr>
      <w:rFonts w:eastAsiaTheme="minorHAnsi"/>
      <w:lang w:val="en-CA"/>
    </w:rPr>
  </w:style>
  <w:style w:type="paragraph" w:customStyle="1" w:styleId="722C9A5C803448B7944387EBAF7C874D4">
    <w:name w:val="722C9A5C803448B7944387EBAF7C874D4"/>
    <w:rsid w:val="00D72CB0"/>
    <w:pPr>
      <w:spacing w:after="240" w:line="252" w:lineRule="auto"/>
    </w:pPr>
    <w:rPr>
      <w:rFonts w:eastAsiaTheme="minorHAnsi"/>
      <w:lang w:val="en-CA"/>
    </w:rPr>
  </w:style>
  <w:style w:type="paragraph" w:customStyle="1" w:styleId="CBF0F42080594F86A4E435FDD9D95F094">
    <w:name w:val="CBF0F42080594F86A4E435FDD9D95F094"/>
    <w:rsid w:val="00D72CB0"/>
    <w:pPr>
      <w:spacing w:after="240" w:line="252" w:lineRule="auto"/>
    </w:pPr>
    <w:rPr>
      <w:rFonts w:eastAsiaTheme="minorHAnsi"/>
      <w:lang w:val="en-CA"/>
    </w:rPr>
  </w:style>
  <w:style w:type="paragraph" w:customStyle="1" w:styleId="74DB9C26C3E84C9E8284F4736B7F455F4">
    <w:name w:val="74DB9C26C3E84C9E8284F4736B7F455F4"/>
    <w:rsid w:val="00D72CB0"/>
    <w:pPr>
      <w:spacing w:after="240" w:line="252" w:lineRule="auto"/>
    </w:pPr>
    <w:rPr>
      <w:rFonts w:eastAsiaTheme="minorHAnsi"/>
      <w:lang w:val="en-CA"/>
    </w:rPr>
  </w:style>
  <w:style w:type="paragraph" w:customStyle="1" w:styleId="9D3DF4B5179B401BBBA32BF055CA07BC4">
    <w:name w:val="9D3DF4B5179B401BBBA32BF055CA07BC4"/>
    <w:rsid w:val="00D72CB0"/>
    <w:pPr>
      <w:spacing w:after="240" w:line="252" w:lineRule="auto"/>
    </w:pPr>
    <w:rPr>
      <w:rFonts w:eastAsiaTheme="minorHAnsi"/>
      <w:lang w:val="en-CA"/>
    </w:rPr>
  </w:style>
  <w:style w:type="paragraph" w:customStyle="1" w:styleId="93038554680240D7AE9388C7B228F6A34">
    <w:name w:val="93038554680240D7AE9388C7B228F6A34"/>
    <w:rsid w:val="00D72CB0"/>
    <w:pPr>
      <w:spacing w:after="240" w:line="252" w:lineRule="auto"/>
    </w:pPr>
    <w:rPr>
      <w:rFonts w:eastAsiaTheme="minorHAnsi"/>
      <w:lang w:val="en-CA"/>
    </w:rPr>
  </w:style>
  <w:style w:type="paragraph" w:customStyle="1" w:styleId="84E7F18CC3B441E7A38BA1B328C8995A4">
    <w:name w:val="84E7F18CC3B441E7A38BA1B328C8995A4"/>
    <w:rsid w:val="00D72CB0"/>
    <w:pPr>
      <w:spacing w:after="240" w:line="252" w:lineRule="auto"/>
    </w:pPr>
    <w:rPr>
      <w:rFonts w:eastAsiaTheme="minorHAnsi"/>
      <w:lang w:val="en-CA"/>
    </w:rPr>
  </w:style>
  <w:style w:type="paragraph" w:customStyle="1" w:styleId="B5E36FCC433D47CA9DFD19FB858516984">
    <w:name w:val="B5E36FCC433D47CA9DFD19FB858516984"/>
    <w:rsid w:val="00D72CB0"/>
    <w:pPr>
      <w:spacing w:after="240" w:line="252" w:lineRule="auto"/>
    </w:pPr>
    <w:rPr>
      <w:rFonts w:eastAsiaTheme="minorHAnsi"/>
      <w:lang w:val="en-CA"/>
    </w:rPr>
  </w:style>
  <w:style w:type="paragraph" w:customStyle="1" w:styleId="D6DED80C73694D58AB2A7EC02393BE914">
    <w:name w:val="D6DED80C73694D58AB2A7EC02393BE914"/>
    <w:rsid w:val="00D72CB0"/>
    <w:pPr>
      <w:spacing w:after="240" w:line="252" w:lineRule="auto"/>
    </w:pPr>
    <w:rPr>
      <w:rFonts w:eastAsiaTheme="minorHAnsi"/>
      <w:lang w:val="en-CA"/>
    </w:rPr>
  </w:style>
  <w:style w:type="paragraph" w:customStyle="1" w:styleId="F734769EDC3844D68B7535AA8C4CE8CB4">
    <w:name w:val="F734769EDC3844D68B7535AA8C4CE8CB4"/>
    <w:rsid w:val="00D72CB0"/>
    <w:pPr>
      <w:spacing w:after="240" w:line="252" w:lineRule="auto"/>
    </w:pPr>
    <w:rPr>
      <w:rFonts w:eastAsiaTheme="minorHAnsi"/>
      <w:lang w:val="en-CA"/>
    </w:rPr>
  </w:style>
  <w:style w:type="paragraph" w:customStyle="1" w:styleId="FB614E441ADC424D9795241D3AB62A4B4">
    <w:name w:val="FB614E441ADC424D9795241D3AB62A4B4"/>
    <w:rsid w:val="00D72CB0"/>
    <w:pPr>
      <w:spacing w:after="240" w:line="252" w:lineRule="auto"/>
    </w:pPr>
    <w:rPr>
      <w:rFonts w:eastAsiaTheme="minorHAnsi"/>
      <w:lang w:val="en-CA"/>
    </w:rPr>
  </w:style>
  <w:style w:type="paragraph" w:customStyle="1" w:styleId="A37B99DCBC694B60A2F2A414E7494DFC4">
    <w:name w:val="A37B99DCBC694B60A2F2A414E7494DFC4"/>
    <w:rsid w:val="00D72CB0"/>
    <w:pPr>
      <w:spacing w:after="240" w:line="252" w:lineRule="auto"/>
    </w:pPr>
    <w:rPr>
      <w:rFonts w:eastAsiaTheme="minorHAnsi"/>
      <w:lang w:val="en-CA"/>
    </w:rPr>
  </w:style>
  <w:style w:type="paragraph" w:customStyle="1" w:styleId="F74D23A3A9C042D38FD4C48BA9597A614">
    <w:name w:val="F74D23A3A9C042D38FD4C48BA9597A614"/>
    <w:rsid w:val="00D72CB0"/>
    <w:pPr>
      <w:spacing w:after="240" w:line="252" w:lineRule="auto"/>
    </w:pPr>
    <w:rPr>
      <w:rFonts w:eastAsiaTheme="minorHAnsi"/>
      <w:lang w:val="en-CA"/>
    </w:rPr>
  </w:style>
  <w:style w:type="paragraph" w:customStyle="1" w:styleId="FBC2D749E5064AEFAFAF0BAC2465608E4">
    <w:name w:val="FBC2D749E5064AEFAFAF0BAC2465608E4"/>
    <w:rsid w:val="00D72CB0"/>
    <w:pPr>
      <w:spacing w:after="240" w:line="252" w:lineRule="auto"/>
    </w:pPr>
    <w:rPr>
      <w:rFonts w:eastAsiaTheme="minorHAnsi"/>
      <w:lang w:val="en-CA"/>
    </w:rPr>
  </w:style>
  <w:style w:type="paragraph" w:customStyle="1" w:styleId="0FFE5E32440F4B3BA0F963EF588BC7654">
    <w:name w:val="0FFE5E32440F4B3BA0F963EF588BC7654"/>
    <w:rsid w:val="00D72CB0"/>
    <w:pPr>
      <w:spacing w:after="240" w:line="252" w:lineRule="auto"/>
    </w:pPr>
    <w:rPr>
      <w:rFonts w:eastAsiaTheme="minorHAnsi"/>
      <w:lang w:val="en-CA"/>
    </w:rPr>
  </w:style>
  <w:style w:type="paragraph" w:customStyle="1" w:styleId="4DC4F9609F104BEA8CC861A400877A484">
    <w:name w:val="4DC4F9609F104BEA8CC861A400877A484"/>
    <w:rsid w:val="00D72CB0"/>
    <w:pPr>
      <w:spacing w:after="240" w:line="252" w:lineRule="auto"/>
    </w:pPr>
    <w:rPr>
      <w:rFonts w:eastAsiaTheme="minorHAnsi"/>
      <w:lang w:val="en-CA"/>
    </w:rPr>
  </w:style>
  <w:style w:type="paragraph" w:customStyle="1" w:styleId="6265A833D3064F278B77D0CC0D461F2F4">
    <w:name w:val="6265A833D3064F278B77D0CC0D461F2F4"/>
    <w:rsid w:val="00D72CB0"/>
    <w:pPr>
      <w:spacing w:after="240" w:line="252" w:lineRule="auto"/>
    </w:pPr>
    <w:rPr>
      <w:rFonts w:eastAsiaTheme="minorHAnsi"/>
      <w:lang w:val="en-CA"/>
    </w:rPr>
  </w:style>
  <w:style w:type="paragraph" w:customStyle="1" w:styleId="A5BE7D9260D54B658EF91B105532258F4">
    <w:name w:val="A5BE7D9260D54B658EF91B105532258F4"/>
    <w:rsid w:val="00D72CB0"/>
    <w:pPr>
      <w:spacing w:after="240" w:line="252" w:lineRule="auto"/>
    </w:pPr>
    <w:rPr>
      <w:rFonts w:eastAsiaTheme="minorHAnsi"/>
      <w:lang w:val="en-CA"/>
    </w:rPr>
  </w:style>
  <w:style w:type="paragraph" w:customStyle="1" w:styleId="E041EDBFC6FA496B894A8DFB72793A004">
    <w:name w:val="E041EDBFC6FA496B894A8DFB72793A004"/>
    <w:rsid w:val="00D72CB0"/>
    <w:pPr>
      <w:spacing w:after="240" w:line="252" w:lineRule="auto"/>
    </w:pPr>
    <w:rPr>
      <w:rFonts w:eastAsiaTheme="minorHAnsi"/>
      <w:lang w:val="en-CA"/>
    </w:rPr>
  </w:style>
  <w:style w:type="paragraph" w:customStyle="1" w:styleId="9F92194827584E92B41BD643D8DCF1A24">
    <w:name w:val="9F92194827584E92B41BD643D8DCF1A24"/>
    <w:rsid w:val="00D72CB0"/>
    <w:pPr>
      <w:spacing w:after="240" w:line="252" w:lineRule="auto"/>
    </w:pPr>
    <w:rPr>
      <w:rFonts w:eastAsiaTheme="minorHAnsi"/>
      <w:lang w:val="en-CA"/>
    </w:rPr>
  </w:style>
  <w:style w:type="paragraph" w:customStyle="1" w:styleId="D29813C4685C42FD9B0EBD06F9AD37394">
    <w:name w:val="D29813C4685C42FD9B0EBD06F9AD37394"/>
    <w:rsid w:val="00D72CB0"/>
    <w:pPr>
      <w:spacing w:after="240" w:line="252" w:lineRule="auto"/>
    </w:pPr>
    <w:rPr>
      <w:rFonts w:eastAsiaTheme="minorHAnsi"/>
      <w:lang w:val="en-CA"/>
    </w:rPr>
  </w:style>
  <w:style w:type="paragraph" w:customStyle="1" w:styleId="1FF8212CD0354F259569B1DA8246D6264">
    <w:name w:val="1FF8212CD0354F259569B1DA8246D6264"/>
    <w:rsid w:val="00D72CB0"/>
    <w:pPr>
      <w:spacing w:after="240" w:line="252" w:lineRule="auto"/>
    </w:pPr>
    <w:rPr>
      <w:rFonts w:eastAsiaTheme="minorHAnsi"/>
      <w:lang w:val="en-CA"/>
    </w:rPr>
  </w:style>
  <w:style w:type="paragraph" w:customStyle="1" w:styleId="38F36DDD15CE4236B24A5B67BAC22DE24">
    <w:name w:val="38F36DDD15CE4236B24A5B67BAC22DE24"/>
    <w:rsid w:val="00D72CB0"/>
    <w:pPr>
      <w:spacing w:after="240" w:line="252" w:lineRule="auto"/>
    </w:pPr>
    <w:rPr>
      <w:rFonts w:eastAsiaTheme="minorHAnsi"/>
      <w:lang w:val="en-CA"/>
    </w:rPr>
  </w:style>
  <w:style w:type="paragraph" w:customStyle="1" w:styleId="B6FB8232DF454EE1A6F4F3955F7859E24">
    <w:name w:val="B6FB8232DF454EE1A6F4F3955F7859E24"/>
    <w:rsid w:val="00D72CB0"/>
    <w:pPr>
      <w:spacing w:after="240" w:line="252" w:lineRule="auto"/>
    </w:pPr>
    <w:rPr>
      <w:rFonts w:eastAsiaTheme="minorHAnsi"/>
      <w:lang w:val="en-CA"/>
    </w:rPr>
  </w:style>
  <w:style w:type="paragraph" w:customStyle="1" w:styleId="8AB5F952B7284BEAB535CC6351418DCF4">
    <w:name w:val="8AB5F952B7284BEAB535CC6351418DCF4"/>
    <w:rsid w:val="00D72CB0"/>
    <w:pPr>
      <w:spacing w:after="240" w:line="252" w:lineRule="auto"/>
    </w:pPr>
    <w:rPr>
      <w:rFonts w:eastAsiaTheme="minorHAnsi"/>
      <w:lang w:val="en-CA"/>
    </w:rPr>
  </w:style>
  <w:style w:type="paragraph" w:customStyle="1" w:styleId="A64553DF8C484943BE843AE912D4306B4">
    <w:name w:val="A64553DF8C484943BE843AE912D4306B4"/>
    <w:rsid w:val="00D72CB0"/>
    <w:pPr>
      <w:spacing w:after="240" w:line="252" w:lineRule="auto"/>
    </w:pPr>
    <w:rPr>
      <w:rFonts w:eastAsiaTheme="minorHAnsi"/>
      <w:lang w:val="en-CA"/>
    </w:rPr>
  </w:style>
  <w:style w:type="paragraph" w:customStyle="1" w:styleId="C726631673B544B18389063070DA2AA14">
    <w:name w:val="C726631673B544B18389063070DA2AA14"/>
    <w:rsid w:val="00D72CB0"/>
    <w:pPr>
      <w:spacing w:after="240" w:line="252" w:lineRule="auto"/>
    </w:pPr>
    <w:rPr>
      <w:rFonts w:eastAsiaTheme="minorHAnsi"/>
      <w:lang w:val="en-CA"/>
    </w:rPr>
  </w:style>
  <w:style w:type="paragraph" w:customStyle="1" w:styleId="3ACA41D3EBF64A7F8D9B2393667B91454">
    <w:name w:val="3ACA41D3EBF64A7F8D9B2393667B91454"/>
    <w:rsid w:val="00D72CB0"/>
    <w:pPr>
      <w:spacing w:after="240" w:line="252" w:lineRule="auto"/>
    </w:pPr>
    <w:rPr>
      <w:rFonts w:eastAsiaTheme="minorHAnsi"/>
      <w:lang w:val="en-CA"/>
    </w:rPr>
  </w:style>
  <w:style w:type="paragraph" w:customStyle="1" w:styleId="E35C18A278CF4AF6904E2A486640D5F64">
    <w:name w:val="E35C18A278CF4AF6904E2A486640D5F64"/>
    <w:rsid w:val="00D72CB0"/>
    <w:pPr>
      <w:spacing w:after="240" w:line="252" w:lineRule="auto"/>
    </w:pPr>
    <w:rPr>
      <w:rFonts w:eastAsiaTheme="minorHAnsi"/>
      <w:lang w:val="en-CA"/>
    </w:rPr>
  </w:style>
  <w:style w:type="paragraph" w:customStyle="1" w:styleId="63F4F50B94D54B64BB32E33159DB07964">
    <w:name w:val="63F4F50B94D54B64BB32E33159DB07964"/>
    <w:rsid w:val="00D72CB0"/>
    <w:pPr>
      <w:spacing w:after="240" w:line="252" w:lineRule="auto"/>
    </w:pPr>
    <w:rPr>
      <w:rFonts w:eastAsiaTheme="minorHAnsi"/>
      <w:lang w:val="en-CA"/>
    </w:rPr>
  </w:style>
  <w:style w:type="paragraph" w:customStyle="1" w:styleId="0F3471D5CB9B453CA1220D99626547EC4">
    <w:name w:val="0F3471D5CB9B453CA1220D99626547EC4"/>
    <w:rsid w:val="00D72CB0"/>
    <w:pPr>
      <w:spacing w:after="240" w:line="252" w:lineRule="auto"/>
    </w:pPr>
    <w:rPr>
      <w:rFonts w:eastAsiaTheme="minorHAnsi"/>
      <w:lang w:val="en-CA"/>
    </w:rPr>
  </w:style>
  <w:style w:type="paragraph" w:customStyle="1" w:styleId="EC62EF9448E54A6BA0393667EF2FAEE54">
    <w:name w:val="EC62EF9448E54A6BA0393667EF2FAEE54"/>
    <w:rsid w:val="00D72CB0"/>
    <w:pPr>
      <w:spacing w:after="240" w:line="252" w:lineRule="auto"/>
    </w:pPr>
    <w:rPr>
      <w:rFonts w:eastAsiaTheme="minorHAnsi"/>
      <w:lang w:val="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2">
      <a:dk1>
        <a:srgbClr val="000000"/>
      </a:dk1>
      <a:lt1>
        <a:srgbClr val="FFFFFF"/>
      </a:lt1>
      <a:dk2>
        <a:srgbClr val="AF1F24"/>
      </a:dk2>
      <a:lt2>
        <a:srgbClr val="F2F2F2"/>
      </a:lt2>
      <a:accent1>
        <a:srgbClr val="E31837"/>
      </a:accent1>
      <a:accent2>
        <a:srgbClr val="686361"/>
      </a:accent2>
      <a:accent3>
        <a:srgbClr val="7F1516"/>
      </a:accent3>
      <a:accent4>
        <a:srgbClr val="3EC2ED"/>
      </a:accent4>
      <a:accent5>
        <a:srgbClr val="AFE1F3"/>
      </a:accent5>
      <a:accent6>
        <a:srgbClr val="D6D0CA"/>
      </a:accent6>
      <a:hlink>
        <a:srgbClr val="E31837"/>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495809-a174-420b-a2d5-2d6e4751c7ba" xsi:nil="true"/>
    <lcf76f155ced4ddcb4097134ff3c332f xmlns="4887fd20-a77e-4c74-9d0e-7cf8f402874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C361F39CE99964FA42BED0E5694D687" ma:contentTypeVersion="15" ma:contentTypeDescription="Create a new document." ma:contentTypeScope="" ma:versionID="a0eaba8b48ae1f509132949ba624524b">
  <xsd:schema xmlns:xsd="http://www.w3.org/2001/XMLSchema" xmlns:xs="http://www.w3.org/2001/XMLSchema" xmlns:p="http://schemas.microsoft.com/office/2006/metadata/properties" xmlns:ns2="4887fd20-a77e-4c74-9d0e-7cf8f402874c" xmlns:ns3="82495809-a174-420b-a2d5-2d6e4751c7ba" targetNamespace="http://schemas.microsoft.com/office/2006/metadata/properties" ma:root="true" ma:fieldsID="23c58429e983ec63bee47dd3b3090dc3" ns2:_="" ns3:_="">
    <xsd:import namespace="4887fd20-a77e-4c74-9d0e-7cf8f402874c"/>
    <xsd:import namespace="82495809-a174-420b-a2d5-2d6e4751c7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7fd20-a77e-4c74-9d0e-7cf8f4028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495809-a174-420b-a2d5-2d6e4751c7b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9192367-0e64-4fb5-b387-84e9412d15fb}" ma:internalName="TaxCatchAll" ma:showField="CatchAllData" ma:web="82495809-a174-420b-a2d5-2d6e4751c7b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82495809-a174-420b-a2d5-2d6e4751c7ba"/>
    <ds:schemaRef ds:uri="4887fd20-a77e-4c74-9d0e-7cf8f402874c"/>
  </ds:schemaRefs>
</ds:datastoreItem>
</file>

<file path=customXml/itemProps2.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3.xml><?xml version="1.0" encoding="utf-8"?>
<ds:datastoreItem xmlns:ds="http://schemas.openxmlformats.org/officeDocument/2006/customXml" ds:itemID="{90241EAD-78F0-4DA9-B41C-B9B6ED03315F}">
  <ds:schemaRefs>
    <ds:schemaRef ds:uri="http://schemas.openxmlformats.org/officeDocument/2006/bibliography"/>
  </ds:schemaRefs>
</ds:datastoreItem>
</file>

<file path=customXml/itemProps4.xml><?xml version="1.0" encoding="utf-8"?>
<ds:datastoreItem xmlns:ds="http://schemas.openxmlformats.org/officeDocument/2006/customXml" ds:itemID="{09D97076-8F2E-4EA7-BDED-F2672C6D3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7fd20-a77e-4c74-9d0e-7cf8f402874c"/>
    <ds:schemaRef ds:uri="82495809-a174-420b-a2d5-2d6e4751c7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Basic Word Template (1)</Template>
  <TotalTime>5</TotalTime>
  <Pages>11</Pages>
  <Words>2415</Words>
  <Characters>13768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Burtin</dc:creator>
  <cp:keywords/>
  <dc:description/>
  <cp:lastModifiedBy>Cora Reist</cp:lastModifiedBy>
  <cp:revision>8</cp:revision>
  <cp:lastPrinted>2021-10-06T15:59:00Z</cp:lastPrinted>
  <dcterms:created xsi:type="dcterms:W3CDTF">2026-10-01T14:07:00Z</dcterms:created>
  <dcterms:modified xsi:type="dcterms:W3CDTF">2026-10-01T14:12:00Z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0x0101007C361F39CE99964FA42BED0E5694D687</vt:lpwstr>
  </property>
  <property fmtid="{D5CDD505-2E9C-101B-9397-08002B2CF9AE}" pid="3" name="MediaServiceImageTags">
    <vt:lpwstr/>
  </property>
</Properties>
</file>