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E8D1" w14:textId="77777777" w:rsidR="00511813" w:rsidRPr="002E3089" w:rsidRDefault="00511813" w:rsidP="00511813">
      <w:pPr>
        <w:pStyle w:val="Title"/>
        <w:rPr>
          <w:sz w:val="52"/>
          <w:szCs w:val="52"/>
        </w:rPr>
      </w:pPr>
      <w:bookmarkStart w:id="0" w:name="_Toc149842805"/>
      <w:bookmarkStart w:id="1" w:name="_Toc149843306"/>
      <w:bookmarkStart w:id="2" w:name="_Hlk125472507"/>
      <w:bookmarkStart w:id="3" w:name="_Hlk125472568"/>
      <w:r w:rsidRPr="002E3089">
        <w:rPr>
          <w:sz w:val="52"/>
          <w:szCs w:val="52"/>
        </w:rPr>
        <w:t>York University</w:t>
      </w:r>
    </w:p>
    <w:bookmarkEnd w:id="0"/>
    <w:bookmarkEnd w:id="1"/>
    <w:p w14:paraId="1A646229" w14:textId="21A4689E" w:rsidR="00511813" w:rsidRPr="00193537" w:rsidRDefault="008B4E32" w:rsidP="00511813">
      <w:pPr>
        <w:pStyle w:val="Title"/>
        <w:rPr>
          <w:sz w:val="36"/>
          <w:szCs w:val="36"/>
          <w:lang w:val="en-GB"/>
        </w:rPr>
      </w:pPr>
      <w:r>
        <w:rPr>
          <w:sz w:val="40"/>
          <w:szCs w:val="40"/>
        </w:rPr>
        <w:t xml:space="preserve">Program </w:t>
      </w:r>
      <w:r w:rsidR="006154B4">
        <w:rPr>
          <w:sz w:val="40"/>
          <w:szCs w:val="40"/>
        </w:rPr>
        <w:t xml:space="preserve">Concept </w:t>
      </w:r>
      <w:r>
        <w:rPr>
          <w:sz w:val="40"/>
          <w:szCs w:val="40"/>
        </w:rPr>
        <w:t xml:space="preserve">Assessment </w:t>
      </w:r>
      <w:r w:rsidR="00D00F32">
        <w:rPr>
          <w:sz w:val="40"/>
          <w:szCs w:val="40"/>
        </w:rPr>
        <w:t>F</w:t>
      </w:r>
      <w:r w:rsidR="00924901">
        <w:rPr>
          <w:sz w:val="40"/>
          <w:szCs w:val="40"/>
        </w:rPr>
        <w:t>orm</w:t>
      </w:r>
    </w:p>
    <w:p w14:paraId="0701B590" w14:textId="56CA2024" w:rsidR="00C17004" w:rsidRDefault="00511813" w:rsidP="00F84586">
      <w:pPr>
        <w:pStyle w:val="Subtitle"/>
        <w:pBdr>
          <w:bottom w:val="single" w:sz="4" w:space="1" w:color="E13446" w:themeColor="accent1"/>
        </w:pBdr>
        <w:spacing w:before="240"/>
      </w:pPr>
      <w:bookmarkStart w:id="4" w:name="_Toc271106238"/>
      <w:bookmarkStart w:id="5" w:name="_Toc271190742"/>
      <w:r w:rsidRPr="002E3089">
        <w:rPr>
          <w:sz w:val="28"/>
          <w:szCs w:val="24"/>
        </w:rPr>
        <w:t>Template</w:t>
      </w:r>
      <w:bookmarkEnd w:id="2"/>
      <w:bookmarkEnd w:id="3"/>
      <w:bookmarkEnd w:id="4"/>
      <w:bookmarkEnd w:id="5"/>
    </w:p>
    <w:p w14:paraId="79DFC6E7" w14:textId="04684110" w:rsidR="005E71A8" w:rsidRDefault="0022120F" w:rsidP="00C17004">
      <w:pPr>
        <w:rPr>
          <w:rFonts w:ascii="IBM Plex Sans" w:hAnsi="IBM Plex Sans"/>
        </w:rPr>
      </w:pPr>
      <w:r>
        <w:rPr>
          <w:rFonts w:ascii="IBM Plex Sans" w:hAnsi="IBM Plex Sans"/>
        </w:rPr>
        <w:t>A</w:t>
      </w:r>
      <w:r w:rsidR="00DC1072">
        <w:rPr>
          <w:rFonts w:ascii="IBM Plex Sans" w:hAnsi="IBM Plex Sans"/>
        </w:rPr>
        <w:t xml:space="preserve"> </w:t>
      </w:r>
      <w:r w:rsidR="008B4E32">
        <w:rPr>
          <w:rFonts w:ascii="IBM Plex Sans" w:hAnsi="IBM Plex Sans"/>
        </w:rPr>
        <w:t xml:space="preserve">Program </w:t>
      </w:r>
      <w:r w:rsidR="00FE554D">
        <w:rPr>
          <w:rFonts w:ascii="IBM Plex Sans" w:hAnsi="IBM Plex Sans"/>
        </w:rPr>
        <w:t xml:space="preserve">Concept </w:t>
      </w:r>
      <w:r w:rsidR="008B4E32">
        <w:rPr>
          <w:rFonts w:ascii="IBM Plex Sans" w:hAnsi="IBM Plex Sans"/>
        </w:rPr>
        <w:t xml:space="preserve">Assessment </w:t>
      </w:r>
      <w:r w:rsidR="00F84586">
        <w:rPr>
          <w:rFonts w:ascii="IBM Plex Sans" w:hAnsi="IBM Plex Sans"/>
        </w:rPr>
        <w:t xml:space="preserve">Form </w:t>
      </w:r>
      <w:r w:rsidR="004A787B">
        <w:rPr>
          <w:rFonts w:ascii="IBM Plex Sans" w:hAnsi="IBM Plex Sans"/>
        </w:rPr>
        <w:t xml:space="preserve">must be </w:t>
      </w:r>
      <w:r w:rsidR="00C17004" w:rsidRPr="0090513E">
        <w:rPr>
          <w:rFonts w:ascii="IBM Plex Sans" w:hAnsi="IBM Plex Sans"/>
        </w:rPr>
        <w:t xml:space="preserve">submitted by the Faculty Dean to the </w:t>
      </w:r>
      <w:r w:rsidR="008B4E32">
        <w:rPr>
          <w:rFonts w:ascii="IBM Plex Sans" w:hAnsi="IBM Plex Sans"/>
        </w:rPr>
        <w:t xml:space="preserve">Program </w:t>
      </w:r>
      <w:r w:rsidR="00AD1C58">
        <w:rPr>
          <w:rFonts w:ascii="IBM Plex Sans" w:hAnsi="IBM Plex Sans"/>
        </w:rPr>
        <w:t>Concept</w:t>
      </w:r>
      <w:r w:rsidR="00F44AF7">
        <w:rPr>
          <w:rFonts w:ascii="IBM Plex Sans" w:hAnsi="IBM Plex Sans"/>
        </w:rPr>
        <w:t xml:space="preserve"> Assessment</w:t>
      </w:r>
      <w:r w:rsidR="00712208">
        <w:rPr>
          <w:rFonts w:ascii="IBM Plex Sans" w:hAnsi="IBM Plex Sans"/>
        </w:rPr>
        <w:t xml:space="preserve"> </w:t>
      </w:r>
      <w:r w:rsidR="00C17004" w:rsidRPr="0090513E">
        <w:rPr>
          <w:rFonts w:ascii="IBM Plex Sans" w:hAnsi="IBM Plex Sans"/>
        </w:rPr>
        <w:t>Committee (</w:t>
      </w:r>
      <w:r w:rsidR="00F44AF7">
        <w:rPr>
          <w:rFonts w:ascii="IBM Plex Sans" w:hAnsi="IBM Plex Sans"/>
        </w:rPr>
        <w:t>P</w:t>
      </w:r>
      <w:r w:rsidR="00712208">
        <w:rPr>
          <w:rFonts w:ascii="IBM Plex Sans" w:hAnsi="IBM Plex Sans"/>
        </w:rPr>
        <w:t>C</w:t>
      </w:r>
      <w:r w:rsidR="00F44AF7">
        <w:rPr>
          <w:rFonts w:ascii="IBM Plex Sans" w:hAnsi="IBM Plex Sans"/>
        </w:rPr>
        <w:t>A</w:t>
      </w:r>
      <w:r w:rsidR="00712208">
        <w:rPr>
          <w:rFonts w:ascii="IBM Plex Sans" w:hAnsi="IBM Plex Sans"/>
        </w:rPr>
        <w:t>C</w:t>
      </w:r>
      <w:r w:rsidR="00C17004" w:rsidRPr="0090513E">
        <w:rPr>
          <w:rFonts w:ascii="IBM Plex Sans" w:hAnsi="IBM Plex Sans"/>
        </w:rPr>
        <w:t>)</w:t>
      </w:r>
      <w:r w:rsidR="00F52C47">
        <w:rPr>
          <w:rFonts w:ascii="IBM Plex Sans" w:hAnsi="IBM Plex Sans"/>
        </w:rPr>
        <w:t xml:space="preserve">. The </w:t>
      </w:r>
      <w:r w:rsidR="00F44AF7">
        <w:rPr>
          <w:rFonts w:ascii="IBM Plex Sans" w:hAnsi="IBM Plex Sans"/>
        </w:rPr>
        <w:t>P</w:t>
      </w:r>
      <w:r w:rsidR="00712208">
        <w:rPr>
          <w:rFonts w:ascii="IBM Plex Sans" w:hAnsi="IBM Plex Sans"/>
        </w:rPr>
        <w:t>C</w:t>
      </w:r>
      <w:r w:rsidR="00F44AF7">
        <w:rPr>
          <w:rFonts w:ascii="IBM Plex Sans" w:hAnsi="IBM Plex Sans"/>
        </w:rPr>
        <w:t>A</w:t>
      </w:r>
      <w:r w:rsidR="00712208">
        <w:rPr>
          <w:rFonts w:ascii="IBM Plex Sans" w:hAnsi="IBM Plex Sans"/>
        </w:rPr>
        <w:t>C</w:t>
      </w:r>
      <w:r w:rsidR="00F52C47">
        <w:rPr>
          <w:rFonts w:ascii="IBM Plex Sans" w:hAnsi="IBM Plex Sans"/>
        </w:rPr>
        <w:t xml:space="preserve"> </w:t>
      </w:r>
      <w:r w:rsidR="00656413">
        <w:rPr>
          <w:rFonts w:ascii="IBM Plex Sans" w:hAnsi="IBM Plex Sans"/>
        </w:rPr>
        <w:t xml:space="preserve">will evaluate </w:t>
      </w:r>
      <w:r w:rsidR="00EE6CDA">
        <w:rPr>
          <w:rFonts w:ascii="IBM Plex Sans" w:hAnsi="IBM Plex Sans"/>
        </w:rPr>
        <w:t xml:space="preserve">the program </w:t>
      </w:r>
      <w:r w:rsidR="006A0D6C">
        <w:rPr>
          <w:rFonts w:ascii="IBM Plex Sans" w:hAnsi="IBM Plex Sans"/>
        </w:rPr>
        <w:t xml:space="preserve">concept </w:t>
      </w:r>
      <w:r w:rsidR="003E4F34">
        <w:rPr>
          <w:rFonts w:ascii="IBM Plex Sans" w:hAnsi="IBM Plex Sans"/>
        </w:rPr>
        <w:t xml:space="preserve">for fit </w:t>
      </w:r>
      <w:r w:rsidR="006A0D6C">
        <w:rPr>
          <w:rFonts w:ascii="IBM Plex Sans" w:hAnsi="IBM Plex Sans"/>
        </w:rPr>
        <w:t>with</w:t>
      </w:r>
      <w:r w:rsidR="00D6321C">
        <w:rPr>
          <w:rFonts w:ascii="IBM Plex Sans" w:hAnsi="IBM Plex Sans"/>
        </w:rPr>
        <w:t xml:space="preserve"> institutional </w:t>
      </w:r>
      <w:r w:rsidR="00EB1A31">
        <w:rPr>
          <w:rFonts w:ascii="IBM Plex Sans" w:hAnsi="IBM Plex Sans"/>
        </w:rPr>
        <w:t xml:space="preserve">priorities, </w:t>
      </w:r>
      <w:r w:rsidR="00430318">
        <w:rPr>
          <w:rFonts w:ascii="IBM Plex Sans" w:hAnsi="IBM Plex Sans"/>
        </w:rPr>
        <w:t xml:space="preserve">and on that basis will </w:t>
      </w:r>
      <w:r w:rsidR="00C93ECB">
        <w:rPr>
          <w:rFonts w:ascii="IBM Plex Sans" w:hAnsi="IBM Plex Sans"/>
        </w:rPr>
        <w:t xml:space="preserve">make a </w:t>
      </w:r>
      <w:r w:rsidR="00430318">
        <w:rPr>
          <w:rFonts w:ascii="IBM Plex Sans" w:hAnsi="IBM Plex Sans"/>
        </w:rPr>
        <w:t xml:space="preserve">recommendation </w:t>
      </w:r>
      <w:r w:rsidR="008A5401">
        <w:rPr>
          <w:rFonts w:ascii="IBM Plex Sans" w:hAnsi="IBM Plex Sans"/>
        </w:rPr>
        <w:t>to</w:t>
      </w:r>
      <w:r w:rsidR="00430318">
        <w:rPr>
          <w:rFonts w:ascii="IBM Plex Sans" w:hAnsi="IBM Plex Sans"/>
        </w:rPr>
        <w:t xml:space="preserve"> the P</w:t>
      </w:r>
      <w:r w:rsidR="00430318" w:rsidRPr="0090513E">
        <w:rPr>
          <w:rFonts w:ascii="IBM Plex Sans" w:hAnsi="IBM Plex Sans"/>
        </w:rPr>
        <w:t>rovost</w:t>
      </w:r>
      <w:r w:rsidR="00430318">
        <w:rPr>
          <w:rFonts w:ascii="IBM Plex Sans" w:hAnsi="IBM Plex Sans"/>
        </w:rPr>
        <w:t xml:space="preserve"> </w:t>
      </w:r>
      <w:r w:rsidR="008A5401">
        <w:rPr>
          <w:rFonts w:ascii="IBM Plex Sans" w:hAnsi="IBM Plex Sans"/>
        </w:rPr>
        <w:t xml:space="preserve">to </w:t>
      </w:r>
      <w:r w:rsidR="00430318" w:rsidRPr="0090513E">
        <w:rPr>
          <w:rFonts w:ascii="IBM Plex Sans" w:hAnsi="IBM Plex Sans"/>
        </w:rPr>
        <w:t>authoriz</w:t>
      </w:r>
      <w:r w:rsidR="00430318">
        <w:rPr>
          <w:rFonts w:ascii="IBM Plex Sans" w:hAnsi="IBM Plex Sans"/>
        </w:rPr>
        <w:t xml:space="preserve">e </w:t>
      </w:r>
      <w:r w:rsidR="00430318" w:rsidRPr="1C89445C">
        <w:rPr>
          <w:rFonts w:ascii="IBM Plex Sans" w:hAnsi="IBM Plex Sans"/>
        </w:rPr>
        <w:t>m</w:t>
      </w:r>
      <w:r w:rsidR="00430318" w:rsidRPr="0090513E">
        <w:rPr>
          <w:rFonts w:ascii="IBM Plex Sans" w:hAnsi="IBM Plex Sans"/>
        </w:rPr>
        <w:t>arket research</w:t>
      </w:r>
      <w:r w:rsidR="00430318">
        <w:rPr>
          <w:rFonts w:ascii="IBM Plex Sans" w:hAnsi="IBM Plex Sans"/>
        </w:rPr>
        <w:t xml:space="preserve"> for the program concept.  </w:t>
      </w:r>
    </w:p>
    <w:p w14:paraId="7DA6BF27" w14:textId="470C5E49" w:rsidR="006A0D6C" w:rsidRDefault="006A0D6C" w:rsidP="00C17004">
      <w:pPr>
        <w:rPr>
          <w:rFonts w:ascii="IBM Plex Sans" w:hAnsi="IBM Plex Sans"/>
          <w:b/>
          <w:bCs/>
        </w:rPr>
      </w:pPr>
      <w:r>
        <w:rPr>
          <w:rFonts w:ascii="IBM Plex Sans" w:hAnsi="IBM Plex Sans"/>
        </w:rPr>
        <w:t>Evidence of</w:t>
      </w:r>
      <w:r w:rsidR="009D5920">
        <w:rPr>
          <w:rFonts w:ascii="IBM Plex Sans" w:hAnsi="IBM Plex Sans"/>
        </w:rPr>
        <w:t xml:space="preserve"> a </w:t>
      </w:r>
      <w:r>
        <w:rPr>
          <w:rFonts w:ascii="IBM Plex Sans" w:hAnsi="IBM Plex Sans"/>
        </w:rPr>
        <w:t xml:space="preserve">robust market demand </w:t>
      </w:r>
      <w:r w:rsidR="00BE538A">
        <w:rPr>
          <w:rFonts w:ascii="IBM Plex Sans" w:hAnsi="IBM Plex Sans"/>
        </w:rPr>
        <w:t xml:space="preserve">and </w:t>
      </w:r>
      <w:r w:rsidR="008A3A2B">
        <w:rPr>
          <w:rFonts w:ascii="IBM Plex Sans" w:hAnsi="IBM Plex Sans"/>
        </w:rPr>
        <w:t xml:space="preserve">program sustainability </w:t>
      </w:r>
      <w:r w:rsidR="0085792F">
        <w:rPr>
          <w:rFonts w:ascii="IBM Plex Sans" w:hAnsi="IBM Plex Sans"/>
        </w:rPr>
        <w:t xml:space="preserve">will </w:t>
      </w:r>
      <w:r>
        <w:rPr>
          <w:rFonts w:ascii="IBM Plex Sans" w:hAnsi="IBM Plex Sans"/>
        </w:rPr>
        <w:t xml:space="preserve"> be required for </w:t>
      </w:r>
      <w:r w:rsidR="00A00BE7">
        <w:rPr>
          <w:rFonts w:ascii="IBM Plex Sans" w:hAnsi="IBM Plex Sans"/>
        </w:rPr>
        <w:t xml:space="preserve">the Provost </w:t>
      </w:r>
      <w:r w:rsidR="00C93ECB">
        <w:rPr>
          <w:rFonts w:ascii="IBM Plex Sans" w:hAnsi="IBM Plex Sans"/>
        </w:rPr>
        <w:t>to further</w:t>
      </w:r>
      <w:r w:rsidR="00F27BBE">
        <w:rPr>
          <w:rFonts w:ascii="IBM Plex Sans" w:hAnsi="IBM Plex Sans"/>
        </w:rPr>
        <w:t xml:space="preserve"> authorize</w:t>
      </w:r>
      <w:r w:rsidR="00A00BE7">
        <w:rPr>
          <w:rFonts w:ascii="IBM Plex Sans" w:hAnsi="IBM Plex Sans"/>
        </w:rPr>
        <w:t xml:space="preserve"> the development of the </w:t>
      </w:r>
      <w:r w:rsidR="0082371A">
        <w:rPr>
          <w:rFonts w:ascii="IBM Plex Sans" w:hAnsi="IBM Plex Sans"/>
        </w:rPr>
        <w:t>NOI</w:t>
      </w:r>
      <w:r w:rsidR="00B63831">
        <w:rPr>
          <w:rFonts w:ascii="IBM Plex Sans" w:hAnsi="IBM Plex Sans"/>
        </w:rPr>
        <w:t xml:space="preserve"> </w:t>
      </w:r>
      <w:r w:rsidR="008941F5">
        <w:rPr>
          <w:rFonts w:ascii="IBM Plex Sans" w:hAnsi="IBM Plex Sans"/>
        </w:rPr>
        <w:t>in keeping with procedures detailed in the YUQAP</w:t>
      </w:r>
      <w:r w:rsidR="00A067B9">
        <w:rPr>
          <w:rFonts w:ascii="IBM Plex Sans" w:hAnsi="IBM Plex Sans"/>
        </w:rPr>
        <w:t>.</w:t>
      </w:r>
      <w:r w:rsidR="00A94ABE">
        <w:rPr>
          <w:rFonts w:ascii="IBM Plex Sans" w:hAnsi="IBM Plex Sans"/>
        </w:rPr>
        <w:t xml:space="preserve"> </w:t>
      </w:r>
    </w:p>
    <w:p w14:paraId="59E1ED69" w14:textId="041A23E5" w:rsidR="00C17004" w:rsidRPr="0069184C" w:rsidRDefault="0069184C" w:rsidP="00C17004">
      <w:pPr>
        <w:rPr>
          <w:rFonts w:ascii="IBM Plex Sans" w:hAnsi="IBM Plex Sans"/>
          <w:b/>
          <w:bCs/>
        </w:rPr>
      </w:pPr>
      <w:r>
        <w:rPr>
          <w:rFonts w:ascii="IBM Plex Sans" w:hAnsi="IBM Plex Sans"/>
          <w:b/>
          <w:bCs/>
        </w:rPr>
        <w:t>SUBMISSION INFORMATIO</w:t>
      </w:r>
      <w:r w:rsidR="00C86ACA">
        <w:rPr>
          <w:rFonts w:ascii="IBM Plex Sans" w:hAnsi="IBM Plex Sans"/>
          <w:b/>
          <w:bCs/>
        </w:rPr>
        <w:t>N</w:t>
      </w:r>
    </w:p>
    <w:p w14:paraId="0B55CBE5" w14:textId="14ADFEA0" w:rsidR="004A60C0" w:rsidRDefault="00C17004" w:rsidP="00D31CD2">
      <w:pPr>
        <w:rPr>
          <w:rFonts w:ascii="IBM Plex Sans" w:hAnsi="IBM Plex Sans"/>
          <w:color w:val="000000" w:themeColor="text1"/>
          <w:lang w:val="en-US"/>
        </w:rPr>
      </w:pPr>
      <w:r w:rsidRPr="00AE522D">
        <w:rPr>
          <w:rFonts w:ascii="IBM Plex Sans" w:hAnsi="IBM Plex Sans"/>
          <w:b/>
          <w:bCs/>
          <w:color w:val="000000" w:themeColor="text1"/>
        </w:rPr>
        <w:t>Submission and decision dates</w:t>
      </w:r>
      <w:r w:rsidRPr="00AE522D">
        <w:rPr>
          <w:rFonts w:ascii="IBM Plex Sans" w:hAnsi="IBM Plex Sans"/>
          <w:b/>
          <w:bCs/>
        </w:rPr>
        <w:t xml:space="preserve">: </w:t>
      </w:r>
      <w:r w:rsidR="009D5920">
        <w:rPr>
          <w:rFonts w:ascii="IBM Plex Sans" w:hAnsi="IBM Plex Sans"/>
          <w:color w:val="000000" w:themeColor="text1"/>
          <w:lang w:val="en-US"/>
        </w:rPr>
        <w:t xml:space="preserve">Concept </w:t>
      </w:r>
      <w:r w:rsidR="00B2599B">
        <w:rPr>
          <w:rFonts w:ascii="IBM Plex Sans" w:hAnsi="IBM Plex Sans"/>
          <w:color w:val="000000" w:themeColor="text1"/>
          <w:lang w:val="en-US"/>
        </w:rPr>
        <w:t>Approval</w:t>
      </w:r>
      <w:r w:rsidR="00D31CD2" w:rsidRPr="00D31CD2">
        <w:rPr>
          <w:rFonts w:ascii="IBM Plex Sans" w:hAnsi="IBM Plex Sans"/>
          <w:color w:val="000000" w:themeColor="text1"/>
          <w:lang w:val="en-US"/>
        </w:rPr>
        <w:t xml:space="preserve"> forms will be accepted t</w:t>
      </w:r>
      <w:r w:rsidR="005B2FD5">
        <w:rPr>
          <w:rFonts w:ascii="IBM Plex Sans" w:hAnsi="IBM Plex Sans"/>
          <w:color w:val="000000" w:themeColor="text1"/>
          <w:lang w:val="en-US"/>
        </w:rPr>
        <w:t>hree times</w:t>
      </w:r>
      <w:r w:rsidR="00D31CD2" w:rsidRPr="00D31CD2">
        <w:rPr>
          <w:rFonts w:ascii="IBM Plex Sans" w:hAnsi="IBM Plex Sans"/>
          <w:color w:val="000000" w:themeColor="text1"/>
          <w:lang w:val="en-US"/>
        </w:rPr>
        <w:t xml:space="preserve"> annually. The submission dates outlined below correspond to the </w:t>
      </w:r>
      <w:r w:rsidR="00C70A11" w:rsidRPr="00D31CD2">
        <w:rPr>
          <w:rFonts w:ascii="IBM Plex Sans" w:hAnsi="IBM Plex Sans"/>
          <w:color w:val="000000" w:themeColor="text1"/>
          <w:lang w:val="en-US"/>
        </w:rPr>
        <w:t xml:space="preserve">dates </w:t>
      </w:r>
      <w:r w:rsidR="00C70A11">
        <w:rPr>
          <w:rFonts w:ascii="IBM Plex Sans" w:hAnsi="IBM Plex Sans"/>
          <w:color w:val="000000" w:themeColor="text1"/>
          <w:lang w:val="en-US"/>
        </w:rPr>
        <w:t>by</w:t>
      </w:r>
      <w:r w:rsidR="00824AF0">
        <w:rPr>
          <w:rFonts w:ascii="IBM Plex Sans" w:hAnsi="IBM Plex Sans"/>
          <w:color w:val="000000" w:themeColor="text1"/>
          <w:lang w:val="en-US"/>
        </w:rPr>
        <w:t xml:space="preserve"> which the </w:t>
      </w:r>
      <w:proofErr w:type="gramStart"/>
      <w:r w:rsidR="00824AF0">
        <w:rPr>
          <w:rFonts w:ascii="IBM Plex Sans" w:hAnsi="IBM Plex Sans"/>
          <w:color w:val="000000" w:themeColor="text1"/>
          <w:lang w:val="en-US"/>
        </w:rPr>
        <w:t>Provost</w:t>
      </w:r>
      <w:proofErr w:type="gramEnd"/>
      <w:r w:rsidR="00824AF0">
        <w:rPr>
          <w:rFonts w:ascii="IBM Plex Sans" w:hAnsi="IBM Plex Sans"/>
          <w:color w:val="000000" w:themeColor="text1"/>
          <w:lang w:val="en-US"/>
        </w:rPr>
        <w:t xml:space="preserve"> </w:t>
      </w:r>
      <w:r w:rsidR="00C70A11">
        <w:rPr>
          <w:rFonts w:ascii="IBM Plex Sans" w:hAnsi="IBM Plex Sans"/>
          <w:color w:val="000000" w:themeColor="text1"/>
          <w:lang w:val="en-US"/>
        </w:rPr>
        <w:t xml:space="preserve">will </w:t>
      </w:r>
      <w:r w:rsidR="00C70A11" w:rsidRPr="00D31CD2">
        <w:rPr>
          <w:rFonts w:ascii="IBM Plex Sans" w:hAnsi="IBM Plex Sans"/>
          <w:color w:val="000000" w:themeColor="text1"/>
          <w:lang w:val="en-US"/>
        </w:rPr>
        <w:t>authorize</w:t>
      </w:r>
      <w:r w:rsidR="00C70A11">
        <w:rPr>
          <w:rFonts w:ascii="IBM Plex Sans" w:hAnsi="IBM Plex Sans"/>
          <w:color w:val="000000" w:themeColor="text1"/>
          <w:lang w:val="en-US"/>
        </w:rPr>
        <w:t>:</w:t>
      </w:r>
      <w:r w:rsidR="00D31CD2" w:rsidRPr="00D31CD2">
        <w:rPr>
          <w:rFonts w:ascii="IBM Plex Sans" w:hAnsi="IBM Plex Sans"/>
          <w:color w:val="000000" w:themeColor="text1"/>
          <w:lang w:val="en-US"/>
        </w:rPr>
        <w:t xml:space="preserve"> </w:t>
      </w:r>
    </w:p>
    <w:p w14:paraId="4A895862" w14:textId="66BFB4B2" w:rsidR="007B4518" w:rsidRDefault="00D31CD2" w:rsidP="004A60C0">
      <w:pPr>
        <w:pStyle w:val="ListParagraph"/>
        <w:numPr>
          <w:ilvl w:val="0"/>
          <w:numId w:val="46"/>
        </w:numPr>
        <w:rPr>
          <w:rFonts w:ascii="IBM Plex Sans" w:hAnsi="IBM Plex Sans"/>
          <w:color w:val="000000" w:themeColor="text1"/>
          <w:lang w:val="en-US"/>
        </w:rPr>
      </w:pPr>
      <w:r w:rsidRPr="007E094C">
        <w:rPr>
          <w:rFonts w:ascii="IBM Plex Sans" w:hAnsi="IBM Plex Sans"/>
          <w:color w:val="000000" w:themeColor="text1"/>
          <w:lang w:val="en-US"/>
        </w:rPr>
        <w:t xml:space="preserve">the initiation of market </w:t>
      </w:r>
      <w:r w:rsidR="007E094C" w:rsidRPr="007E094C">
        <w:rPr>
          <w:rFonts w:ascii="IBM Plex Sans" w:hAnsi="IBM Plex Sans"/>
          <w:color w:val="000000" w:themeColor="text1"/>
          <w:lang w:val="en-US"/>
        </w:rPr>
        <w:t xml:space="preserve">research </w:t>
      </w:r>
      <w:r w:rsidR="007E094C">
        <w:rPr>
          <w:rFonts w:ascii="IBM Plex Sans" w:hAnsi="IBM Plex Sans"/>
          <w:color w:val="000000" w:themeColor="text1"/>
          <w:lang w:val="en-US"/>
        </w:rPr>
        <w:t xml:space="preserve">for the proposed program concept </w:t>
      </w:r>
      <w:r w:rsidR="007E094C" w:rsidRPr="007E094C">
        <w:rPr>
          <w:rFonts w:ascii="IBM Plex Sans" w:hAnsi="IBM Plex Sans"/>
          <w:color w:val="000000" w:themeColor="text1"/>
          <w:lang w:val="en-US"/>
        </w:rPr>
        <w:t>and</w:t>
      </w:r>
    </w:p>
    <w:p w14:paraId="4B5DAB9D" w14:textId="68F1D3D4" w:rsidR="00C17004" w:rsidRPr="00C70A11" w:rsidRDefault="00690C09" w:rsidP="007E094C">
      <w:pPr>
        <w:pStyle w:val="ListParagraph"/>
        <w:numPr>
          <w:ilvl w:val="0"/>
          <w:numId w:val="46"/>
        </w:numPr>
        <w:rPr>
          <w:rFonts w:ascii="IBM Plex Sans" w:hAnsi="IBM Plex Sans"/>
          <w:color w:val="000000" w:themeColor="text1"/>
        </w:rPr>
      </w:pPr>
      <w:r w:rsidRPr="007E094C">
        <w:rPr>
          <w:rFonts w:ascii="IBM Plex Sans" w:hAnsi="IBM Plex Sans"/>
          <w:color w:val="000000" w:themeColor="text1"/>
          <w:lang w:val="en-US"/>
        </w:rPr>
        <w:t xml:space="preserve">the </w:t>
      </w:r>
      <w:r w:rsidR="00824AF0" w:rsidRPr="007E094C">
        <w:rPr>
          <w:rFonts w:ascii="IBM Plex Sans" w:hAnsi="IBM Plex Sans"/>
          <w:color w:val="000000" w:themeColor="text1"/>
          <w:lang w:val="en-US"/>
        </w:rPr>
        <w:t>approval for</w:t>
      </w:r>
      <w:r w:rsidRPr="007E094C">
        <w:rPr>
          <w:rFonts w:ascii="IBM Plex Sans" w:hAnsi="IBM Plex Sans"/>
          <w:color w:val="000000" w:themeColor="text1"/>
          <w:lang w:val="en-US"/>
        </w:rPr>
        <w:t xml:space="preserve"> NOI </w:t>
      </w:r>
      <w:r w:rsidR="007E094C" w:rsidRPr="007E094C">
        <w:rPr>
          <w:rFonts w:ascii="IBM Plex Sans" w:hAnsi="IBM Plex Sans"/>
          <w:color w:val="000000" w:themeColor="text1"/>
          <w:lang w:val="en-US"/>
        </w:rPr>
        <w:t xml:space="preserve">development </w:t>
      </w:r>
      <w:r w:rsidR="002B362B">
        <w:rPr>
          <w:rFonts w:ascii="IBM Plex Sans" w:hAnsi="IBM Plex Sans"/>
          <w:color w:val="000000" w:themeColor="text1"/>
          <w:lang w:val="en-US"/>
        </w:rPr>
        <w:t>(</w:t>
      </w:r>
      <w:r w:rsidR="007B4518" w:rsidRPr="007E094C">
        <w:rPr>
          <w:rFonts w:ascii="IBM Plex Sans" w:hAnsi="IBM Plex Sans"/>
          <w:color w:val="000000" w:themeColor="text1"/>
          <w:lang w:val="en-US"/>
        </w:rPr>
        <w:t xml:space="preserve">granted upon receipt of a </w:t>
      </w:r>
      <w:r w:rsidR="0082371A">
        <w:rPr>
          <w:rFonts w:ascii="IBM Plex Sans" w:hAnsi="IBM Plex Sans"/>
          <w:color w:val="000000" w:themeColor="text1"/>
          <w:lang w:val="en-US"/>
        </w:rPr>
        <w:t xml:space="preserve">positive </w:t>
      </w:r>
      <w:r w:rsidR="00C70A11" w:rsidRPr="00C70A11">
        <w:rPr>
          <w:rFonts w:ascii="IBM Plex Sans" w:hAnsi="IBM Plex Sans"/>
        </w:rPr>
        <w:t>market</w:t>
      </w:r>
      <w:r w:rsidR="006D7385" w:rsidRPr="00C70A11">
        <w:rPr>
          <w:rFonts w:ascii="IBM Plex Sans" w:hAnsi="IBM Plex Sans"/>
        </w:rPr>
        <w:t xml:space="preserve"> research report</w:t>
      </w:r>
      <w:r w:rsidR="0082371A">
        <w:rPr>
          <w:rFonts w:ascii="IBM Plex Sans" w:hAnsi="IBM Plex Sans"/>
        </w:rPr>
        <w:t>)</w:t>
      </w: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2151"/>
        <w:gridCol w:w="2343"/>
        <w:gridCol w:w="2404"/>
        <w:gridCol w:w="2457"/>
      </w:tblGrid>
      <w:tr w:rsidR="00412592" w14:paraId="75006D65" w14:textId="07807B02" w:rsidTr="00412592">
        <w:trPr>
          <w:trHeight w:val="300"/>
        </w:trPr>
        <w:tc>
          <w:tcPr>
            <w:tcW w:w="2151" w:type="dxa"/>
          </w:tcPr>
          <w:p w14:paraId="14C70D86" w14:textId="59008477" w:rsidR="00412592" w:rsidRDefault="00412592" w:rsidP="00594446">
            <w:pPr>
              <w:rPr>
                <w:rFonts w:ascii="IBM Plex Sans" w:hAnsi="IBM Plex Sans"/>
                <w:b/>
              </w:rPr>
            </w:pPr>
            <w:r>
              <w:rPr>
                <w:rFonts w:ascii="IBM Plex Sans" w:hAnsi="IBM Plex Sans"/>
                <w:b/>
              </w:rPr>
              <w:t>PCAC Meeting Cycle</w:t>
            </w:r>
          </w:p>
        </w:tc>
        <w:tc>
          <w:tcPr>
            <w:tcW w:w="2343" w:type="dxa"/>
          </w:tcPr>
          <w:p w14:paraId="638D7109" w14:textId="41C86ADD" w:rsidR="00412592" w:rsidRPr="00AE522D" w:rsidRDefault="00915711" w:rsidP="00594446">
            <w:pPr>
              <w:rPr>
                <w:rFonts w:ascii="IBM Plex Sans" w:hAnsi="IBM Plex Sans"/>
                <w:b/>
              </w:rPr>
            </w:pPr>
            <w:r>
              <w:rPr>
                <w:rFonts w:ascii="IBM Plex Sans" w:hAnsi="IBM Plex Sans"/>
                <w:b/>
              </w:rPr>
              <w:t xml:space="preserve">Last date for Program </w:t>
            </w:r>
            <w:r w:rsidR="00412592">
              <w:rPr>
                <w:rFonts w:ascii="IBM Plex Sans" w:hAnsi="IBM Plex Sans"/>
                <w:b/>
              </w:rPr>
              <w:t xml:space="preserve">Concept </w:t>
            </w:r>
            <w:r w:rsidR="00412592" w:rsidRPr="2FE37766">
              <w:rPr>
                <w:rFonts w:ascii="IBM Plex Sans" w:hAnsi="IBM Plex Sans"/>
                <w:b/>
              </w:rPr>
              <w:t>Submission</w:t>
            </w:r>
          </w:p>
        </w:tc>
        <w:tc>
          <w:tcPr>
            <w:tcW w:w="2404" w:type="dxa"/>
          </w:tcPr>
          <w:p w14:paraId="44365FA7" w14:textId="5A95F0B7" w:rsidR="00412592" w:rsidRPr="00AE522D" w:rsidRDefault="00412592" w:rsidP="00594446">
            <w:pPr>
              <w:rPr>
                <w:rFonts w:ascii="IBM Plex Sans" w:hAnsi="IBM Plex Sans"/>
                <w:b/>
              </w:rPr>
            </w:pPr>
            <w:r w:rsidRPr="2FE37766">
              <w:rPr>
                <w:rFonts w:ascii="IBM Plex Sans" w:hAnsi="IBM Plex Sans"/>
                <w:b/>
              </w:rPr>
              <w:t>Provost Decision Date</w:t>
            </w:r>
            <w:r>
              <w:rPr>
                <w:rFonts w:ascii="IBM Plex Sans" w:hAnsi="IBM Plex Sans"/>
                <w:b/>
              </w:rPr>
              <w:t xml:space="preserve"> for Market Research </w:t>
            </w:r>
          </w:p>
        </w:tc>
        <w:tc>
          <w:tcPr>
            <w:tcW w:w="2457" w:type="dxa"/>
          </w:tcPr>
          <w:p w14:paraId="66FBBABE" w14:textId="02524E37" w:rsidR="00412592" w:rsidRPr="2FE37766" w:rsidRDefault="00412592" w:rsidP="00594446">
            <w:pPr>
              <w:rPr>
                <w:rFonts w:ascii="IBM Plex Sans" w:hAnsi="IBM Plex Sans"/>
                <w:b/>
              </w:rPr>
            </w:pPr>
            <w:r w:rsidRPr="2FE37766">
              <w:rPr>
                <w:rFonts w:ascii="IBM Plex Sans" w:hAnsi="IBM Plex Sans"/>
                <w:b/>
              </w:rPr>
              <w:t>Provost Decision Date</w:t>
            </w:r>
            <w:r>
              <w:rPr>
                <w:rFonts w:ascii="IBM Plex Sans" w:hAnsi="IBM Plex Sans"/>
                <w:b/>
              </w:rPr>
              <w:t xml:space="preserve"> for NOI development</w:t>
            </w:r>
          </w:p>
        </w:tc>
      </w:tr>
      <w:tr w:rsidR="00412592" w14:paraId="3C71D7A5" w14:textId="6CF3951F" w:rsidTr="00412592">
        <w:trPr>
          <w:trHeight w:val="300"/>
        </w:trPr>
        <w:tc>
          <w:tcPr>
            <w:tcW w:w="2151" w:type="dxa"/>
          </w:tcPr>
          <w:p w14:paraId="515C1B71" w14:textId="28464A15" w:rsidR="00412592" w:rsidRDefault="00412592" w:rsidP="00594446">
            <w:pPr>
              <w:rPr>
                <w:rFonts w:ascii="IBM Plex Sans" w:hAnsi="IBM Plex Sans"/>
              </w:rPr>
            </w:pPr>
            <w:r>
              <w:rPr>
                <w:rFonts w:ascii="IBM Plex Sans" w:hAnsi="IBM Plex Sans"/>
              </w:rPr>
              <w:t>February</w:t>
            </w:r>
          </w:p>
        </w:tc>
        <w:tc>
          <w:tcPr>
            <w:tcW w:w="2343" w:type="dxa"/>
          </w:tcPr>
          <w:p w14:paraId="2C71B2D4" w14:textId="5158A91A" w:rsidR="00412592" w:rsidRPr="0090513E" w:rsidRDefault="00412592" w:rsidP="00594446">
            <w:pPr>
              <w:rPr>
                <w:rFonts w:ascii="IBM Plex Sans" w:hAnsi="IBM Plex Sans"/>
              </w:rPr>
            </w:pPr>
            <w:r>
              <w:rPr>
                <w:rFonts w:ascii="IBM Plex Sans" w:hAnsi="IBM Plex Sans"/>
              </w:rPr>
              <w:t>February 1</w:t>
            </w:r>
          </w:p>
        </w:tc>
        <w:tc>
          <w:tcPr>
            <w:tcW w:w="2404" w:type="dxa"/>
          </w:tcPr>
          <w:p w14:paraId="20E641AA" w14:textId="7482926D" w:rsidR="00412592" w:rsidRPr="0090513E" w:rsidRDefault="00412592" w:rsidP="00594446">
            <w:pPr>
              <w:rPr>
                <w:rFonts w:ascii="IBM Plex Sans" w:hAnsi="IBM Plex Sans"/>
              </w:rPr>
            </w:pPr>
            <w:r>
              <w:rPr>
                <w:rFonts w:ascii="IBM Plex Sans" w:hAnsi="IBM Plex Sans"/>
              </w:rPr>
              <w:t xml:space="preserve">March 1 </w:t>
            </w:r>
          </w:p>
        </w:tc>
        <w:tc>
          <w:tcPr>
            <w:tcW w:w="2457" w:type="dxa"/>
          </w:tcPr>
          <w:p w14:paraId="57ACB528" w14:textId="24C9BCAE" w:rsidR="00412592" w:rsidRDefault="00412592" w:rsidP="00594446">
            <w:pPr>
              <w:rPr>
                <w:rFonts w:ascii="IBM Plex Sans" w:hAnsi="IBM Plex Sans"/>
              </w:rPr>
            </w:pPr>
            <w:r>
              <w:rPr>
                <w:rFonts w:ascii="IBM Plex Sans" w:hAnsi="IBM Plex Sans"/>
              </w:rPr>
              <w:t>July 1</w:t>
            </w:r>
          </w:p>
        </w:tc>
      </w:tr>
      <w:tr w:rsidR="00412592" w14:paraId="76D4921D" w14:textId="77777777" w:rsidTr="00412592">
        <w:trPr>
          <w:trHeight w:val="300"/>
        </w:trPr>
        <w:tc>
          <w:tcPr>
            <w:tcW w:w="2151" w:type="dxa"/>
          </w:tcPr>
          <w:p w14:paraId="16A407C2" w14:textId="4F8649BF" w:rsidR="00412592" w:rsidRDefault="00412592" w:rsidP="00594446">
            <w:pPr>
              <w:rPr>
                <w:rFonts w:ascii="IBM Plex Sans" w:hAnsi="IBM Plex Sans"/>
              </w:rPr>
            </w:pPr>
            <w:r>
              <w:rPr>
                <w:rFonts w:ascii="IBM Plex Sans" w:hAnsi="IBM Plex Sans"/>
              </w:rPr>
              <w:t>June</w:t>
            </w:r>
          </w:p>
        </w:tc>
        <w:tc>
          <w:tcPr>
            <w:tcW w:w="2343" w:type="dxa"/>
          </w:tcPr>
          <w:p w14:paraId="017FD119" w14:textId="3851011A" w:rsidR="00412592" w:rsidRDefault="00412592" w:rsidP="00594446">
            <w:pPr>
              <w:rPr>
                <w:rFonts w:ascii="IBM Plex Sans" w:hAnsi="IBM Plex Sans"/>
              </w:rPr>
            </w:pPr>
            <w:r>
              <w:rPr>
                <w:rFonts w:ascii="IBM Plex Sans" w:hAnsi="IBM Plex Sans"/>
              </w:rPr>
              <w:t>June 1</w:t>
            </w:r>
          </w:p>
        </w:tc>
        <w:tc>
          <w:tcPr>
            <w:tcW w:w="2404" w:type="dxa"/>
          </w:tcPr>
          <w:p w14:paraId="1F855239" w14:textId="5A293F79" w:rsidR="00412592" w:rsidRDefault="00412592" w:rsidP="00594446">
            <w:pPr>
              <w:rPr>
                <w:rFonts w:ascii="IBM Plex Sans" w:hAnsi="IBM Plex Sans"/>
              </w:rPr>
            </w:pPr>
            <w:r>
              <w:rPr>
                <w:rFonts w:ascii="IBM Plex Sans" w:hAnsi="IBM Plex Sans"/>
              </w:rPr>
              <w:t xml:space="preserve">July 1 </w:t>
            </w:r>
          </w:p>
        </w:tc>
        <w:tc>
          <w:tcPr>
            <w:tcW w:w="2457" w:type="dxa"/>
          </w:tcPr>
          <w:p w14:paraId="58B019A4" w14:textId="0B7D92EE" w:rsidR="00412592" w:rsidRDefault="00412592" w:rsidP="00594446">
            <w:pPr>
              <w:rPr>
                <w:rFonts w:ascii="IBM Plex Sans" w:hAnsi="IBM Plex Sans"/>
              </w:rPr>
            </w:pPr>
            <w:r>
              <w:rPr>
                <w:rFonts w:ascii="IBM Plex Sans" w:hAnsi="IBM Plex Sans"/>
              </w:rPr>
              <w:t>Nov 1</w:t>
            </w:r>
          </w:p>
        </w:tc>
      </w:tr>
      <w:tr w:rsidR="00412592" w14:paraId="38352311" w14:textId="35D2B516" w:rsidTr="00412592">
        <w:trPr>
          <w:trHeight w:val="300"/>
        </w:trPr>
        <w:tc>
          <w:tcPr>
            <w:tcW w:w="2151" w:type="dxa"/>
          </w:tcPr>
          <w:p w14:paraId="112A4232" w14:textId="7533E126" w:rsidR="00412592" w:rsidRDefault="00412592" w:rsidP="00594446">
            <w:pPr>
              <w:rPr>
                <w:rFonts w:ascii="IBM Plex Sans" w:hAnsi="IBM Plex Sans"/>
              </w:rPr>
            </w:pPr>
            <w:r>
              <w:rPr>
                <w:rFonts w:ascii="IBM Plex Sans" w:hAnsi="IBM Plex Sans"/>
              </w:rPr>
              <w:t>October</w:t>
            </w:r>
          </w:p>
        </w:tc>
        <w:tc>
          <w:tcPr>
            <w:tcW w:w="2343" w:type="dxa"/>
          </w:tcPr>
          <w:p w14:paraId="766ABA51" w14:textId="31F7F978" w:rsidR="00412592" w:rsidRPr="0090513E" w:rsidRDefault="00412592" w:rsidP="00594446">
            <w:pPr>
              <w:rPr>
                <w:rFonts w:ascii="IBM Plex Sans" w:hAnsi="IBM Plex Sans"/>
              </w:rPr>
            </w:pPr>
            <w:r>
              <w:rPr>
                <w:rFonts w:ascii="IBM Plex Sans" w:hAnsi="IBM Plex Sans"/>
              </w:rPr>
              <w:t>October 1</w:t>
            </w:r>
          </w:p>
        </w:tc>
        <w:tc>
          <w:tcPr>
            <w:tcW w:w="2404" w:type="dxa"/>
          </w:tcPr>
          <w:p w14:paraId="777AAC69" w14:textId="5D25A437" w:rsidR="00412592" w:rsidRPr="0090513E" w:rsidRDefault="00412592" w:rsidP="00594446">
            <w:pPr>
              <w:rPr>
                <w:rFonts w:ascii="IBM Plex Sans" w:hAnsi="IBM Plex Sans"/>
              </w:rPr>
            </w:pPr>
            <w:r>
              <w:rPr>
                <w:rFonts w:ascii="IBM Plex Sans" w:hAnsi="IBM Plex Sans"/>
              </w:rPr>
              <w:t>November 1</w:t>
            </w:r>
          </w:p>
        </w:tc>
        <w:tc>
          <w:tcPr>
            <w:tcW w:w="2457" w:type="dxa"/>
          </w:tcPr>
          <w:p w14:paraId="6F79E09C" w14:textId="62D9E44F" w:rsidR="00412592" w:rsidRDefault="00412592" w:rsidP="00594446">
            <w:pPr>
              <w:rPr>
                <w:rFonts w:ascii="IBM Plex Sans" w:hAnsi="IBM Plex Sans"/>
              </w:rPr>
            </w:pPr>
            <w:r>
              <w:rPr>
                <w:rFonts w:ascii="IBM Plex Sans" w:hAnsi="IBM Plex Sans"/>
              </w:rPr>
              <w:t>March 1</w:t>
            </w:r>
          </w:p>
        </w:tc>
      </w:tr>
    </w:tbl>
    <w:p w14:paraId="5C2827AC" w14:textId="77777777" w:rsidR="00FF58E0" w:rsidRDefault="00FF58E0" w:rsidP="00B667D9">
      <w:pPr>
        <w:rPr>
          <w:rFonts w:ascii="IBM Plex Sans" w:hAnsi="IBM Plex Sans"/>
          <w:b/>
          <w:bCs/>
        </w:rPr>
      </w:pPr>
    </w:p>
    <w:p w14:paraId="515ADB13" w14:textId="5418F2D1" w:rsidR="00B667D9" w:rsidRPr="0071571E" w:rsidRDefault="00C17004" w:rsidP="00B667D9">
      <w:pPr>
        <w:rPr>
          <w:rFonts w:ascii="IBM Plex Sans" w:hAnsi="IBM Plex Sans"/>
        </w:rPr>
      </w:pPr>
      <w:r w:rsidRPr="00AE522D">
        <w:rPr>
          <w:rFonts w:ascii="IBM Plex Sans" w:hAnsi="IBM Plex Sans"/>
          <w:b/>
          <w:bCs/>
        </w:rPr>
        <w:t>Submission address</w:t>
      </w:r>
      <w:r w:rsidRPr="00AE522D">
        <w:rPr>
          <w:rFonts w:ascii="IBM Plex Sans" w:hAnsi="IBM Plex Sans"/>
        </w:rPr>
        <w:t>:</w:t>
      </w:r>
      <w:r>
        <w:rPr>
          <w:rFonts w:ascii="IBM Plex Sans" w:hAnsi="IBM Plex Sans"/>
        </w:rPr>
        <w:t xml:space="preserve"> </w:t>
      </w:r>
      <w:r w:rsidR="00E73F89">
        <w:rPr>
          <w:rFonts w:ascii="IBM Plex Sans" w:hAnsi="IBM Plex Sans"/>
        </w:rPr>
        <w:t xml:space="preserve">This form should </w:t>
      </w:r>
      <w:r w:rsidR="00464E1E">
        <w:rPr>
          <w:rFonts w:ascii="IBM Plex Sans" w:hAnsi="IBM Plex Sans"/>
        </w:rPr>
        <w:t xml:space="preserve">be completed and sent electronically </w:t>
      </w:r>
      <w:r w:rsidR="006E603D">
        <w:rPr>
          <w:rFonts w:ascii="IBM Plex Sans" w:hAnsi="IBM Plex Sans"/>
        </w:rPr>
        <w:t xml:space="preserve">by the </w:t>
      </w:r>
      <w:r w:rsidR="47012727" w:rsidRPr="70857C18">
        <w:rPr>
          <w:rFonts w:ascii="IBM Plex Sans" w:hAnsi="IBM Plex Sans"/>
        </w:rPr>
        <w:t>D</w:t>
      </w:r>
      <w:r w:rsidR="01B088AF" w:rsidRPr="70857C18">
        <w:rPr>
          <w:rFonts w:ascii="IBM Plex Sans" w:hAnsi="IBM Plex Sans"/>
        </w:rPr>
        <w:t>ean</w:t>
      </w:r>
      <w:r w:rsidR="006E603D">
        <w:rPr>
          <w:rFonts w:ascii="IBM Plex Sans" w:hAnsi="IBM Plex Sans"/>
        </w:rPr>
        <w:t xml:space="preserve"> </w:t>
      </w:r>
      <w:r w:rsidR="00464E1E">
        <w:rPr>
          <w:rFonts w:ascii="IBM Plex Sans" w:hAnsi="IBM Plex Sans"/>
        </w:rPr>
        <w:t xml:space="preserve">to </w:t>
      </w:r>
      <w:hyperlink r:id="rId11">
        <w:r w:rsidR="20A80D3E" w:rsidRPr="70857C18">
          <w:rPr>
            <w:rStyle w:val="Hyperlink"/>
            <w:rFonts w:ascii="IBM Plex Sans" w:hAnsi="IBM Plex Sans"/>
          </w:rPr>
          <w:t>vprovost@yorku.ca</w:t>
        </w:r>
      </w:hyperlink>
      <w:r w:rsidR="00B667D9" w:rsidRPr="00B667D9">
        <w:rPr>
          <w:rFonts w:ascii="IBM Plex Sans" w:hAnsi="IBM Plex Sans"/>
        </w:rPr>
        <w:t xml:space="preserve"> </w:t>
      </w:r>
    </w:p>
    <w:p w14:paraId="12E6DB8B" w14:textId="7563C5FC" w:rsidR="002E270B" w:rsidRDefault="002E270B" w:rsidP="00C17004">
      <w:pPr>
        <w:rPr>
          <w:rFonts w:ascii="IBM Plex Sans" w:hAnsi="IBM Plex Sans"/>
          <w:color w:val="000000" w:themeColor="text1"/>
        </w:rPr>
      </w:pPr>
    </w:p>
    <w:p w14:paraId="748128B4" w14:textId="77777777" w:rsidR="00C17004" w:rsidRDefault="00C17004">
      <w:pPr>
        <w:spacing w:after="160" w:line="259" w:lineRule="auto"/>
        <w:rPr>
          <w:rFonts w:ascii="IBM Plex Sans" w:hAnsi="IBM Plex Sans"/>
          <w:color w:val="000000" w:themeColor="text1"/>
        </w:rPr>
      </w:pPr>
      <w:r>
        <w:rPr>
          <w:rFonts w:ascii="IBM Plex Sans" w:hAnsi="IBM Plex Sans"/>
          <w:color w:val="000000" w:themeColor="text1"/>
        </w:rPr>
        <w:br w:type="page"/>
      </w:r>
    </w:p>
    <w:p w14:paraId="43A8F0A3" w14:textId="77777777" w:rsidR="00C36625" w:rsidRPr="00193537" w:rsidRDefault="00C36625" w:rsidP="00C36625">
      <w:pPr>
        <w:pStyle w:val="Title"/>
        <w:rPr>
          <w:sz w:val="36"/>
          <w:szCs w:val="36"/>
          <w:lang w:val="en-GB"/>
        </w:rPr>
      </w:pPr>
      <w:r>
        <w:rPr>
          <w:sz w:val="40"/>
          <w:szCs w:val="40"/>
        </w:rPr>
        <w:lastRenderedPageBreak/>
        <w:t>Program Concept Assessment Form</w:t>
      </w:r>
    </w:p>
    <w:p w14:paraId="3CBFA47D" w14:textId="490A48F5" w:rsidR="007A38FC" w:rsidRDefault="00D90AFC" w:rsidP="00832921">
      <w:pPr>
        <w:spacing w:before="240"/>
      </w:pPr>
      <w:r>
        <w:rPr>
          <w:b/>
          <w:bCs/>
        </w:rPr>
        <w:t>Submission</w:t>
      </w:r>
      <w:r w:rsidR="007A38FC" w:rsidRPr="002E3089">
        <w:rPr>
          <w:b/>
          <w:bCs/>
        </w:rPr>
        <w:t xml:space="preserve"> Date</w:t>
      </w:r>
      <w:r w:rsidR="007A38FC" w:rsidRPr="002E3089">
        <w:t xml:space="preserve">:  </w:t>
      </w:r>
    </w:p>
    <w:p w14:paraId="2B53D2FA" w14:textId="3A13A83E" w:rsidR="00557BE1" w:rsidRPr="0032129A" w:rsidRDefault="0032129A" w:rsidP="00832921">
      <w:pPr>
        <w:spacing w:before="240"/>
        <w:rPr>
          <w:b/>
          <w:bCs/>
        </w:rPr>
      </w:pPr>
      <w:r w:rsidRPr="0032129A">
        <w:rPr>
          <w:b/>
          <w:bCs/>
        </w:rPr>
        <w:t>Faculty:</w:t>
      </w:r>
    </w:p>
    <w:p w14:paraId="523A45C9" w14:textId="522ED438" w:rsidR="00547C3F" w:rsidRDefault="00583218" w:rsidP="00547C3F">
      <w:r>
        <w:rPr>
          <w:b/>
          <w:bCs/>
        </w:rPr>
        <w:t xml:space="preserve">Proposed </w:t>
      </w:r>
      <w:r w:rsidR="00547C3F" w:rsidRPr="002E3089">
        <w:rPr>
          <w:b/>
          <w:bCs/>
        </w:rPr>
        <w:t>Program</w:t>
      </w:r>
      <w:r w:rsidR="00547C3F" w:rsidRPr="002E3089">
        <w:t>:</w:t>
      </w:r>
      <w:r w:rsidR="001B177C" w:rsidRPr="002E3089">
        <w:t xml:space="preserve"> </w:t>
      </w:r>
    </w:p>
    <w:p w14:paraId="41EF045A" w14:textId="3008D08E" w:rsidR="00547C3F" w:rsidRPr="002E3089" w:rsidRDefault="00547C3F" w:rsidP="004C292F">
      <w:pPr>
        <w:pBdr>
          <w:bottom w:val="single" w:sz="4" w:space="1" w:color="E13446" w:themeColor="accent1"/>
        </w:pBdr>
      </w:pPr>
    </w:p>
    <w:p w14:paraId="033474EA" w14:textId="3FF79411" w:rsidR="004C292F" w:rsidRPr="001E699F" w:rsidRDefault="006319D7" w:rsidP="00706BE8">
      <w:pPr>
        <w:pStyle w:val="ListParagraph"/>
        <w:numPr>
          <w:ilvl w:val="0"/>
          <w:numId w:val="31"/>
        </w:numPr>
        <w:spacing w:after="120" w:line="240" w:lineRule="auto"/>
        <w:ind w:left="567" w:hanging="499"/>
        <w:rPr>
          <w:b/>
          <w:bCs/>
        </w:rPr>
      </w:pPr>
      <w:r w:rsidRPr="001E699F">
        <w:rPr>
          <w:b/>
          <w:bCs/>
        </w:rPr>
        <w:t xml:space="preserve">Given that the University can only support a limited number of new programs in each cycle, what is the rationale for adding a new program at this time? </w:t>
      </w:r>
      <w:r w:rsidR="008843E4" w:rsidRPr="001E699F">
        <w:rPr>
          <w:b/>
          <w:bCs/>
        </w:rPr>
        <w:t>Choose all that apply:</w:t>
      </w:r>
      <w:r w:rsidR="00C519E3">
        <w:rPr>
          <w:b/>
          <w:bCs/>
        </w:rPr>
        <w:br/>
      </w:r>
    </w:p>
    <w:p w14:paraId="0DF448BC" w14:textId="55AF41F5" w:rsidR="008843E4" w:rsidRPr="00B62614" w:rsidRDefault="008843E4" w:rsidP="008843E4">
      <w:pPr>
        <w:pStyle w:val="ListParagraph"/>
        <w:numPr>
          <w:ilvl w:val="1"/>
          <w:numId w:val="31"/>
        </w:numPr>
        <w:spacing w:after="120" w:line="240" w:lineRule="auto"/>
      </w:pPr>
      <w:r w:rsidRPr="00F93282">
        <w:t>New professional master</w:t>
      </w:r>
      <w:r w:rsidRPr="00B62614">
        <w:t xml:space="preserve">s </w:t>
      </w:r>
    </w:p>
    <w:p w14:paraId="2EA592C9" w14:textId="02467CD3" w:rsidR="008843E4" w:rsidRPr="00B62614" w:rsidRDefault="003B779D" w:rsidP="008843E4">
      <w:pPr>
        <w:pStyle w:val="ListParagraph"/>
        <w:numPr>
          <w:ilvl w:val="1"/>
          <w:numId w:val="31"/>
        </w:numPr>
        <w:spacing w:after="120" w:line="240" w:lineRule="auto"/>
      </w:pPr>
      <w:r w:rsidRPr="00B62614">
        <w:t>New p</w:t>
      </w:r>
      <w:r w:rsidR="00FF0104" w:rsidRPr="00B62614">
        <w:t>rogram for Markham Campus</w:t>
      </w:r>
    </w:p>
    <w:p w14:paraId="667DF7C7" w14:textId="2FBAC2B4" w:rsidR="00454E28" w:rsidRDefault="00454E28" w:rsidP="008843E4">
      <w:pPr>
        <w:pStyle w:val="ListParagraph"/>
        <w:numPr>
          <w:ilvl w:val="1"/>
          <w:numId w:val="31"/>
        </w:numPr>
        <w:spacing w:after="120" w:line="240" w:lineRule="auto"/>
      </w:pPr>
      <w:r>
        <w:t xml:space="preserve">Response to industry trends or labour market needs </w:t>
      </w:r>
      <w:r w:rsidR="2B009B65">
        <w:t xml:space="preserve">as identified by OIPA </w:t>
      </w:r>
    </w:p>
    <w:p w14:paraId="3A5F9B14" w14:textId="513DDF1B" w:rsidR="00932876" w:rsidRDefault="00932876" w:rsidP="00932876">
      <w:pPr>
        <w:pStyle w:val="ListParagraph"/>
        <w:numPr>
          <w:ilvl w:val="1"/>
          <w:numId w:val="31"/>
        </w:numPr>
        <w:spacing w:after="120" w:line="240" w:lineRule="auto"/>
      </w:pPr>
      <w:r>
        <w:t xml:space="preserve">Leveraging existing expertise within the </w:t>
      </w:r>
      <w:proofErr w:type="gramStart"/>
      <w:r>
        <w:t>Faculty</w:t>
      </w:r>
      <w:proofErr w:type="gramEnd"/>
    </w:p>
    <w:p w14:paraId="5104232E" w14:textId="16485185" w:rsidR="004B015E" w:rsidRDefault="004B015E" w:rsidP="004B015E">
      <w:pPr>
        <w:pStyle w:val="ListParagraph"/>
        <w:numPr>
          <w:ilvl w:val="1"/>
          <w:numId w:val="31"/>
        </w:numPr>
        <w:spacing w:after="120" w:line="240" w:lineRule="auto"/>
      </w:pPr>
      <w:r>
        <w:t>Response to Ministry and/or other institutional priorities not listed above</w:t>
      </w:r>
    </w:p>
    <w:p w14:paraId="32F2043E" w14:textId="09C4264A" w:rsidR="00EC5F24" w:rsidRDefault="00E61409" w:rsidP="00E61409">
      <w:pPr>
        <w:spacing w:after="120" w:line="240" w:lineRule="auto"/>
        <w:ind w:left="562"/>
      </w:pPr>
      <w:r>
        <w:t xml:space="preserve">If none of the above apply, describe </w:t>
      </w:r>
      <w:r w:rsidR="00E04B99">
        <w:t xml:space="preserve">the rationale for this program below: </w:t>
      </w:r>
    </w:p>
    <w:p w14:paraId="4DDF4935" w14:textId="77777777" w:rsidR="00E04B99" w:rsidRDefault="00E04B99" w:rsidP="00E61409">
      <w:pPr>
        <w:spacing w:after="120" w:line="240" w:lineRule="auto"/>
        <w:ind w:left="562"/>
      </w:pPr>
    </w:p>
    <w:p w14:paraId="162D2312" w14:textId="77777777" w:rsidR="00E61409" w:rsidRPr="00CF086D" w:rsidRDefault="00E61409" w:rsidP="00E61409">
      <w:pPr>
        <w:spacing w:after="120" w:line="240" w:lineRule="auto"/>
        <w:ind w:left="562"/>
      </w:pPr>
    </w:p>
    <w:p w14:paraId="155C41BF" w14:textId="49448208" w:rsidR="005573E2" w:rsidRDefault="00027785" w:rsidP="00706BE8">
      <w:pPr>
        <w:pStyle w:val="ListParagraph"/>
        <w:numPr>
          <w:ilvl w:val="0"/>
          <w:numId w:val="31"/>
        </w:numPr>
        <w:spacing w:after="120"/>
        <w:ind w:left="562" w:hanging="499"/>
        <w:rPr>
          <w:b/>
          <w:bCs/>
        </w:rPr>
      </w:pPr>
      <w:r>
        <w:rPr>
          <w:b/>
          <w:bCs/>
        </w:rPr>
        <w:t>Describe</w:t>
      </w:r>
      <w:r w:rsidR="6A85166D" w:rsidRPr="21009803">
        <w:rPr>
          <w:b/>
          <w:bCs/>
        </w:rPr>
        <w:t xml:space="preserve"> </w:t>
      </w:r>
      <w:r w:rsidR="000F7336" w:rsidRPr="21009803">
        <w:rPr>
          <w:b/>
          <w:bCs/>
        </w:rPr>
        <w:t>the</w:t>
      </w:r>
      <w:r w:rsidR="00F07E87" w:rsidRPr="21009803">
        <w:rPr>
          <w:b/>
          <w:bCs/>
        </w:rPr>
        <w:t xml:space="preserve"> proposed program and</w:t>
      </w:r>
      <w:r w:rsidR="000F7336" w:rsidRPr="21009803">
        <w:rPr>
          <w:b/>
          <w:bCs/>
        </w:rPr>
        <w:t xml:space="preserve"> </w:t>
      </w:r>
      <w:r w:rsidR="006D68DB" w:rsidRPr="21009803">
        <w:rPr>
          <w:b/>
          <w:bCs/>
        </w:rPr>
        <w:t xml:space="preserve">field </w:t>
      </w:r>
      <w:r w:rsidR="000F7336" w:rsidRPr="21009803">
        <w:rPr>
          <w:b/>
          <w:bCs/>
        </w:rPr>
        <w:t xml:space="preserve">of </w:t>
      </w:r>
      <w:r w:rsidR="00FF58E0" w:rsidRPr="21009803">
        <w:rPr>
          <w:b/>
          <w:bCs/>
        </w:rPr>
        <w:t>study.</w:t>
      </w:r>
      <w:r w:rsidR="5E8EFA49" w:rsidRPr="21009803">
        <w:rPr>
          <w:b/>
          <w:bCs/>
        </w:rPr>
        <w:t xml:space="preserve"> </w:t>
      </w:r>
      <w:r w:rsidR="00FF58E0" w:rsidRPr="21009803">
        <w:rPr>
          <w:b/>
          <w:bCs/>
        </w:rPr>
        <w:t>Indicate the</w:t>
      </w:r>
      <w:r w:rsidR="000F7336" w:rsidRPr="21009803">
        <w:rPr>
          <w:b/>
          <w:bCs/>
        </w:rPr>
        <w:t xml:space="preserve"> proposed credential type</w:t>
      </w:r>
      <w:r w:rsidR="00A310FA" w:rsidRPr="21009803">
        <w:rPr>
          <w:b/>
          <w:bCs/>
        </w:rPr>
        <w:t>.</w:t>
      </w:r>
    </w:p>
    <w:p w14:paraId="58685E3B" w14:textId="77777777" w:rsidR="005573E2" w:rsidRDefault="005573E2" w:rsidP="005573E2">
      <w:pPr>
        <w:pStyle w:val="ListParagraph"/>
        <w:spacing w:after="120"/>
        <w:ind w:left="562"/>
        <w:rPr>
          <w:b/>
          <w:bCs/>
        </w:rPr>
      </w:pPr>
    </w:p>
    <w:p w14:paraId="26E3B3D7" w14:textId="77777777" w:rsidR="005573E2" w:rsidRPr="001523A2" w:rsidRDefault="005573E2" w:rsidP="001523A2">
      <w:pPr>
        <w:pStyle w:val="ListParagraph"/>
        <w:spacing w:after="120"/>
        <w:ind w:left="562"/>
        <w:rPr>
          <w:b/>
          <w:bCs/>
        </w:rPr>
      </w:pPr>
    </w:p>
    <w:p w14:paraId="4F338FAA" w14:textId="17F818EF" w:rsidR="00E57203" w:rsidRPr="005442C1" w:rsidRDefault="005573E2" w:rsidP="00E57203">
      <w:pPr>
        <w:pStyle w:val="ListParagraph"/>
        <w:numPr>
          <w:ilvl w:val="0"/>
          <w:numId w:val="31"/>
        </w:numPr>
        <w:spacing w:after="120"/>
        <w:ind w:left="562" w:hanging="499"/>
        <w:rPr>
          <w:b/>
          <w:bCs/>
          <w:lang w:val="en-US"/>
        </w:rPr>
      </w:pPr>
      <w:r w:rsidRPr="00E57203">
        <w:rPr>
          <w:b/>
          <w:bCs/>
        </w:rPr>
        <w:t xml:space="preserve">What is the relationship of the proposed program to other programs offered by the university (interactions, similarities, differences)? </w:t>
      </w:r>
      <w:r w:rsidR="005E6994" w:rsidRPr="00E57203">
        <w:rPr>
          <w:b/>
          <w:bCs/>
        </w:rPr>
        <w:t>Are there similar programs offered in your</w:t>
      </w:r>
      <w:r w:rsidR="00762021" w:rsidRPr="00E57203">
        <w:rPr>
          <w:b/>
          <w:bCs/>
        </w:rPr>
        <w:t xml:space="preserve"> Faculty or </w:t>
      </w:r>
      <w:r w:rsidR="00C57DAD" w:rsidRPr="00E57203">
        <w:rPr>
          <w:b/>
          <w:bCs/>
        </w:rPr>
        <w:t xml:space="preserve">in </w:t>
      </w:r>
      <w:r w:rsidR="00762021" w:rsidRPr="00E57203">
        <w:rPr>
          <w:b/>
          <w:bCs/>
        </w:rPr>
        <w:t>others</w:t>
      </w:r>
      <w:r w:rsidR="005E6994" w:rsidRPr="00E57203">
        <w:rPr>
          <w:b/>
          <w:bCs/>
        </w:rPr>
        <w:t xml:space="preserve">? </w:t>
      </w:r>
      <w:r w:rsidRPr="00E57203">
        <w:rPr>
          <w:b/>
          <w:bCs/>
        </w:rPr>
        <w:t xml:space="preserve">Is there justification to proceed regardless of perceived duplication? </w:t>
      </w:r>
      <w:r w:rsidR="00E57203">
        <w:rPr>
          <w:b/>
          <w:bCs/>
        </w:rPr>
        <w:t xml:space="preserve"> </w:t>
      </w:r>
      <w:bookmarkStart w:id="6" w:name="_Hlk126151364"/>
      <w:r w:rsidR="00C519E3">
        <w:rPr>
          <w:b/>
          <w:bCs/>
        </w:rPr>
        <w:br/>
      </w:r>
    </w:p>
    <w:tbl>
      <w:tblPr>
        <w:tblStyle w:val="TableGrid"/>
        <w:tblW w:w="9600" w:type="dxa"/>
        <w:tblInd w:w="85" w:type="dxa"/>
        <w:tblLook w:val="04A0" w:firstRow="1" w:lastRow="0" w:firstColumn="1" w:lastColumn="0" w:noHBand="0" w:noVBand="1"/>
      </w:tblPr>
      <w:tblGrid>
        <w:gridCol w:w="1634"/>
        <w:gridCol w:w="1993"/>
        <w:gridCol w:w="1248"/>
        <w:gridCol w:w="951"/>
        <w:gridCol w:w="3774"/>
      </w:tblGrid>
      <w:tr w:rsidR="005442C1" w14:paraId="247208B8" w14:textId="66F3B7C3" w:rsidTr="00C70A11">
        <w:trPr>
          <w:trHeight w:val="192"/>
        </w:trPr>
        <w:tc>
          <w:tcPr>
            <w:tcW w:w="1634" w:type="dxa"/>
          </w:tcPr>
          <w:p w14:paraId="1CFA2088" w14:textId="07515E34" w:rsidR="005442C1" w:rsidRPr="002023E3" w:rsidRDefault="005442C1" w:rsidP="005442C1">
            <w:pPr>
              <w:rPr>
                <w:b/>
                <w:bCs/>
              </w:rPr>
            </w:pPr>
            <w:r>
              <w:rPr>
                <w:b/>
                <w:bCs/>
              </w:rPr>
              <w:t>Faculty</w:t>
            </w:r>
          </w:p>
        </w:tc>
        <w:tc>
          <w:tcPr>
            <w:tcW w:w="1993" w:type="dxa"/>
          </w:tcPr>
          <w:p w14:paraId="42BEC272" w14:textId="579797B4" w:rsidR="005442C1" w:rsidRPr="002023E3" w:rsidRDefault="005442C1" w:rsidP="005442C1">
            <w:pPr>
              <w:rPr>
                <w:b/>
                <w:bCs/>
              </w:rPr>
            </w:pPr>
            <w:r>
              <w:rPr>
                <w:b/>
                <w:bCs/>
              </w:rPr>
              <w:t>Department/Unit</w:t>
            </w:r>
          </w:p>
        </w:tc>
        <w:tc>
          <w:tcPr>
            <w:tcW w:w="1248" w:type="dxa"/>
          </w:tcPr>
          <w:p w14:paraId="2B365C5E" w14:textId="6DA3B1AD" w:rsidR="005442C1" w:rsidRPr="002023E3" w:rsidRDefault="005442C1" w:rsidP="005442C1">
            <w:pPr>
              <w:rPr>
                <w:b/>
                <w:bCs/>
              </w:rPr>
            </w:pPr>
            <w:r>
              <w:rPr>
                <w:b/>
                <w:bCs/>
              </w:rPr>
              <w:t>Program Name</w:t>
            </w:r>
          </w:p>
        </w:tc>
        <w:tc>
          <w:tcPr>
            <w:tcW w:w="951" w:type="dxa"/>
          </w:tcPr>
          <w:p w14:paraId="5F824A87" w14:textId="3BE41928" w:rsidR="005442C1" w:rsidRPr="002023E3" w:rsidRDefault="005442C1" w:rsidP="005442C1">
            <w:pPr>
              <w:rPr>
                <w:b/>
                <w:bCs/>
              </w:rPr>
            </w:pPr>
            <w:r>
              <w:rPr>
                <w:b/>
                <w:bCs/>
              </w:rPr>
              <w:t>Degree Type</w:t>
            </w:r>
          </w:p>
        </w:tc>
        <w:tc>
          <w:tcPr>
            <w:tcW w:w="3774" w:type="dxa"/>
          </w:tcPr>
          <w:p w14:paraId="15ECE83C" w14:textId="71F6995B" w:rsidR="005442C1" w:rsidRDefault="005442C1" w:rsidP="005442C1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Description of Interactions, Similarities, Differences with Proposed Program  </w:t>
            </w:r>
          </w:p>
        </w:tc>
      </w:tr>
      <w:tr w:rsidR="005442C1" w14:paraId="4AD9AFF7" w14:textId="1EF3C8E8" w:rsidTr="00C70A11">
        <w:trPr>
          <w:trHeight w:val="181"/>
        </w:trPr>
        <w:tc>
          <w:tcPr>
            <w:tcW w:w="1634" w:type="dxa"/>
          </w:tcPr>
          <w:p w14:paraId="45C52EFE" w14:textId="77777777" w:rsidR="005442C1" w:rsidRDefault="005442C1" w:rsidP="005442C1"/>
        </w:tc>
        <w:tc>
          <w:tcPr>
            <w:tcW w:w="1993" w:type="dxa"/>
          </w:tcPr>
          <w:p w14:paraId="38A8B04C" w14:textId="77777777" w:rsidR="005442C1" w:rsidRDefault="005442C1" w:rsidP="005442C1"/>
        </w:tc>
        <w:tc>
          <w:tcPr>
            <w:tcW w:w="1248" w:type="dxa"/>
          </w:tcPr>
          <w:p w14:paraId="3A802E46" w14:textId="77777777" w:rsidR="005442C1" w:rsidRDefault="005442C1" w:rsidP="005442C1"/>
        </w:tc>
        <w:tc>
          <w:tcPr>
            <w:tcW w:w="951" w:type="dxa"/>
          </w:tcPr>
          <w:p w14:paraId="627C0506" w14:textId="77777777" w:rsidR="005442C1" w:rsidRDefault="005442C1" w:rsidP="005442C1"/>
        </w:tc>
        <w:tc>
          <w:tcPr>
            <w:tcW w:w="3774" w:type="dxa"/>
          </w:tcPr>
          <w:p w14:paraId="096F2B3A" w14:textId="77777777" w:rsidR="005442C1" w:rsidRDefault="005442C1" w:rsidP="005442C1"/>
        </w:tc>
      </w:tr>
      <w:tr w:rsidR="005442C1" w14:paraId="12A9B2DE" w14:textId="13AA596A" w:rsidTr="00C70A11">
        <w:trPr>
          <w:trHeight w:val="323"/>
        </w:trPr>
        <w:tc>
          <w:tcPr>
            <w:tcW w:w="1634" w:type="dxa"/>
          </w:tcPr>
          <w:p w14:paraId="1C406914" w14:textId="77777777" w:rsidR="005442C1" w:rsidRDefault="005442C1" w:rsidP="005442C1"/>
        </w:tc>
        <w:tc>
          <w:tcPr>
            <w:tcW w:w="1993" w:type="dxa"/>
          </w:tcPr>
          <w:p w14:paraId="6E0BEFA4" w14:textId="77777777" w:rsidR="005442C1" w:rsidRDefault="005442C1" w:rsidP="005442C1"/>
        </w:tc>
        <w:tc>
          <w:tcPr>
            <w:tcW w:w="1248" w:type="dxa"/>
          </w:tcPr>
          <w:p w14:paraId="5AF55C70" w14:textId="77777777" w:rsidR="005442C1" w:rsidRDefault="005442C1" w:rsidP="005442C1"/>
        </w:tc>
        <w:tc>
          <w:tcPr>
            <w:tcW w:w="951" w:type="dxa"/>
          </w:tcPr>
          <w:p w14:paraId="11E82A41" w14:textId="77777777" w:rsidR="005442C1" w:rsidRDefault="005442C1" w:rsidP="005442C1"/>
        </w:tc>
        <w:tc>
          <w:tcPr>
            <w:tcW w:w="3774" w:type="dxa"/>
          </w:tcPr>
          <w:p w14:paraId="0935018A" w14:textId="77777777" w:rsidR="005442C1" w:rsidRDefault="005442C1" w:rsidP="005442C1"/>
        </w:tc>
      </w:tr>
      <w:tr w:rsidR="005442C1" w14:paraId="7B6ADC93" w14:textId="3A38FF8E" w:rsidTr="00C70A11">
        <w:trPr>
          <w:trHeight w:val="315"/>
        </w:trPr>
        <w:tc>
          <w:tcPr>
            <w:tcW w:w="1634" w:type="dxa"/>
          </w:tcPr>
          <w:p w14:paraId="133FAB6B" w14:textId="77777777" w:rsidR="005442C1" w:rsidRDefault="005442C1" w:rsidP="005442C1"/>
        </w:tc>
        <w:tc>
          <w:tcPr>
            <w:tcW w:w="1993" w:type="dxa"/>
          </w:tcPr>
          <w:p w14:paraId="0C9FE744" w14:textId="77777777" w:rsidR="005442C1" w:rsidRDefault="005442C1" w:rsidP="005442C1"/>
        </w:tc>
        <w:tc>
          <w:tcPr>
            <w:tcW w:w="1248" w:type="dxa"/>
          </w:tcPr>
          <w:p w14:paraId="6D77C270" w14:textId="77777777" w:rsidR="005442C1" w:rsidRDefault="005442C1" w:rsidP="005442C1"/>
        </w:tc>
        <w:tc>
          <w:tcPr>
            <w:tcW w:w="951" w:type="dxa"/>
          </w:tcPr>
          <w:p w14:paraId="266B3F5F" w14:textId="77777777" w:rsidR="005442C1" w:rsidRDefault="005442C1" w:rsidP="005442C1"/>
        </w:tc>
        <w:tc>
          <w:tcPr>
            <w:tcW w:w="3774" w:type="dxa"/>
          </w:tcPr>
          <w:p w14:paraId="37B0C480" w14:textId="77777777" w:rsidR="005442C1" w:rsidRDefault="005442C1" w:rsidP="005442C1"/>
        </w:tc>
      </w:tr>
    </w:tbl>
    <w:p w14:paraId="09D02C11" w14:textId="77777777" w:rsidR="005442C1" w:rsidRPr="005442C1" w:rsidRDefault="005442C1" w:rsidP="005442C1">
      <w:pPr>
        <w:spacing w:after="120"/>
        <w:rPr>
          <w:b/>
          <w:bCs/>
        </w:rPr>
      </w:pPr>
    </w:p>
    <w:p w14:paraId="00F807FA" w14:textId="473BC303" w:rsidR="007E4287" w:rsidRDefault="007E4287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br w:type="page"/>
      </w:r>
    </w:p>
    <w:p w14:paraId="62A25367" w14:textId="3F39F8E6" w:rsidR="00816288" w:rsidRPr="00816288" w:rsidRDefault="00816288" w:rsidP="00511AC7">
      <w:pPr>
        <w:pStyle w:val="ListParagraph"/>
        <w:numPr>
          <w:ilvl w:val="0"/>
          <w:numId w:val="31"/>
        </w:numPr>
        <w:spacing w:after="120"/>
        <w:rPr>
          <w:b/>
          <w:bCs/>
          <w:lang w:val="en-US"/>
        </w:rPr>
      </w:pPr>
      <w:r w:rsidRPr="00816288">
        <w:rPr>
          <w:b/>
          <w:bCs/>
        </w:rPr>
        <w:lastRenderedPageBreak/>
        <w:t>Will a program be closed as a result of offering the new program? If there is no intention to close a similar program, please provide justification of the added value of this new program.</w:t>
      </w:r>
    </w:p>
    <w:p w14:paraId="20A0E304" w14:textId="77777777" w:rsidR="00816288" w:rsidRDefault="00816288" w:rsidP="00816288">
      <w:pPr>
        <w:spacing w:after="120"/>
        <w:rPr>
          <w:b/>
          <w:bCs/>
          <w:lang w:val="en-US"/>
        </w:rPr>
      </w:pPr>
    </w:p>
    <w:p w14:paraId="69ABB5BC" w14:textId="77777777" w:rsidR="00816288" w:rsidRPr="00816288" w:rsidRDefault="00816288" w:rsidP="00816288">
      <w:pPr>
        <w:spacing w:after="120"/>
        <w:rPr>
          <w:b/>
          <w:bCs/>
          <w:lang w:val="en-US"/>
        </w:rPr>
      </w:pPr>
    </w:p>
    <w:p w14:paraId="047C388F" w14:textId="26FD6898" w:rsidR="007E4287" w:rsidRPr="005442C1" w:rsidRDefault="007E4287" w:rsidP="00511AC7">
      <w:pPr>
        <w:pStyle w:val="ListParagraph"/>
        <w:numPr>
          <w:ilvl w:val="0"/>
          <w:numId w:val="31"/>
        </w:numPr>
        <w:spacing w:after="120"/>
        <w:rPr>
          <w:b/>
          <w:bCs/>
          <w:lang w:val="en-US"/>
        </w:rPr>
      </w:pPr>
      <w:r w:rsidRPr="005442C1">
        <w:rPr>
          <w:b/>
          <w:bCs/>
        </w:rPr>
        <w:t>On the table below, identify comparable programs in Ontario and their associated per term or annual tuition fee.</w:t>
      </w:r>
      <w:r w:rsidR="00030138">
        <w:rPr>
          <w:b/>
          <w:bCs/>
        </w:rPr>
        <w:t xml:space="preserve"> (Note comparable </w:t>
      </w:r>
      <w:r w:rsidR="0056642D">
        <w:rPr>
          <w:b/>
          <w:bCs/>
        </w:rPr>
        <w:t xml:space="preserve">programs </w:t>
      </w:r>
      <w:r w:rsidR="0056642D" w:rsidRPr="005442C1">
        <w:rPr>
          <w:b/>
          <w:bCs/>
        </w:rPr>
        <w:t>may</w:t>
      </w:r>
      <w:r w:rsidR="00825810">
        <w:rPr>
          <w:b/>
          <w:bCs/>
        </w:rPr>
        <w:t xml:space="preserve"> go by different names. </w:t>
      </w:r>
      <w:r w:rsidRPr="005442C1">
        <w:rPr>
          <w:b/>
          <w:bCs/>
        </w:rPr>
        <w:t>Include more rows if needed)</w:t>
      </w:r>
    </w:p>
    <w:p w14:paraId="2C926FFC" w14:textId="77777777" w:rsidR="007E4287" w:rsidRDefault="007E4287" w:rsidP="007E4287">
      <w:pPr>
        <w:pStyle w:val="ListParagraph"/>
      </w:pPr>
    </w:p>
    <w:p w14:paraId="08DEEC91" w14:textId="77777777" w:rsidR="007E4287" w:rsidRPr="002E3089" w:rsidRDefault="007E4287" w:rsidP="007E4287">
      <w:pPr>
        <w:pStyle w:val="ListParagraph"/>
        <w:spacing w:after="120"/>
      </w:pPr>
    </w:p>
    <w:tbl>
      <w:tblPr>
        <w:tblStyle w:val="TableGrid"/>
        <w:tblW w:w="8126" w:type="dxa"/>
        <w:tblInd w:w="704" w:type="dxa"/>
        <w:tblLook w:val="04A0" w:firstRow="1" w:lastRow="0" w:firstColumn="1" w:lastColumn="0" w:noHBand="0" w:noVBand="1"/>
      </w:tblPr>
      <w:tblGrid>
        <w:gridCol w:w="1901"/>
        <w:gridCol w:w="2455"/>
        <w:gridCol w:w="1210"/>
        <w:gridCol w:w="2560"/>
      </w:tblGrid>
      <w:tr w:rsidR="007E4287" w14:paraId="42C0B436" w14:textId="77777777" w:rsidTr="007E4287">
        <w:trPr>
          <w:trHeight w:val="204"/>
        </w:trPr>
        <w:tc>
          <w:tcPr>
            <w:tcW w:w="1901" w:type="dxa"/>
          </w:tcPr>
          <w:p w14:paraId="6B263E3B" w14:textId="77777777" w:rsidR="007E4287" w:rsidRPr="002023E3" w:rsidRDefault="007E4287" w:rsidP="0093398D">
            <w:pPr>
              <w:rPr>
                <w:b/>
                <w:bCs/>
              </w:rPr>
            </w:pPr>
            <w:r w:rsidRPr="002023E3">
              <w:rPr>
                <w:b/>
                <w:bCs/>
              </w:rPr>
              <w:t>Institution</w:t>
            </w:r>
          </w:p>
        </w:tc>
        <w:tc>
          <w:tcPr>
            <w:tcW w:w="2455" w:type="dxa"/>
          </w:tcPr>
          <w:p w14:paraId="352E492E" w14:textId="77777777" w:rsidR="007E4287" w:rsidRPr="002023E3" w:rsidRDefault="007E4287" w:rsidP="0093398D">
            <w:pPr>
              <w:rPr>
                <w:b/>
                <w:bCs/>
              </w:rPr>
            </w:pPr>
            <w:r w:rsidRPr="002023E3">
              <w:rPr>
                <w:b/>
                <w:bCs/>
              </w:rPr>
              <w:t>Degree offered</w:t>
            </w:r>
          </w:p>
        </w:tc>
        <w:tc>
          <w:tcPr>
            <w:tcW w:w="1210" w:type="dxa"/>
          </w:tcPr>
          <w:p w14:paraId="4BBA4B58" w14:textId="77777777" w:rsidR="007E4287" w:rsidRPr="002023E3" w:rsidRDefault="007E4287" w:rsidP="0093398D">
            <w:pPr>
              <w:rPr>
                <w:b/>
                <w:bCs/>
              </w:rPr>
            </w:pPr>
            <w:r>
              <w:rPr>
                <w:b/>
                <w:bCs/>
              </w:rPr>
              <w:t>Program Length</w:t>
            </w:r>
          </w:p>
        </w:tc>
        <w:tc>
          <w:tcPr>
            <w:tcW w:w="2560" w:type="dxa"/>
          </w:tcPr>
          <w:p w14:paraId="44E93C72" w14:textId="77777777" w:rsidR="007E4287" w:rsidRPr="002023E3" w:rsidRDefault="007E4287" w:rsidP="0093398D">
            <w:pPr>
              <w:rPr>
                <w:b/>
                <w:bCs/>
              </w:rPr>
            </w:pPr>
            <w:r w:rsidRPr="002023E3">
              <w:rPr>
                <w:b/>
                <w:bCs/>
              </w:rPr>
              <w:t>Tuition</w:t>
            </w:r>
            <w:r>
              <w:rPr>
                <w:b/>
                <w:bCs/>
              </w:rPr>
              <w:t xml:space="preserve"> (indicate if per term or annual)</w:t>
            </w:r>
          </w:p>
        </w:tc>
      </w:tr>
      <w:tr w:rsidR="007E4287" w14:paraId="5334E4DD" w14:textId="77777777" w:rsidTr="007E4287">
        <w:trPr>
          <w:trHeight w:val="193"/>
        </w:trPr>
        <w:tc>
          <w:tcPr>
            <w:tcW w:w="1901" w:type="dxa"/>
          </w:tcPr>
          <w:p w14:paraId="75CE4A70" w14:textId="77777777" w:rsidR="007E4287" w:rsidRDefault="007E4287" w:rsidP="0093398D"/>
        </w:tc>
        <w:tc>
          <w:tcPr>
            <w:tcW w:w="2455" w:type="dxa"/>
          </w:tcPr>
          <w:p w14:paraId="060AAE31" w14:textId="77777777" w:rsidR="007E4287" w:rsidRDefault="007E4287" w:rsidP="0093398D"/>
        </w:tc>
        <w:tc>
          <w:tcPr>
            <w:tcW w:w="1210" w:type="dxa"/>
          </w:tcPr>
          <w:p w14:paraId="62C938E2" w14:textId="77777777" w:rsidR="007E4287" w:rsidRDefault="007E4287" w:rsidP="0093398D"/>
        </w:tc>
        <w:tc>
          <w:tcPr>
            <w:tcW w:w="2560" w:type="dxa"/>
          </w:tcPr>
          <w:p w14:paraId="5C9820F3" w14:textId="77777777" w:rsidR="007E4287" w:rsidRDefault="007E4287" w:rsidP="0093398D"/>
        </w:tc>
      </w:tr>
      <w:tr w:rsidR="007E4287" w14:paraId="3B3BC9D8" w14:textId="77777777" w:rsidTr="007E4287">
        <w:trPr>
          <w:trHeight w:val="343"/>
        </w:trPr>
        <w:tc>
          <w:tcPr>
            <w:tcW w:w="1901" w:type="dxa"/>
          </w:tcPr>
          <w:p w14:paraId="2F3CE347" w14:textId="77777777" w:rsidR="007E4287" w:rsidRDefault="007E4287" w:rsidP="0093398D"/>
        </w:tc>
        <w:tc>
          <w:tcPr>
            <w:tcW w:w="2455" w:type="dxa"/>
          </w:tcPr>
          <w:p w14:paraId="4DE7F156" w14:textId="77777777" w:rsidR="007E4287" w:rsidRDefault="007E4287" w:rsidP="0093398D"/>
        </w:tc>
        <w:tc>
          <w:tcPr>
            <w:tcW w:w="1210" w:type="dxa"/>
          </w:tcPr>
          <w:p w14:paraId="56224236" w14:textId="77777777" w:rsidR="007E4287" w:rsidRDefault="007E4287" w:rsidP="0093398D"/>
        </w:tc>
        <w:tc>
          <w:tcPr>
            <w:tcW w:w="2560" w:type="dxa"/>
          </w:tcPr>
          <w:p w14:paraId="7B5306E0" w14:textId="77777777" w:rsidR="007E4287" w:rsidRDefault="007E4287" w:rsidP="0093398D"/>
        </w:tc>
      </w:tr>
      <w:tr w:rsidR="007E4287" w14:paraId="7A3BA2FB" w14:textId="77777777" w:rsidTr="007E4287">
        <w:trPr>
          <w:trHeight w:val="336"/>
        </w:trPr>
        <w:tc>
          <w:tcPr>
            <w:tcW w:w="1901" w:type="dxa"/>
          </w:tcPr>
          <w:p w14:paraId="7FBB30B7" w14:textId="77777777" w:rsidR="007E4287" w:rsidRDefault="007E4287" w:rsidP="0093398D"/>
        </w:tc>
        <w:tc>
          <w:tcPr>
            <w:tcW w:w="2455" w:type="dxa"/>
          </w:tcPr>
          <w:p w14:paraId="4B48E719" w14:textId="77777777" w:rsidR="007E4287" w:rsidRDefault="007E4287" w:rsidP="0093398D"/>
        </w:tc>
        <w:tc>
          <w:tcPr>
            <w:tcW w:w="1210" w:type="dxa"/>
          </w:tcPr>
          <w:p w14:paraId="46D6856B" w14:textId="77777777" w:rsidR="007E4287" w:rsidRDefault="007E4287" w:rsidP="0093398D"/>
        </w:tc>
        <w:tc>
          <w:tcPr>
            <w:tcW w:w="2560" w:type="dxa"/>
          </w:tcPr>
          <w:p w14:paraId="2EC943D2" w14:textId="77777777" w:rsidR="007E4287" w:rsidRDefault="007E4287" w:rsidP="0093398D"/>
        </w:tc>
      </w:tr>
    </w:tbl>
    <w:p w14:paraId="5CE87343" w14:textId="77777777" w:rsidR="007E4287" w:rsidRPr="002E3089" w:rsidRDefault="007E4287" w:rsidP="007E4287"/>
    <w:p w14:paraId="7524AD1D" w14:textId="77777777" w:rsidR="00E57203" w:rsidRDefault="00E57203" w:rsidP="00E57203">
      <w:pPr>
        <w:pStyle w:val="ListParagraph"/>
        <w:spacing w:after="120"/>
        <w:ind w:left="562"/>
        <w:rPr>
          <w:b/>
          <w:bCs/>
        </w:rPr>
      </w:pPr>
    </w:p>
    <w:p w14:paraId="723A2840" w14:textId="77777777" w:rsidR="00E57203" w:rsidRPr="00E57203" w:rsidRDefault="00E57203" w:rsidP="00E57203">
      <w:pPr>
        <w:pStyle w:val="ListParagraph"/>
        <w:spacing w:after="120"/>
        <w:ind w:left="562"/>
        <w:rPr>
          <w:b/>
          <w:bCs/>
          <w:lang w:val="en-US"/>
        </w:rPr>
      </w:pPr>
    </w:p>
    <w:bookmarkEnd w:id="6"/>
    <w:p w14:paraId="2AA15918" w14:textId="6FA84C04" w:rsidR="00761D9C" w:rsidRPr="00F07E87" w:rsidRDefault="00C11F9D" w:rsidP="00511AC7">
      <w:pPr>
        <w:pStyle w:val="ListParagraph"/>
        <w:numPr>
          <w:ilvl w:val="0"/>
          <w:numId w:val="31"/>
        </w:numPr>
        <w:spacing w:after="160" w:line="278" w:lineRule="auto"/>
        <w:rPr>
          <w:b/>
          <w:bCs/>
          <w:lang w:val="en-US"/>
        </w:rPr>
      </w:pPr>
      <w:r w:rsidRPr="00C11F9D">
        <w:rPr>
          <w:b/>
          <w:bCs/>
          <w:lang w:val="en-US"/>
        </w:rPr>
        <w:t>What is the proposed start date of the program? Are there any accreditation deadlines</w:t>
      </w:r>
      <w:r>
        <w:rPr>
          <w:b/>
          <w:bCs/>
          <w:lang w:val="en-US"/>
        </w:rPr>
        <w:t>?</w:t>
      </w:r>
      <w:r w:rsidRPr="00C11F9D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I</w:t>
      </w:r>
      <w:r w:rsidRPr="00C11F9D">
        <w:rPr>
          <w:b/>
          <w:bCs/>
          <w:lang w:val="en-US"/>
        </w:rPr>
        <w:t>f so</w:t>
      </w:r>
      <w:r>
        <w:rPr>
          <w:b/>
          <w:bCs/>
          <w:lang w:val="en-US"/>
        </w:rPr>
        <w:t>,</w:t>
      </w:r>
      <w:r w:rsidRPr="00C11F9D">
        <w:rPr>
          <w:b/>
          <w:bCs/>
          <w:lang w:val="en-US"/>
        </w:rPr>
        <w:t xml:space="preserve"> please describe</w:t>
      </w:r>
      <w:r>
        <w:rPr>
          <w:b/>
          <w:bCs/>
          <w:lang w:val="en-US"/>
        </w:rPr>
        <w:t>.</w:t>
      </w:r>
      <w:r w:rsidR="00761D9C" w:rsidRPr="00F07E87">
        <w:rPr>
          <w:b/>
          <w:bCs/>
          <w:lang w:val="en-US"/>
        </w:rPr>
        <w:t xml:space="preserve"> </w:t>
      </w:r>
    </w:p>
    <w:p w14:paraId="3E94D594" w14:textId="23E14A9D" w:rsidR="000B7332" w:rsidRPr="002E3089" w:rsidRDefault="000B7332" w:rsidP="000B7332">
      <w:pPr>
        <w:pStyle w:val="Heading3"/>
      </w:pPr>
      <w:r w:rsidRPr="002E3089">
        <w:t>Signature</w:t>
      </w:r>
      <w:r w:rsidR="00C519E3">
        <w:br/>
      </w:r>
    </w:p>
    <w:p w14:paraId="6AD0AF67" w14:textId="308A176A" w:rsidR="00160894" w:rsidRPr="002E3089" w:rsidRDefault="00160894" w:rsidP="000B7332">
      <w:r w:rsidRPr="002E3089">
        <w:rPr>
          <w:b/>
          <w:bCs/>
        </w:rPr>
        <w:t xml:space="preserve">Name </w:t>
      </w:r>
      <w:r w:rsidR="00187A47">
        <w:rPr>
          <w:b/>
          <w:bCs/>
        </w:rPr>
        <w:t>of Dean/Princip</w:t>
      </w:r>
      <w:r w:rsidR="00D01CEB">
        <w:rPr>
          <w:b/>
          <w:bCs/>
        </w:rPr>
        <w:t>al</w:t>
      </w:r>
      <w:r w:rsidR="001F0E19">
        <w:rPr>
          <w:b/>
          <w:bCs/>
        </w:rPr>
        <w:t>:</w:t>
      </w:r>
    </w:p>
    <w:p w14:paraId="2D417C9C" w14:textId="2C36B28C" w:rsidR="00160894" w:rsidRPr="002E3089" w:rsidRDefault="00160894" w:rsidP="000B7332">
      <w:r w:rsidRPr="002E3089">
        <w:rPr>
          <w:b/>
          <w:bCs/>
        </w:rPr>
        <w:t>Signature</w:t>
      </w:r>
      <w:r w:rsidRPr="002E3089">
        <w:t xml:space="preserve">: </w:t>
      </w:r>
    </w:p>
    <w:p w14:paraId="445641F1" w14:textId="49A2122E" w:rsidR="00160894" w:rsidRPr="002E3089" w:rsidRDefault="00160894" w:rsidP="000B7332">
      <w:r w:rsidRPr="002E3089">
        <w:rPr>
          <w:b/>
          <w:bCs/>
        </w:rPr>
        <w:t>Date</w:t>
      </w:r>
      <w:r w:rsidRPr="002E3089">
        <w:t xml:space="preserve">: </w:t>
      </w:r>
    </w:p>
    <w:p w14:paraId="10DDED40" w14:textId="5AD50136" w:rsidR="002924D3" w:rsidRPr="002E3089" w:rsidRDefault="002924D3" w:rsidP="002924D3"/>
    <w:sectPr w:rsidR="002924D3" w:rsidRPr="002E3089" w:rsidSect="00D51587">
      <w:footerReference w:type="default" r:id="rId12"/>
      <w:type w:val="continuous"/>
      <w:pgSz w:w="12240" w:h="15840" w:code="1"/>
      <w:pgMar w:top="1440" w:right="1440" w:bottom="1440" w:left="1440" w:header="709" w:footer="5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2C42F" w14:textId="77777777" w:rsidR="007559FB" w:rsidRDefault="007559FB" w:rsidP="00D55C28">
      <w:pPr>
        <w:spacing w:after="0" w:line="240" w:lineRule="auto"/>
      </w:pPr>
      <w:r>
        <w:separator/>
      </w:r>
    </w:p>
  </w:endnote>
  <w:endnote w:type="continuationSeparator" w:id="0">
    <w:p w14:paraId="10BC10DB" w14:textId="77777777" w:rsidR="007559FB" w:rsidRDefault="007559FB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604020202020204"/>
    <w:charset w:val="00"/>
    <w:family w:val="swiss"/>
    <w:pitch w:val="variable"/>
    <w:sig w:usb0="A00002EF" w:usb1="5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703050203000203"/>
    <w:charset w:val="00"/>
    <w:family w:val="swiss"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3D455" w14:textId="1A747045" w:rsidR="00AF7BFD" w:rsidRPr="00B23A3D" w:rsidRDefault="00A015B5" w:rsidP="0064658C">
    <w:pPr>
      <w:pStyle w:val="Footer"/>
      <w:rPr>
        <w:color w:val="686361" w:themeColor="accent2"/>
      </w:rPr>
    </w:pPr>
    <w:r w:rsidRPr="00381A08">
      <w:rPr>
        <w:noProof/>
        <w:color w:val="A5A09E" w:themeColor="accent2" w:themeTint="99"/>
      </w:rPr>
      <w:drawing>
        <wp:anchor distT="0" distB="0" distL="114300" distR="114300" simplePos="0" relativeHeight="251658241" behindDoc="0" locked="0" layoutInCell="1" allowOverlap="0" wp14:anchorId="4E94010E" wp14:editId="798B367F">
          <wp:simplePos x="0" y="0"/>
          <wp:positionH relativeFrom="rightMargin">
            <wp:align>left</wp:align>
          </wp:positionH>
          <wp:positionV relativeFrom="page">
            <wp:posOffset>9679305</wp:posOffset>
          </wp:positionV>
          <wp:extent cx="701675" cy="154305"/>
          <wp:effectExtent l="0" t="0" r="3175" b="0"/>
          <wp:wrapSquare wrapText="bothSides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154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0BF" w:rsidRPr="00381A08">
      <w:rPr>
        <w:noProof/>
        <w:color w:val="A5A09E" w:themeColor="accent2" w:themeTint="99"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5FDD6D5A" wp14:editId="21357389">
              <wp:simplePos x="0" y="0"/>
              <wp:positionH relativeFrom="page">
                <wp:posOffset>-152400</wp:posOffset>
              </wp:positionH>
              <wp:positionV relativeFrom="page">
                <wp:posOffset>10001250</wp:posOffset>
              </wp:positionV>
              <wp:extent cx="7924800" cy="6477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6477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rect id="Rectangle 1" style="position:absolute;margin-left:-12pt;margin-top:787.5pt;width:624pt;height:5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o:allowoverlap="f" fillcolor="#e13446" stroked="f" strokeweight="1pt" w14:anchorId="36E43E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">
              <w10:wrap anchorx="page" anchory="page"/>
              <w10:anchorlock/>
            </v:rect>
          </w:pict>
        </mc:Fallback>
      </mc:AlternateContent>
    </w:r>
    <w:r w:rsidR="00DA3DD3">
      <w:rPr>
        <w:color w:val="686361" w:themeColor="accent2"/>
      </w:rPr>
      <w:t>Template Version –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867F7" w14:textId="77777777" w:rsidR="007559FB" w:rsidRDefault="007559FB" w:rsidP="00D55C28">
      <w:pPr>
        <w:spacing w:after="0" w:line="240" w:lineRule="auto"/>
      </w:pPr>
      <w:r>
        <w:separator/>
      </w:r>
    </w:p>
  </w:footnote>
  <w:footnote w:type="continuationSeparator" w:id="0">
    <w:p w14:paraId="710C1090" w14:textId="77777777" w:rsidR="007559FB" w:rsidRDefault="007559FB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.9pt;height:19.9pt" o:bullet="t">
        <v:imagedata r:id="rId1" o:title="york arrow"/>
      </v:shape>
    </w:pict>
  </w:numPicBullet>
  <w:numPicBullet w:numPicBulletId="1">
    <w:pict>
      <v:shape id="_x0000_i1026" type="#_x0000_t75" style="width:41.35pt;height:56.7pt" o:bullet="t">
        <v:imagedata r:id="rId2" o:title="ArrwFo_sw_rgb_x0"/>
      </v:shape>
    </w:pict>
  </w:numPicBullet>
  <w:abstractNum w:abstractNumId="0" w15:restartNumberingAfterBreak="0">
    <w:nsid w:val="002B2D1F"/>
    <w:multiLevelType w:val="multilevel"/>
    <w:tmpl w:val="34921CC2"/>
    <w:lvl w:ilvl="0">
      <w:start w:val="3"/>
      <w:numFmt w:val="decimal"/>
      <w:lvlText w:val="%1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1" w15:restartNumberingAfterBreak="0">
    <w:nsid w:val="05210384"/>
    <w:multiLevelType w:val="hybridMultilevel"/>
    <w:tmpl w:val="5AAC0AE2"/>
    <w:lvl w:ilvl="0" w:tplc="C2EEBDBC">
      <w:start w:val="1"/>
      <w:numFmt w:val="decimal"/>
      <w:lvlText w:val="8.%1"/>
      <w:lvlJc w:val="left"/>
      <w:pPr>
        <w:ind w:left="720" w:hanging="360"/>
      </w:pPr>
      <w:rPr>
        <w:rFonts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7810"/>
    <w:multiLevelType w:val="hybridMultilevel"/>
    <w:tmpl w:val="8F7C23B8"/>
    <w:lvl w:ilvl="0" w:tplc="E580EB8A">
      <w:numFmt w:val="bullet"/>
      <w:lvlText w:val="•"/>
      <w:lvlJc w:val="left"/>
      <w:pPr>
        <w:ind w:left="720" w:hanging="360"/>
      </w:pPr>
      <w:rPr>
        <w:rFonts w:ascii="IBM Plex Sans" w:eastAsia="Times New Roman" w:hAnsi="IBM Plex San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74D8E"/>
    <w:multiLevelType w:val="hybridMultilevel"/>
    <w:tmpl w:val="3BC6713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37161"/>
    <w:multiLevelType w:val="hybridMultilevel"/>
    <w:tmpl w:val="964081D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91303"/>
    <w:multiLevelType w:val="hybridMultilevel"/>
    <w:tmpl w:val="B3147862"/>
    <w:lvl w:ilvl="0" w:tplc="44E46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7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E4AA3"/>
    <w:multiLevelType w:val="hybridMultilevel"/>
    <w:tmpl w:val="CD0CF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05A26"/>
    <w:multiLevelType w:val="hybridMultilevel"/>
    <w:tmpl w:val="1D2EF606"/>
    <w:lvl w:ilvl="0" w:tplc="BB96EC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B75DA"/>
    <w:multiLevelType w:val="hybridMultilevel"/>
    <w:tmpl w:val="CA442E46"/>
    <w:lvl w:ilvl="0" w:tplc="FDD46452">
      <w:start w:val="1"/>
      <w:numFmt w:val="decimal"/>
      <w:lvlText w:val="6.1.%1"/>
      <w:lvlJc w:val="left"/>
      <w:pPr>
        <w:ind w:left="720" w:hanging="360"/>
      </w:pPr>
      <w:rPr>
        <w:rFonts w:hint="default"/>
        <w:b/>
        <w:bCs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051B0"/>
    <w:multiLevelType w:val="hybridMultilevel"/>
    <w:tmpl w:val="964081D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95679"/>
    <w:multiLevelType w:val="hybridMultilevel"/>
    <w:tmpl w:val="8182CD5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04178"/>
    <w:multiLevelType w:val="hybridMultilevel"/>
    <w:tmpl w:val="A4B89C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73997"/>
    <w:multiLevelType w:val="hybridMultilevel"/>
    <w:tmpl w:val="717C40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01F54"/>
    <w:multiLevelType w:val="hybridMultilevel"/>
    <w:tmpl w:val="25F0BFFE"/>
    <w:lvl w:ilvl="0" w:tplc="869224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0044F"/>
    <w:multiLevelType w:val="hybridMultilevel"/>
    <w:tmpl w:val="FF948EDA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9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1A6833"/>
    <w:multiLevelType w:val="multilevel"/>
    <w:tmpl w:val="34921C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C75859"/>
    <w:multiLevelType w:val="multilevel"/>
    <w:tmpl w:val="9988A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EC4704"/>
    <w:multiLevelType w:val="hybridMultilevel"/>
    <w:tmpl w:val="2F24C57C"/>
    <w:lvl w:ilvl="0" w:tplc="869224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9653B"/>
    <w:multiLevelType w:val="multilevel"/>
    <w:tmpl w:val="C17063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8216B19"/>
    <w:multiLevelType w:val="multilevel"/>
    <w:tmpl w:val="76806A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E822C7"/>
    <w:multiLevelType w:val="hybridMultilevel"/>
    <w:tmpl w:val="B8762300"/>
    <w:lvl w:ilvl="0" w:tplc="B05680E0">
      <w:start w:val="1"/>
      <w:numFmt w:val="decimal"/>
      <w:lvlText w:val="6.3.%1"/>
      <w:lvlJc w:val="left"/>
      <w:pPr>
        <w:ind w:left="720" w:hanging="360"/>
      </w:pPr>
      <w:rPr>
        <w:rFonts w:hint="default"/>
        <w:b/>
        <w:bCs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10152C"/>
    <w:multiLevelType w:val="hybridMultilevel"/>
    <w:tmpl w:val="5DCE1A72"/>
    <w:lvl w:ilvl="0" w:tplc="E1F4D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13446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F531B6"/>
    <w:multiLevelType w:val="multilevel"/>
    <w:tmpl w:val="75FCAD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4519FA"/>
    <w:multiLevelType w:val="hybridMultilevel"/>
    <w:tmpl w:val="ABB8328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243B62"/>
    <w:multiLevelType w:val="hybridMultilevel"/>
    <w:tmpl w:val="CF7C3E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191A15"/>
    <w:multiLevelType w:val="hybridMultilevel"/>
    <w:tmpl w:val="B0C4E4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1E5102"/>
    <w:multiLevelType w:val="hybridMultilevel"/>
    <w:tmpl w:val="DCF4398C"/>
    <w:lvl w:ilvl="0" w:tplc="0CDE01FA">
      <w:start w:val="1"/>
      <w:numFmt w:val="decimal"/>
      <w:lvlText w:val="%1."/>
      <w:lvlJc w:val="left"/>
      <w:pPr>
        <w:ind w:left="1020" w:hanging="360"/>
      </w:pPr>
    </w:lvl>
    <w:lvl w:ilvl="1" w:tplc="1804D366">
      <w:start w:val="1"/>
      <w:numFmt w:val="decimal"/>
      <w:lvlText w:val="%2."/>
      <w:lvlJc w:val="left"/>
      <w:pPr>
        <w:ind w:left="1020" w:hanging="360"/>
      </w:pPr>
    </w:lvl>
    <w:lvl w:ilvl="2" w:tplc="6FE2D37E">
      <w:start w:val="1"/>
      <w:numFmt w:val="decimal"/>
      <w:lvlText w:val="%3."/>
      <w:lvlJc w:val="left"/>
      <w:pPr>
        <w:ind w:left="1020" w:hanging="360"/>
      </w:pPr>
    </w:lvl>
    <w:lvl w:ilvl="3" w:tplc="46C8F5B2">
      <w:start w:val="1"/>
      <w:numFmt w:val="decimal"/>
      <w:lvlText w:val="%4."/>
      <w:lvlJc w:val="left"/>
      <w:pPr>
        <w:ind w:left="1020" w:hanging="360"/>
      </w:pPr>
    </w:lvl>
    <w:lvl w:ilvl="4" w:tplc="792C07D6">
      <w:start w:val="1"/>
      <w:numFmt w:val="decimal"/>
      <w:lvlText w:val="%5."/>
      <w:lvlJc w:val="left"/>
      <w:pPr>
        <w:ind w:left="1020" w:hanging="360"/>
      </w:pPr>
    </w:lvl>
    <w:lvl w:ilvl="5" w:tplc="03566AE4">
      <w:start w:val="1"/>
      <w:numFmt w:val="decimal"/>
      <w:lvlText w:val="%6."/>
      <w:lvlJc w:val="left"/>
      <w:pPr>
        <w:ind w:left="1020" w:hanging="360"/>
      </w:pPr>
    </w:lvl>
    <w:lvl w:ilvl="6" w:tplc="162AAD7E">
      <w:start w:val="1"/>
      <w:numFmt w:val="decimal"/>
      <w:lvlText w:val="%7."/>
      <w:lvlJc w:val="left"/>
      <w:pPr>
        <w:ind w:left="1020" w:hanging="360"/>
      </w:pPr>
    </w:lvl>
    <w:lvl w:ilvl="7" w:tplc="3AB82D5C">
      <w:start w:val="1"/>
      <w:numFmt w:val="decimal"/>
      <w:lvlText w:val="%8."/>
      <w:lvlJc w:val="left"/>
      <w:pPr>
        <w:ind w:left="1020" w:hanging="360"/>
      </w:pPr>
    </w:lvl>
    <w:lvl w:ilvl="8" w:tplc="9DA68B70">
      <w:start w:val="1"/>
      <w:numFmt w:val="decimal"/>
      <w:lvlText w:val="%9."/>
      <w:lvlJc w:val="left"/>
      <w:pPr>
        <w:ind w:left="1020" w:hanging="360"/>
      </w:pPr>
    </w:lvl>
  </w:abstractNum>
  <w:abstractNum w:abstractNumId="34" w15:restartNumberingAfterBreak="0">
    <w:nsid w:val="5754040F"/>
    <w:multiLevelType w:val="multilevel"/>
    <w:tmpl w:val="C17063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7D42920"/>
    <w:multiLevelType w:val="hybridMultilevel"/>
    <w:tmpl w:val="D3E80DEC"/>
    <w:lvl w:ilvl="0" w:tplc="E580EB8A">
      <w:numFmt w:val="bullet"/>
      <w:lvlText w:val="•"/>
      <w:lvlJc w:val="left"/>
      <w:pPr>
        <w:ind w:left="360" w:hanging="360"/>
      </w:pPr>
      <w:rPr>
        <w:rFonts w:ascii="IBM Plex Sans" w:eastAsia="Times New Roman" w:hAnsi="IBM Plex San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831115F"/>
    <w:multiLevelType w:val="hybridMultilevel"/>
    <w:tmpl w:val="D45EB14E"/>
    <w:lvl w:ilvl="0" w:tplc="10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5C0A330A"/>
    <w:multiLevelType w:val="hybridMultilevel"/>
    <w:tmpl w:val="90105BF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39" w15:restartNumberingAfterBreak="0">
    <w:nsid w:val="5F92230D"/>
    <w:multiLevelType w:val="multilevel"/>
    <w:tmpl w:val="360CCF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093330A"/>
    <w:multiLevelType w:val="hybridMultilevel"/>
    <w:tmpl w:val="780284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5043B"/>
    <w:multiLevelType w:val="hybridMultilevel"/>
    <w:tmpl w:val="37226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475E57"/>
    <w:multiLevelType w:val="multilevel"/>
    <w:tmpl w:val="AE8255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4DA4192"/>
    <w:multiLevelType w:val="multilevel"/>
    <w:tmpl w:val="C42A367C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81535F1"/>
    <w:multiLevelType w:val="multilevel"/>
    <w:tmpl w:val="A7C0F2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A260CF2"/>
    <w:multiLevelType w:val="hybridMultilevel"/>
    <w:tmpl w:val="0122F0EE"/>
    <w:lvl w:ilvl="0" w:tplc="6FF2285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E13446" w:themeColor="accent1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276686C"/>
    <w:multiLevelType w:val="multilevel"/>
    <w:tmpl w:val="E098DF1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6.2.%3"/>
      <w:lvlJc w:val="left"/>
      <w:pPr>
        <w:ind w:left="360" w:hanging="36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6B37899"/>
    <w:multiLevelType w:val="multilevel"/>
    <w:tmpl w:val="17A0BE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B595A76"/>
    <w:multiLevelType w:val="hybridMultilevel"/>
    <w:tmpl w:val="F8AA3376"/>
    <w:lvl w:ilvl="0" w:tplc="E1F4D1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13446" w:themeColor="accent1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FCE5D0A"/>
    <w:multiLevelType w:val="hybridMultilevel"/>
    <w:tmpl w:val="A87C1FB0"/>
    <w:lvl w:ilvl="0" w:tplc="44E465BC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C00000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874607442">
    <w:abstractNumId w:val="38"/>
  </w:num>
  <w:num w:numId="2" w16cid:durableId="1892229459">
    <w:abstractNumId w:val="6"/>
  </w:num>
  <w:num w:numId="3" w16cid:durableId="630935992">
    <w:abstractNumId w:val="47"/>
  </w:num>
  <w:num w:numId="4" w16cid:durableId="1221214502">
    <w:abstractNumId w:val="24"/>
  </w:num>
  <w:num w:numId="5" w16cid:durableId="9574520">
    <w:abstractNumId w:val="43"/>
  </w:num>
  <w:num w:numId="6" w16cid:durableId="1752660546">
    <w:abstractNumId w:val="0"/>
  </w:num>
  <w:num w:numId="7" w16cid:durableId="248272080">
    <w:abstractNumId w:val="36"/>
  </w:num>
  <w:num w:numId="8" w16cid:durableId="1041629411">
    <w:abstractNumId w:val="39"/>
  </w:num>
  <w:num w:numId="9" w16cid:durableId="2049525715">
    <w:abstractNumId w:val="21"/>
  </w:num>
  <w:num w:numId="10" w16cid:durableId="861626706">
    <w:abstractNumId w:val="11"/>
  </w:num>
  <w:num w:numId="11" w16cid:durableId="1070689479">
    <w:abstractNumId w:val="25"/>
  </w:num>
  <w:num w:numId="12" w16cid:durableId="812715691">
    <w:abstractNumId w:val="28"/>
  </w:num>
  <w:num w:numId="13" w16cid:durableId="801264338">
    <w:abstractNumId w:val="1"/>
  </w:num>
  <w:num w:numId="14" w16cid:durableId="205602772">
    <w:abstractNumId w:val="50"/>
  </w:num>
  <w:num w:numId="15" w16cid:durableId="3093362">
    <w:abstractNumId w:val="16"/>
  </w:num>
  <w:num w:numId="16" w16cid:durableId="1318681966">
    <w:abstractNumId w:val="49"/>
  </w:num>
  <w:num w:numId="17" w16cid:durableId="163937394">
    <w:abstractNumId w:val="34"/>
  </w:num>
  <w:num w:numId="18" w16cid:durableId="79864288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9545568">
    <w:abstractNumId w:val="20"/>
  </w:num>
  <w:num w:numId="20" w16cid:durableId="1531643440">
    <w:abstractNumId w:val="48"/>
  </w:num>
  <w:num w:numId="21" w16cid:durableId="1790203188">
    <w:abstractNumId w:val="44"/>
  </w:num>
  <w:num w:numId="22" w16cid:durableId="1713647347">
    <w:abstractNumId w:val="42"/>
  </w:num>
  <w:num w:numId="23" w16cid:durableId="720329645">
    <w:abstractNumId w:val="23"/>
  </w:num>
  <w:num w:numId="24" w16cid:durableId="636035758">
    <w:abstractNumId w:val="15"/>
  </w:num>
  <w:num w:numId="25" w16cid:durableId="48847186">
    <w:abstractNumId w:val="5"/>
  </w:num>
  <w:num w:numId="26" w16cid:durableId="2076465278">
    <w:abstractNumId w:val="27"/>
  </w:num>
  <w:num w:numId="27" w16cid:durableId="1213469679">
    <w:abstractNumId w:val="46"/>
  </w:num>
  <w:num w:numId="28" w16cid:durableId="1619949929">
    <w:abstractNumId w:val="27"/>
  </w:num>
  <w:num w:numId="29" w16cid:durableId="206650847">
    <w:abstractNumId w:val="40"/>
  </w:num>
  <w:num w:numId="30" w16cid:durableId="1094202519">
    <w:abstractNumId w:val="31"/>
  </w:num>
  <w:num w:numId="31" w16cid:durableId="290131812">
    <w:abstractNumId w:val="10"/>
  </w:num>
  <w:num w:numId="32" w16cid:durableId="1370183867">
    <w:abstractNumId w:val="32"/>
  </w:num>
  <w:num w:numId="33" w16cid:durableId="147669391">
    <w:abstractNumId w:val="22"/>
  </w:num>
  <w:num w:numId="34" w16cid:durableId="730037054">
    <w:abstractNumId w:val="17"/>
  </w:num>
  <w:num w:numId="35" w16cid:durableId="1587374378">
    <w:abstractNumId w:val="7"/>
  </w:num>
  <w:num w:numId="36" w16cid:durableId="1553157957">
    <w:abstractNumId w:val="18"/>
  </w:num>
  <w:num w:numId="37" w16cid:durableId="819922542">
    <w:abstractNumId w:val="37"/>
  </w:num>
  <w:num w:numId="38" w16cid:durableId="2137600746">
    <w:abstractNumId w:val="2"/>
  </w:num>
  <w:num w:numId="39" w16cid:durableId="1377854265">
    <w:abstractNumId w:val="35"/>
  </w:num>
  <w:num w:numId="40" w16cid:durableId="1892374781">
    <w:abstractNumId w:val="41"/>
  </w:num>
  <w:num w:numId="41" w16cid:durableId="1785690922">
    <w:abstractNumId w:val="4"/>
  </w:num>
  <w:num w:numId="42" w16cid:durableId="299112872">
    <w:abstractNumId w:val="12"/>
  </w:num>
  <w:num w:numId="43" w16cid:durableId="861864083">
    <w:abstractNumId w:val="14"/>
  </w:num>
  <w:num w:numId="44" w16cid:durableId="1425880638">
    <w:abstractNumId w:val="33"/>
  </w:num>
  <w:num w:numId="45" w16cid:durableId="1274095796">
    <w:abstractNumId w:val="30"/>
  </w:num>
  <w:num w:numId="46" w16cid:durableId="1075980063">
    <w:abstractNumId w:val="9"/>
  </w:num>
  <w:num w:numId="47" w16cid:durableId="291132489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kwqQUAnQPs6SwAAAA="/>
  </w:docVars>
  <w:rsids>
    <w:rsidRoot w:val="00F338FD"/>
    <w:rsid w:val="000002F2"/>
    <w:rsid w:val="00001746"/>
    <w:rsid w:val="0000469C"/>
    <w:rsid w:val="000054A3"/>
    <w:rsid w:val="000132E0"/>
    <w:rsid w:val="000167F8"/>
    <w:rsid w:val="00016DB0"/>
    <w:rsid w:val="00020356"/>
    <w:rsid w:val="00020F75"/>
    <w:rsid w:val="00021573"/>
    <w:rsid w:val="00021D3B"/>
    <w:rsid w:val="00022338"/>
    <w:rsid w:val="00023E46"/>
    <w:rsid w:val="00024527"/>
    <w:rsid w:val="00024BEB"/>
    <w:rsid w:val="00027785"/>
    <w:rsid w:val="00030138"/>
    <w:rsid w:val="00032333"/>
    <w:rsid w:val="0003264A"/>
    <w:rsid w:val="000333F3"/>
    <w:rsid w:val="00037CF3"/>
    <w:rsid w:val="000419B6"/>
    <w:rsid w:val="00042160"/>
    <w:rsid w:val="00045347"/>
    <w:rsid w:val="00045C5B"/>
    <w:rsid w:val="00045C79"/>
    <w:rsid w:val="00046018"/>
    <w:rsid w:val="000508A6"/>
    <w:rsid w:val="00051007"/>
    <w:rsid w:val="00051269"/>
    <w:rsid w:val="000528BF"/>
    <w:rsid w:val="00056C26"/>
    <w:rsid w:val="0005700D"/>
    <w:rsid w:val="00064039"/>
    <w:rsid w:val="00065D47"/>
    <w:rsid w:val="00071A82"/>
    <w:rsid w:val="00073BEB"/>
    <w:rsid w:val="00074DC9"/>
    <w:rsid w:val="000764CE"/>
    <w:rsid w:val="0008022E"/>
    <w:rsid w:val="00085099"/>
    <w:rsid w:val="00087098"/>
    <w:rsid w:val="00095379"/>
    <w:rsid w:val="000A04EC"/>
    <w:rsid w:val="000A39BC"/>
    <w:rsid w:val="000A39BD"/>
    <w:rsid w:val="000A43CD"/>
    <w:rsid w:val="000A5D6F"/>
    <w:rsid w:val="000A5E80"/>
    <w:rsid w:val="000B0118"/>
    <w:rsid w:val="000B0D66"/>
    <w:rsid w:val="000B2ECD"/>
    <w:rsid w:val="000B432C"/>
    <w:rsid w:val="000B4968"/>
    <w:rsid w:val="000B7068"/>
    <w:rsid w:val="000B7332"/>
    <w:rsid w:val="000C0AE0"/>
    <w:rsid w:val="000C60FA"/>
    <w:rsid w:val="000C7FEE"/>
    <w:rsid w:val="000D0BF9"/>
    <w:rsid w:val="000D2C6D"/>
    <w:rsid w:val="000D3BB0"/>
    <w:rsid w:val="000D3DA2"/>
    <w:rsid w:val="000D704F"/>
    <w:rsid w:val="000E141E"/>
    <w:rsid w:val="000E21D8"/>
    <w:rsid w:val="000E4A1A"/>
    <w:rsid w:val="000E5DF5"/>
    <w:rsid w:val="000E6201"/>
    <w:rsid w:val="000E7D17"/>
    <w:rsid w:val="000F24CD"/>
    <w:rsid w:val="000F3BCB"/>
    <w:rsid w:val="000F6A62"/>
    <w:rsid w:val="000F7336"/>
    <w:rsid w:val="0010046D"/>
    <w:rsid w:val="00100D0C"/>
    <w:rsid w:val="00100EB8"/>
    <w:rsid w:val="00113048"/>
    <w:rsid w:val="001202E9"/>
    <w:rsid w:val="00122612"/>
    <w:rsid w:val="00122D93"/>
    <w:rsid w:val="00122FAC"/>
    <w:rsid w:val="00122FE5"/>
    <w:rsid w:val="00124C7A"/>
    <w:rsid w:val="00131605"/>
    <w:rsid w:val="001336D8"/>
    <w:rsid w:val="00134E4A"/>
    <w:rsid w:val="00135861"/>
    <w:rsid w:val="001364AB"/>
    <w:rsid w:val="00140B37"/>
    <w:rsid w:val="001435A1"/>
    <w:rsid w:val="00145C9E"/>
    <w:rsid w:val="0014682D"/>
    <w:rsid w:val="00151D19"/>
    <w:rsid w:val="001523A2"/>
    <w:rsid w:val="00153225"/>
    <w:rsid w:val="001566AD"/>
    <w:rsid w:val="001568DA"/>
    <w:rsid w:val="00160894"/>
    <w:rsid w:val="001617C1"/>
    <w:rsid w:val="00161E37"/>
    <w:rsid w:val="001658D1"/>
    <w:rsid w:val="00171644"/>
    <w:rsid w:val="001756E0"/>
    <w:rsid w:val="0017693A"/>
    <w:rsid w:val="001817B0"/>
    <w:rsid w:val="00181BFC"/>
    <w:rsid w:val="00184167"/>
    <w:rsid w:val="00184963"/>
    <w:rsid w:val="00185846"/>
    <w:rsid w:val="00187637"/>
    <w:rsid w:val="00187A47"/>
    <w:rsid w:val="001911E4"/>
    <w:rsid w:val="00191B01"/>
    <w:rsid w:val="00191BCE"/>
    <w:rsid w:val="001924FF"/>
    <w:rsid w:val="00193537"/>
    <w:rsid w:val="0019466B"/>
    <w:rsid w:val="00195CCC"/>
    <w:rsid w:val="00195D5D"/>
    <w:rsid w:val="001A1E88"/>
    <w:rsid w:val="001A24C8"/>
    <w:rsid w:val="001A2A8C"/>
    <w:rsid w:val="001A648D"/>
    <w:rsid w:val="001A7D4C"/>
    <w:rsid w:val="001B177C"/>
    <w:rsid w:val="001B2ED1"/>
    <w:rsid w:val="001B3602"/>
    <w:rsid w:val="001B3E8B"/>
    <w:rsid w:val="001B64C1"/>
    <w:rsid w:val="001B760A"/>
    <w:rsid w:val="001C06CE"/>
    <w:rsid w:val="001C082C"/>
    <w:rsid w:val="001C0C2D"/>
    <w:rsid w:val="001C1110"/>
    <w:rsid w:val="001C1514"/>
    <w:rsid w:val="001C2E10"/>
    <w:rsid w:val="001C42F2"/>
    <w:rsid w:val="001C4C1B"/>
    <w:rsid w:val="001C5AA1"/>
    <w:rsid w:val="001D045B"/>
    <w:rsid w:val="001D133E"/>
    <w:rsid w:val="001D19A8"/>
    <w:rsid w:val="001E253E"/>
    <w:rsid w:val="001E37F6"/>
    <w:rsid w:val="001E5210"/>
    <w:rsid w:val="001E699F"/>
    <w:rsid w:val="001E6D97"/>
    <w:rsid w:val="001E78D7"/>
    <w:rsid w:val="001F0D96"/>
    <w:rsid w:val="001F0E19"/>
    <w:rsid w:val="001F6415"/>
    <w:rsid w:val="001F72C1"/>
    <w:rsid w:val="00201B6C"/>
    <w:rsid w:val="002023E3"/>
    <w:rsid w:val="0020318C"/>
    <w:rsid w:val="00204A0D"/>
    <w:rsid w:val="002052A3"/>
    <w:rsid w:val="00211804"/>
    <w:rsid w:val="00212EB6"/>
    <w:rsid w:val="00213805"/>
    <w:rsid w:val="0021485F"/>
    <w:rsid w:val="0022120F"/>
    <w:rsid w:val="00222669"/>
    <w:rsid w:val="00222955"/>
    <w:rsid w:val="00223BFD"/>
    <w:rsid w:val="002247A6"/>
    <w:rsid w:val="00227588"/>
    <w:rsid w:val="0023094D"/>
    <w:rsid w:val="00232C2F"/>
    <w:rsid w:val="00235251"/>
    <w:rsid w:val="00235DA0"/>
    <w:rsid w:val="00241D0F"/>
    <w:rsid w:val="00242AC5"/>
    <w:rsid w:val="00244DA8"/>
    <w:rsid w:val="00245A5E"/>
    <w:rsid w:val="002529EF"/>
    <w:rsid w:val="002530EA"/>
    <w:rsid w:val="002563AF"/>
    <w:rsid w:val="0025643B"/>
    <w:rsid w:val="00256683"/>
    <w:rsid w:val="002574C0"/>
    <w:rsid w:val="0026317B"/>
    <w:rsid w:val="00263A10"/>
    <w:rsid w:val="00265406"/>
    <w:rsid w:val="0026620E"/>
    <w:rsid w:val="00266461"/>
    <w:rsid w:val="00273ECD"/>
    <w:rsid w:val="002809B4"/>
    <w:rsid w:val="00280D87"/>
    <w:rsid w:val="00292090"/>
    <w:rsid w:val="002924D3"/>
    <w:rsid w:val="002945CC"/>
    <w:rsid w:val="002A0173"/>
    <w:rsid w:val="002A593B"/>
    <w:rsid w:val="002A718E"/>
    <w:rsid w:val="002B13FC"/>
    <w:rsid w:val="002B2931"/>
    <w:rsid w:val="002B29C9"/>
    <w:rsid w:val="002B2B97"/>
    <w:rsid w:val="002B362B"/>
    <w:rsid w:val="002B5CD3"/>
    <w:rsid w:val="002B6C3F"/>
    <w:rsid w:val="002C1A9E"/>
    <w:rsid w:val="002C33B6"/>
    <w:rsid w:val="002C456B"/>
    <w:rsid w:val="002C561B"/>
    <w:rsid w:val="002C6424"/>
    <w:rsid w:val="002D0374"/>
    <w:rsid w:val="002D192A"/>
    <w:rsid w:val="002D21C3"/>
    <w:rsid w:val="002D3404"/>
    <w:rsid w:val="002D3991"/>
    <w:rsid w:val="002D48F8"/>
    <w:rsid w:val="002D6A11"/>
    <w:rsid w:val="002E03F0"/>
    <w:rsid w:val="002E270B"/>
    <w:rsid w:val="002E3089"/>
    <w:rsid w:val="002E52FD"/>
    <w:rsid w:val="002E5DFC"/>
    <w:rsid w:val="002E6734"/>
    <w:rsid w:val="002F077D"/>
    <w:rsid w:val="002F252C"/>
    <w:rsid w:val="002F2A14"/>
    <w:rsid w:val="002F585B"/>
    <w:rsid w:val="002F5C4D"/>
    <w:rsid w:val="002F67FB"/>
    <w:rsid w:val="00300858"/>
    <w:rsid w:val="003014FC"/>
    <w:rsid w:val="00301519"/>
    <w:rsid w:val="00303063"/>
    <w:rsid w:val="00304F3E"/>
    <w:rsid w:val="00311199"/>
    <w:rsid w:val="003125F4"/>
    <w:rsid w:val="003126F8"/>
    <w:rsid w:val="00317768"/>
    <w:rsid w:val="00317917"/>
    <w:rsid w:val="0032129A"/>
    <w:rsid w:val="003234AA"/>
    <w:rsid w:val="00324059"/>
    <w:rsid w:val="0032579F"/>
    <w:rsid w:val="00330251"/>
    <w:rsid w:val="003308DF"/>
    <w:rsid w:val="00341662"/>
    <w:rsid w:val="003417D3"/>
    <w:rsid w:val="00342F62"/>
    <w:rsid w:val="003465F6"/>
    <w:rsid w:val="00350780"/>
    <w:rsid w:val="00351765"/>
    <w:rsid w:val="00352EA0"/>
    <w:rsid w:val="00355059"/>
    <w:rsid w:val="00357DD9"/>
    <w:rsid w:val="003616F5"/>
    <w:rsid w:val="00365421"/>
    <w:rsid w:val="00365BDC"/>
    <w:rsid w:val="00370D98"/>
    <w:rsid w:val="00371230"/>
    <w:rsid w:val="0037285B"/>
    <w:rsid w:val="00373E73"/>
    <w:rsid w:val="003746CB"/>
    <w:rsid w:val="00377A95"/>
    <w:rsid w:val="00377F06"/>
    <w:rsid w:val="00381989"/>
    <w:rsid w:val="00381A08"/>
    <w:rsid w:val="00383AB2"/>
    <w:rsid w:val="00386991"/>
    <w:rsid w:val="00387DEB"/>
    <w:rsid w:val="0039423C"/>
    <w:rsid w:val="00394F7E"/>
    <w:rsid w:val="00396513"/>
    <w:rsid w:val="003A2138"/>
    <w:rsid w:val="003B07B1"/>
    <w:rsid w:val="003B536C"/>
    <w:rsid w:val="003B779D"/>
    <w:rsid w:val="003C2416"/>
    <w:rsid w:val="003C3152"/>
    <w:rsid w:val="003C396C"/>
    <w:rsid w:val="003C4867"/>
    <w:rsid w:val="003C4EF6"/>
    <w:rsid w:val="003D2308"/>
    <w:rsid w:val="003D6266"/>
    <w:rsid w:val="003D7137"/>
    <w:rsid w:val="003E1660"/>
    <w:rsid w:val="003E3C03"/>
    <w:rsid w:val="003E4342"/>
    <w:rsid w:val="003E4F34"/>
    <w:rsid w:val="003E5127"/>
    <w:rsid w:val="003E7A35"/>
    <w:rsid w:val="003F0004"/>
    <w:rsid w:val="003F0876"/>
    <w:rsid w:val="003F55A5"/>
    <w:rsid w:val="003F5AE1"/>
    <w:rsid w:val="003F5F0A"/>
    <w:rsid w:val="00400C35"/>
    <w:rsid w:val="00401EA5"/>
    <w:rsid w:val="004064F8"/>
    <w:rsid w:val="00410749"/>
    <w:rsid w:val="00412592"/>
    <w:rsid w:val="00412B54"/>
    <w:rsid w:val="00413AA4"/>
    <w:rsid w:val="004156CC"/>
    <w:rsid w:val="004226AB"/>
    <w:rsid w:val="00423245"/>
    <w:rsid w:val="00423358"/>
    <w:rsid w:val="004250AA"/>
    <w:rsid w:val="00425189"/>
    <w:rsid w:val="00426282"/>
    <w:rsid w:val="0042712E"/>
    <w:rsid w:val="00427762"/>
    <w:rsid w:val="00430122"/>
    <w:rsid w:val="00430318"/>
    <w:rsid w:val="0043297F"/>
    <w:rsid w:val="00434D22"/>
    <w:rsid w:val="004359B0"/>
    <w:rsid w:val="004431D3"/>
    <w:rsid w:val="0044394F"/>
    <w:rsid w:val="00443ED6"/>
    <w:rsid w:val="00451C96"/>
    <w:rsid w:val="00451E5E"/>
    <w:rsid w:val="00453A5C"/>
    <w:rsid w:val="00454E28"/>
    <w:rsid w:val="0045625B"/>
    <w:rsid w:val="00456CF8"/>
    <w:rsid w:val="004628B5"/>
    <w:rsid w:val="00464E1E"/>
    <w:rsid w:val="00465866"/>
    <w:rsid w:val="0046684F"/>
    <w:rsid w:val="00467D4D"/>
    <w:rsid w:val="00470D8D"/>
    <w:rsid w:val="0047326B"/>
    <w:rsid w:val="00474B1E"/>
    <w:rsid w:val="00474F53"/>
    <w:rsid w:val="004809BC"/>
    <w:rsid w:val="0048439B"/>
    <w:rsid w:val="0049080B"/>
    <w:rsid w:val="00491338"/>
    <w:rsid w:val="00491D0D"/>
    <w:rsid w:val="0049538C"/>
    <w:rsid w:val="00496238"/>
    <w:rsid w:val="004A01CE"/>
    <w:rsid w:val="004A0AEE"/>
    <w:rsid w:val="004A57DD"/>
    <w:rsid w:val="004A60C0"/>
    <w:rsid w:val="004A77A8"/>
    <w:rsid w:val="004A787B"/>
    <w:rsid w:val="004B015E"/>
    <w:rsid w:val="004B0F56"/>
    <w:rsid w:val="004B1CB7"/>
    <w:rsid w:val="004B381F"/>
    <w:rsid w:val="004B3DD7"/>
    <w:rsid w:val="004B5791"/>
    <w:rsid w:val="004B6EF2"/>
    <w:rsid w:val="004B745B"/>
    <w:rsid w:val="004C1BBC"/>
    <w:rsid w:val="004C292F"/>
    <w:rsid w:val="004C39CF"/>
    <w:rsid w:val="004C46A2"/>
    <w:rsid w:val="004C5A3A"/>
    <w:rsid w:val="004C742C"/>
    <w:rsid w:val="004D1EBD"/>
    <w:rsid w:val="004D4B59"/>
    <w:rsid w:val="004D7429"/>
    <w:rsid w:val="004E09A1"/>
    <w:rsid w:val="004E19F6"/>
    <w:rsid w:val="004E57DE"/>
    <w:rsid w:val="004F0BF8"/>
    <w:rsid w:val="004F27DE"/>
    <w:rsid w:val="004F32A8"/>
    <w:rsid w:val="004F38EF"/>
    <w:rsid w:val="004F51C5"/>
    <w:rsid w:val="004F5F5B"/>
    <w:rsid w:val="00500646"/>
    <w:rsid w:val="00502A5F"/>
    <w:rsid w:val="00504251"/>
    <w:rsid w:val="0050428A"/>
    <w:rsid w:val="005043A4"/>
    <w:rsid w:val="00504E07"/>
    <w:rsid w:val="00511813"/>
    <w:rsid w:val="00511916"/>
    <w:rsid w:val="00511AC7"/>
    <w:rsid w:val="00514236"/>
    <w:rsid w:val="005143D6"/>
    <w:rsid w:val="00520677"/>
    <w:rsid w:val="0052366C"/>
    <w:rsid w:val="00527F94"/>
    <w:rsid w:val="00530952"/>
    <w:rsid w:val="00530E2F"/>
    <w:rsid w:val="005344B8"/>
    <w:rsid w:val="00541571"/>
    <w:rsid w:val="005427C1"/>
    <w:rsid w:val="0054321A"/>
    <w:rsid w:val="0054366C"/>
    <w:rsid w:val="00543A11"/>
    <w:rsid w:val="005442C1"/>
    <w:rsid w:val="00544E53"/>
    <w:rsid w:val="0054573D"/>
    <w:rsid w:val="00547830"/>
    <w:rsid w:val="00547C3F"/>
    <w:rsid w:val="00550DD3"/>
    <w:rsid w:val="00552281"/>
    <w:rsid w:val="00554728"/>
    <w:rsid w:val="0055674F"/>
    <w:rsid w:val="005573E2"/>
    <w:rsid w:val="00557BE1"/>
    <w:rsid w:val="005608C3"/>
    <w:rsid w:val="005609CE"/>
    <w:rsid w:val="00561766"/>
    <w:rsid w:val="00562CC3"/>
    <w:rsid w:val="00563440"/>
    <w:rsid w:val="00565DF0"/>
    <w:rsid w:val="0056642D"/>
    <w:rsid w:val="005675C2"/>
    <w:rsid w:val="0057086E"/>
    <w:rsid w:val="00575435"/>
    <w:rsid w:val="00577AB3"/>
    <w:rsid w:val="005827B0"/>
    <w:rsid w:val="00583218"/>
    <w:rsid w:val="005839FF"/>
    <w:rsid w:val="005848A7"/>
    <w:rsid w:val="005876E3"/>
    <w:rsid w:val="00590D1E"/>
    <w:rsid w:val="005937E4"/>
    <w:rsid w:val="00594446"/>
    <w:rsid w:val="005961A4"/>
    <w:rsid w:val="005976B4"/>
    <w:rsid w:val="005A098B"/>
    <w:rsid w:val="005A36BB"/>
    <w:rsid w:val="005A3816"/>
    <w:rsid w:val="005A671B"/>
    <w:rsid w:val="005B2594"/>
    <w:rsid w:val="005B2FD5"/>
    <w:rsid w:val="005B38B5"/>
    <w:rsid w:val="005C0BB8"/>
    <w:rsid w:val="005C1054"/>
    <w:rsid w:val="005C4AC8"/>
    <w:rsid w:val="005C6713"/>
    <w:rsid w:val="005C7C03"/>
    <w:rsid w:val="005D03F4"/>
    <w:rsid w:val="005D230F"/>
    <w:rsid w:val="005D67E3"/>
    <w:rsid w:val="005D71E2"/>
    <w:rsid w:val="005E04C3"/>
    <w:rsid w:val="005E4EC6"/>
    <w:rsid w:val="005E6994"/>
    <w:rsid w:val="005E6EBA"/>
    <w:rsid w:val="005E71A8"/>
    <w:rsid w:val="005F0F1B"/>
    <w:rsid w:val="005F30D2"/>
    <w:rsid w:val="005F4B66"/>
    <w:rsid w:val="005F51E0"/>
    <w:rsid w:val="006033F8"/>
    <w:rsid w:val="006067F7"/>
    <w:rsid w:val="00607842"/>
    <w:rsid w:val="00612C61"/>
    <w:rsid w:val="00612EBB"/>
    <w:rsid w:val="006154B4"/>
    <w:rsid w:val="006157C1"/>
    <w:rsid w:val="00615D0E"/>
    <w:rsid w:val="00617F08"/>
    <w:rsid w:val="006205F8"/>
    <w:rsid w:val="00623480"/>
    <w:rsid w:val="00625A9B"/>
    <w:rsid w:val="006319D7"/>
    <w:rsid w:val="00640212"/>
    <w:rsid w:val="00643978"/>
    <w:rsid w:val="00645D10"/>
    <w:rsid w:val="0064658C"/>
    <w:rsid w:val="00646E59"/>
    <w:rsid w:val="00646F59"/>
    <w:rsid w:val="0065060F"/>
    <w:rsid w:val="00652198"/>
    <w:rsid w:val="00653983"/>
    <w:rsid w:val="00654C55"/>
    <w:rsid w:val="00656413"/>
    <w:rsid w:val="0065698D"/>
    <w:rsid w:val="00660006"/>
    <w:rsid w:val="00660BAA"/>
    <w:rsid w:val="00671D20"/>
    <w:rsid w:val="00672DEA"/>
    <w:rsid w:val="00675515"/>
    <w:rsid w:val="00676E18"/>
    <w:rsid w:val="00682330"/>
    <w:rsid w:val="006865AE"/>
    <w:rsid w:val="006865B9"/>
    <w:rsid w:val="00686771"/>
    <w:rsid w:val="00690C09"/>
    <w:rsid w:val="00691833"/>
    <w:rsid w:val="0069184C"/>
    <w:rsid w:val="006918D1"/>
    <w:rsid w:val="006929C2"/>
    <w:rsid w:val="006941C2"/>
    <w:rsid w:val="0069442D"/>
    <w:rsid w:val="006952F7"/>
    <w:rsid w:val="006A0D6C"/>
    <w:rsid w:val="006A42CF"/>
    <w:rsid w:val="006A5F80"/>
    <w:rsid w:val="006A6C4C"/>
    <w:rsid w:val="006A70C2"/>
    <w:rsid w:val="006A7EFB"/>
    <w:rsid w:val="006B1F32"/>
    <w:rsid w:val="006B333B"/>
    <w:rsid w:val="006B4726"/>
    <w:rsid w:val="006C0DC3"/>
    <w:rsid w:val="006C3C71"/>
    <w:rsid w:val="006C450D"/>
    <w:rsid w:val="006D10AD"/>
    <w:rsid w:val="006D170B"/>
    <w:rsid w:val="006D2E6E"/>
    <w:rsid w:val="006D40A1"/>
    <w:rsid w:val="006D68DB"/>
    <w:rsid w:val="006D6D55"/>
    <w:rsid w:val="006D7385"/>
    <w:rsid w:val="006D7BF5"/>
    <w:rsid w:val="006E490D"/>
    <w:rsid w:val="006E4EAC"/>
    <w:rsid w:val="006E603D"/>
    <w:rsid w:val="006F0AC7"/>
    <w:rsid w:val="006F1CEC"/>
    <w:rsid w:val="006F7A2D"/>
    <w:rsid w:val="0070023B"/>
    <w:rsid w:val="007044A4"/>
    <w:rsid w:val="00705166"/>
    <w:rsid w:val="00706BE8"/>
    <w:rsid w:val="00710790"/>
    <w:rsid w:val="00712208"/>
    <w:rsid w:val="00712ACA"/>
    <w:rsid w:val="007138A5"/>
    <w:rsid w:val="0071460C"/>
    <w:rsid w:val="00715BF3"/>
    <w:rsid w:val="00716CC9"/>
    <w:rsid w:val="00717679"/>
    <w:rsid w:val="00717D03"/>
    <w:rsid w:val="0072014B"/>
    <w:rsid w:val="00724019"/>
    <w:rsid w:val="00725564"/>
    <w:rsid w:val="00727921"/>
    <w:rsid w:val="00727DFE"/>
    <w:rsid w:val="00734ED7"/>
    <w:rsid w:val="0073563D"/>
    <w:rsid w:val="00735667"/>
    <w:rsid w:val="00742958"/>
    <w:rsid w:val="007435C4"/>
    <w:rsid w:val="007451B0"/>
    <w:rsid w:val="00745883"/>
    <w:rsid w:val="00751EBD"/>
    <w:rsid w:val="00753BC5"/>
    <w:rsid w:val="007559FB"/>
    <w:rsid w:val="00756646"/>
    <w:rsid w:val="007606FE"/>
    <w:rsid w:val="00761C70"/>
    <w:rsid w:val="00761D9C"/>
    <w:rsid w:val="00762021"/>
    <w:rsid w:val="00763659"/>
    <w:rsid w:val="00767CA2"/>
    <w:rsid w:val="00770019"/>
    <w:rsid w:val="00774057"/>
    <w:rsid w:val="00774307"/>
    <w:rsid w:val="007761DA"/>
    <w:rsid w:val="00776918"/>
    <w:rsid w:val="0078335C"/>
    <w:rsid w:val="00785105"/>
    <w:rsid w:val="0079009D"/>
    <w:rsid w:val="0079062B"/>
    <w:rsid w:val="007A38FC"/>
    <w:rsid w:val="007A5C6F"/>
    <w:rsid w:val="007A6EBC"/>
    <w:rsid w:val="007B02C7"/>
    <w:rsid w:val="007B0A9C"/>
    <w:rsid w:val="007B1176"/>
    <w:rsid w:val="007B225A"/>
    <w:rsid w:val="007B4518"/>
    <w:rsid w:val="007B51A6"/>
    <w:rsid w:val="007B7952"/>
    <w:rsid w:val="007C259A"/>
    <w:rsid w:val="007C2F9C"/>
    <w:rsid w:val="007C45A3"/>
    <w:rsid w:val="007D06BE"/>
    <w:rsid w:val="007D0F19"/>
    <w:rsid w:val="007D3012"/>
    <w:rsid w:val="007D35B8"/>
    <w:rsid w:val="007D4B8C"/>
    <w:rsid w:val="007D7359"/>
    <w:rsid w:val="007D79CB"/>
    <w:rsid w:val="007E040D"/>
    <w:rsid w:val="007E094C"/>
    <w:rsid w:val="007E0C8C"/>
    <w:rsid w:val="007E2359"/>
    <w:rsid w:val="007E2E7D"/>
    <w:rsid w:val="007E2F51"/>
    <w:rsid w:val="007E4287"/>
    <w:rsid w:val="007E6B7B"/>
    <w:rsid w:val="007E7020"/>
    <w:rsid w:val="007E7EDB"/>
    <w:rsid w:val="007F770F"/>
    <w:rsid w:val="007F7897"/>
    <w:rsid w:val="008011F3"/>
    <w:rsid w:val="008026A3"/>
    <w:rsid w:val="00802D8B"/>
    <w:rsid w:val="008030D3"/>
    <w:rsid w:val="00806170"/>
    <w:rsid w:val="00806410"/>
    <w:rsid w:val="00810086"/>
    <w:rsid w:val="00810C6A"/>
    <w:rsid w:val="0081149D"/>
    <w:rsid w:val="00816288"/>
    <w:rsid w:val="0082175A"/>
    <w:rsid w:val="0082371A"/>
    <w:rsid w:val="00824AF0"/>
    <w:rsid w:val="00825490"/>
    <w:rsid w:val="00825810"/>
    <w:rsid w:val="00832921"/>
    <w:rsid w:val="00834686"/>
    <w:rsid w:val="00835F20"/>
    <w:rsid w:val="008360A0"/>
    <w:rsid w:val="0083616A"/>
    <w:rsid w:val="00836625"/>
    <w:rsid w:val="00836C80"/>
    <w:rsid w:val="008372C1"/>
    <w:rsid w:val="00837F9E"/>
    <w:rsid w:val="0084001E"/>
    <w:rsid w:val="00842CD1"/>
    <w:rsid w:val="00843ADF"/>
    <w:rsid w:val="0084469C"/>
    <w:rsid w:val="008457DD"/>
    <w:rsid w:val="00851568"/>
    <w:rsid w:val="00851EB9"/>
    <w:rsid w:val="00852B3C"/>
    <w:rsid w:val="00853D40"/>
    <w:rsid w:val="008553C7"/>
    <w:rsid w:val="00855BE6"/>
    <w:rsid w:val="0085666C"/>
    <w:rsid w:val="0085688F"/>
    <w:rsid w:val="0085792F"/>
    <w:rsid w:val="00857CE7"/>
    <w:rsid w:val="00857D2C"/>
    <w:rsid w:val="00870C82"/>
    <w:rsid w:val="00872CCA"/>
    <w:rsid w:val="008735D4"/>
    <w:rsid w:val="00874CC9"/>
    <w:rsid w:val="00875AB5"/>
    <w:rsid w:val="00881EE1"/>
    <w:rsid w:val="00882116"/>
    <w:rsid w:val="008843E4"/>
    <w:rsid w:val="0088558D"/>
    <w:rsid w:val="00890489"/>
    <w:rsid w:val="00891B6D"/>
    <w:rsid w:val="008941F5"/>
    <w:rsid w:val="00896828"/>
    <w:rsid w:val="008968C2"/>
    <w:rsid w:val="00896E73"/>
    <w:rsid w:val="008A015D"/>
    <w:rsid w:val="008A37EA"/>
    <w:rsid w:val="008A3A2B"/>
    <w:rsid w:val="008A5401"/>
    <w:rsid w:val="008A60E1"/>
    <w:rsid w:val="008A65BC"/>
    <w:rsid w:val="008B0831"/>
    <w:rsid w:val="008B253E"/>
    <w:rsid w:val="008B356D"/>
    <w:rsid w:val="008B39BD"/>
    <w:rsid w:val="008B3CE3"/>
    <w:rsid w:val="008B4E32"/>
    <w:rsid w:val="008B56F5"/>
    <w:rsid w:val="008C2061"/>
    <w:rsid w:val="008C47CC"/>
    <w:rsid w:val="008C4840"/>
    <w:rsid w:val="008C63FC"/>
    <w:rsid w:val="008C7A55"/>
    <w:rsid w:val="008D4430"/>
    <w:rsid w:val="008D6303"/>
    <w:rsid w:val="008D6AE8"/>
    <w:rsid w:val="008D739A"/>
    <w:rsid w:val="008E1189"/>
    <w:rsid w:val="008E380C"/>
    <w:rsid w:val="008E3C6B"/>
    <w:rsid w:val="008E4AC7"/>
    <w:rsid w:val="008E7CB3"/>
    <w:rsid w:val="008F0ABC"/>
    <w:rsid w:val="008F1530"/>
    <w:rsid w:val="008F517C"/>
    <w:rsid w:val="008F696D"/>
    <w:rsid w:val="008F78F9"/>
    <w:rsid w:val="00901746"/>
    <w:rsid w:val="00901C4E"/>
    <w:rsid w:val="009026BD"/>
    <w:rsid w:val="0090313E"/>
    <w:rsid w:val="0091073A"/>
    <w:rsid w:val="00914034"/>
    <w:rsid w:val="00915711"/>
    <w:rsid w:val="00916449"/>
    <w:rsid w:val="00917FE7"/>
    <w:rsid w:val="00920FE3"/>
    <w:rsid w:val="00922061"/>
    <w:rsid w:val="00922FA1"/>
    <w:rsid w:val="009246AB"/>
    <w:rsid w:val="00924901"/>
    <w:rsid w:val="00926DD4"/>
    <w:rsid w:val="00932876"/>
    <w:rsid w:val="00932A07"/>
    <w:rsid w:val="009333DE"/>
    <w:rsid w:val="00934253"/>
    <w:rsid w:val="00936564"/>
    <w:rsid w:val="00940BF3"/>
    <w:rsid w:val="00941561"/>
    <w:rsid w:val="00953BCC"/>
    <w:rsid w:val="00955CCF"/>
    <w:rsid w:val="009660E5"/>
    <w:rsid w:val="009676F5"/>
    <w:rsid w:val="00967BB7"/>
    <w:rsid w:val="009716F2"/>
    <w:rsid w:val="00973E8B"/>
    <w:rsid w:val="009806DE"/>
    <w:rsid w:val="00981DFC"/>
    <w:rsid w:val="00985E1E"/>
    <w:rsid w:val="00986305"/>
    <w:rsid w:val="00990EA7"/>
    <w:rsid w:val="00991917"/>
    <w:rsid w:val="009945ED"/>
    <w:rsid w:val="00995C4F"/>
    <w:rsid w:val="00996600"/>
    <w:rsid w:val="009A00D8"/>
    <w:rsid w:val="009A0659"/>
    <w:rsid w:val="009A7287"/>
    <w:rsid w:val="009C1DCA"/>
    <w:rsid w:val="009C3069"/>
    <w:rsid w:val="009C60E8"/>
    <w:rsid w:val="009C6B79"/>
    <w:rsid w:val="009C70BF"/>
    <w:rsid w:val="009D0C9F"/>
    <w:rsid w:val="009D1800"/>
    <w:rsid w:val="009D2E11"/>
    <w:rsid w:val="009D503F"/>
    <w:rsid w:val="009D5920"/>
    <w:rsid w:val="009D6CA0"/>
    <w:rsid w:val="009E28B1"/>
    <w:rsid w:val="009E3DC2"/>
    <w:rsid w:val="009E461A"/>
    <w:rsid w:val="009E4D4A"/>
    <w:rsid w:val="009E55FE"/>
    <w:rsid w:val="009F5F47"/>
    <w:rsid w:val="00A00BE7"/>
    <w:rsid w:val="00A0132A"/>
    <w:rsid w:val="00A0144E"/>
    <w:rsid w:val="00A015B5"/>
    <w:rsid w:val="00A02892"/>
    <w:rsid w:val="00A05A61"/>
    <w:rsid w:val="00A05B71"/>
    <w:rsid w:val="00A067B9"/>
    <w:rsid w:val="00A110DF"/>
    <w:rsid w:val="00A1357E"/>
    <w:rsid w:val="00A2594F"/>
    <w:rsid w:val="00A27466"/>
    <w:rsid w:val="00A30733"/>
    <w:rsid w:val="00A30DE9"/>
    <w:rsid w:val="00A310FA"/>
    <w:rsid w:val="00A321AA"/>
    <w:rsid w:val="00A444BD"/>
    <w:rsid w:val="00A46134"/>
    <w:rsid w:val="00A464F0"/>
    <w:rsid w:val="00A50FBB"/>
    <w:rsid w:val="00A555A0"/>
    <w:rsid w:val="00A558FD"/>
    <w:rsid w:val="00A6037C"/>
    <w:rsid w:val="00A62E1C"/>
    <w:rsid w:val="00A63046"/>
    <w:rsid w:val="00A6547E"/>
    <w:rsid w:val="00A7290B"/>
    <w:rsid w:val="00A76EBF"/>
    <w:rsid w:val="00A77A93"/>
    <w:rsid w:val="00A82743"/>
    <w:rsid w:val="00A843AC"/>
    <w:rsid w:val="00A8453B"/>
    <w:rsid w:val="00A8659C"/>
    <w:rsid w:val="00A92481"/>
    <w:rsid w:val="00A94ABE"/>
    <w:rsid w:val="00AA0D81"/>
    <w:rsid w:val="00AA2732"/>
    <w:rsid w:val="00AA5610"/>
    <w:rsid w:val="00AA72D3"/>
    <w:rsid w:val="00AB0CFC"/>
    <w:rsid w:val="00AB2AF8"/>
    <w:rsid w:val="00AC6AE3"/>
    <w:rsid w:val="00AD182C"/>
    <w:rsid w:val="00AD1C58"/>
    <w:rsid w:val="00AD46E0"/>
    <w:rsid w:val="00AD5208"/>
    <w:rsid w:val="00AD653C"/>
    <w:rsid w:val="00AE0716"/>
    <w:rsid w:val="00AE2223"/>
    <w:rsid w:val="00AE23A8"/>
    <w:rsid w:val="00AE2E31"/>
    <w:rsid w:val="00AE522D"/>
    <w:rsid w:val="00AE7CD9"/>
    <w:rsid w:val="00AF3FE5"/>
    <w:rsid w:val="00AF7BFD"/>
    <w:rsid w:val="00B000F9"/>
    <w:rsid w:val="00B005C2"/>
    <w:rsid w:val="00B0126B"/>
    <w:rsid w:val="00B01B7E"/>
    <w:rsid w:val="00B05861"/>
    <w:rsid w:val="00B05CFD"/>
    <w:rsid w:val="00B102C6"/>
    <w:rsid w:val="00B11470"/>
    <w:rsid w:val="00B12A11"/>
    <w:rsid w:val="00B143EB"/>
    <w:rsid w:val="00B14CA5"/>
    <w:rsid w:val="00B14F65"/>
    <w:rsid w:val="00B17937"/>
    <w:rsid w:val="00B23A3D"/>
    <w:rsid w:val="00B244F4"/>
    <w:rsid w:val="00B2599B"/>
    <w:rsid w:val="00B27697"/>
    <w:rsid w:val="00B27A6E"/>
    <w:rsid w:val="00B3157E"/>
    <w:rsid w:val="00B37E55"/>
    <w:rsid w:val="00B40FEA"/>
    <w:rsid w:val="00B43FA9"/>
    <w:rsid w:val="00B4447D"/>
    <w:rsid w:val="00B52D25"/>
    <w:rsid w:val="00B56075"/>
    <w:rsid w:val="00B5617A"/>
    <w:rsid w:val="00B56B4F"/>
    <w:rsid w:val="00B56D48"/>
    <w:rsid w:val="00B62614"/>
    <w:rsid w:val="00B63831"/>
    <w:rsid w:val="00B66080"/>
    <w:rsid w:val="00B667D9"/>
    <w:rsid w:val="00B66A76"/>
    <w:rsid w:val="00B706DE"/>
    <w:rsid w:val="00B708D3"/>
    <w:rsid w:val="00B7225E"/>
    <w:rsid w:val="00B740E6"/>
    <w:rsid w:val="00B76237"/>
    <w:rsid w:val="00B81DC7"/>
    <w:rsid w:val="00B8420A"/>
    <w:rsid w:val="00B843E5"/>
    <w:rsid w:val="00B84603"/>
    <w:rsid w:val="00B84DA0"/>
    <w:rsid w:val="00B855C1"/>
    <w:rsid w:val="00B903DD"/>
    <w:rsid w:val="00B92390"/>
    <w:rsid w:val="00B926CC"/>
    <w:rsid w:val="00B96213"/>
    <w:rsid w:val="00B96EDE"/>
    <w:rsid w:val="00BA5463"/>
    <w:rsid w:val="00BB119F"/>
    <w:rsid w:val="00BB25B3"/>
    <w:rsid w:val="00BB26A5"/>
    <w:rsid w:val="00BB4444"/>
    <w:rsid w:val="00BB7FF0"/>
    <w:rsid w:val="00BC195B"/>
    <w:rsid w:val="00BC252F"/>
    <w:rsid w:val="00BC5763"/>
    <w:rsid w:val="00BD1433"/>
    <w:rsid w:val="00BD579E"/>
    <w:rsid w:val="00BD68BA"/>
    <w:rsid w:val="00BD7EDA"/>
    <w:rsid w:val="00BE370C"/>
    <w:rsid w:val="00BE4815"/>
    <w:rsid w:val="00BE538A"/>
    <w:rsid w:val="00BF168D"/>
    <w:rsid w:val="00BF38CF"/>
    <w:rsid w:val="00BF4652"/>
    <w:rsid w:val="00BF55CA"/>
    <w:rsid w:val="00BF6773"/>
    <w:rsid w:val="00C03469"/>
    <w:rsid w:val="00C042FD"/>
    <w:rsid w:val="00C066EB"/>
    <w:rsid w:val="00C078D4"/>
    <w:rsid w:val="00C07EF6"/>
    <w:rsid w:val="00C11A82"/>
    <w:rsid w:val="00C11F9D"/>
    <w:rsid w:val="00C14354"/>
    <w:rsid w:val="00C158D3"/>
    <w:rsid w:val="00C17004"/>
    <w:rsid w:val="00C17AB8"/>
    <w:rsid w:val="00C2046D"/>
    <w:rsid w:val="00C2158A"/>
    <w:rsid w:val="00C218C8"/>
    <w:rsid w:val="00C2222A"/>
    <w:rsid w:val="00C229E7"/>
    <w:rsid w:val="00C22C8C"/>
    <w:rsid w:val="00C2365E"/>
    <w:rsid w:val="00C251E0"/>
    <w:rsid w:val="00C312A7"/>
    <w:rsid w:val="00C33806"/>
    <w:rsid w:val="00C34C3E"/>
    <w:rsid w:val="00C36625"/>
    <w:rsid w:val="00C36959"/>
    <w:rsid w:val="00C36BA9"/>
    <w:rsid w:val="00C41605"/>
    <w:rsid w:val="00C41B14"/>
    <w:rsid w:val="00C43996"/>
    <w:rsid w:val="00C44999"/>
    <w:rsid w:val="00C45DA5"/>
    <w:rsid w:val="00C4631B"/>
    <w:rsid w:val="00C47380"/>
    <w:rsid w:val="00C48437"/>
    <w:rsid w:val="00C516AF"/>
    <w:rsid w:val="00C519E3"/>
    <w:rsid w:val="00C51B0B"/>
    <w:rsid w:val="00C51CB1"/>
    <w:rsid w:val="00C558FB"/>
    <w:rsid w:val="00C57DAD"/>
    <w:rsid w:val="00C60A8A"/>
    <w:rsid w:val="00C63ECA"/>
    <w:rsid w:val="00C65BEE"/>
    <w:rsid w:val="00C67998"/>
    <w:rsid w:val="00C70A11"/>
    <w:rsid w:val="00C70EEE"/>
    <w:rsid w:val="00C72F79"/>
    <w:rsid w:val="00C73619"/>
    <w:rsid w:val="00C73AE0"/>
    <w:rsid w:val="00C745A7"/>
    <w:rsid w:val="00C77C57"/>
    <w:rsid w:val="00C82BBC"/>
    <w:rsid w:val="00C83B0E"/>
    <w:rsid w:val="00C8554B"/>
    <w:rsid w:val="00C85D23"/>
    <w:rsid w:val="00C85F9F"/>
    <w:rsid w:val="00C86ACA"/>
    <w:rsid w:val="00C8753A"/>
    <w:rsid w:val="00C9003B"/>
    <w:rsid w:val="00C911B8"/>
    <w:rsid w:val="00C93ECB"/>
    <w:rsid w:val="00C94E5F"/>
    <w:rsid w:val="00C9506C"/>
    <w:rsid w:val="00C958F6"/>
    <w:rsid w:val="00C95FEF"/>
    <w:rsid w:val="00CA0F2E"/>
    <w:rsid w:val="00CA1986"/>
    <w:rsid w:val="00CA2A02"/>
    <w:rsid w:val="00CA3275"/>
    <w:rsid w:val="00CA7443"/>
    <w:rsid w:val="00CB22E3"/>
    <w:rsid w:val="00CB70AA"/>
    <w:rsid w:val="00CC2848"/>
    <w:rsid w:val="00CC2A28"/>
    <w:rsid w:val="00CC2CC6"/>
    <w:rsid w:val="00CC2F9B"/>
    <w:rsid w:val="00CC4415"/>
    <w:rsid w:val="00CC471D"/>
    <w:rsid w:val="00CC5D72"/>
    <w:rsid w:val="00CC6412"/>
    <w:rsid w:val="00CC6437"/>
    <w:rsid w:val="00CD6BB7"/>
    <w:rsid w:val="00CD70FC"/>
    <w:rsid w:val="00CE02FC"/>
    <w:rsid w:val="00CE2A7B"/>
    <w:rsid w:val="00CE5093"/>
    <w:rsid w:val="00CE53B0"/>
    <w:rsid w:val="00CE578F"/>
    <w:rsid w:val="00CE5F25"/>
    <w:rsid w:val="00CE6230"/>
    <w:rsid w:val="00CF03A5"/>
    <w:rsid w:val="00CF071A"/>
    <w:rsid w:val="00CF086D"/>
    <w:rsid w:val="00CF2555"/>
    <w:rsid w:val="00CF3C14"/>
    <w:rsid w:val="00CF494E"/>
    <w:rsid w:val="00CF5292"/>
    <w:rsid w:val="00D00F32"/>
    <w:rsid w:val="00D01CEB"/>
    <w:rsid w:val="00D03656"/>
    <w:rsid w:val="00D03BC7"/>
    <w:rsid w:val="00D04F5D"/>
    <w:rsid w:val="00D05134"/>
    <w:rsid w:val="00D05CC5"/>
    <w:rsid w:val="00D11D79"/>
    <w:rsid w:val="00D16441"/>
    <w:rsid w:val="00D16D99"/>
    <w:rsid w:val="00D178ED"/>
    <w:rsid w:val="00D21442"/>
    <w:rsid w:val="00D22EAB"/>
    <w:rsid w:val="00D253EF"/>
    <w:rsid w:val="00D265FB"/>
    <w:rsid w:val="00D276F2"/>
    <w:rsid w:val="00D300CC"/>
    <w:rsid w:val="00D307B0"/>
    <w:rsid w:val="00D31BA2"/>
    <w:rsid w:val="00D31CD2"/>
    <w:rsid w:val="00D33344"/>
    <w:rsid w:val="00D34F8D"/>
    <w:rsid w:val="00D35E77"/>
    <w:rsid w:val="00D36FE3"/>
    <w:rsid w:val="00D4520B"/>
    <w:rsid w:val="00D47ADA"/>
    <w:rsid w:val="00D50912"/>
    <w:rsid w:val="00D51587"/>
    <w:rsid w:val="00D53F12"/>
    <w:rsid w:val="00D55C28"/>
    <w:rsid w:val="00D57057"/>
    <w:rsid w:val="00D6321C"/>
    <w:rsid w:val="00D63418"/>
    <w:rsid w:val="00D64642"/>
    <w:rsid w:val="00D71F59"/>
    <w:rsid w:val="00D735EA"/>
    <w:rsid w:val="00D81F7F"/>
    <w:rsid w:val="00D81FA7"/>
    <w:rsid w:val="00D8336F"/>
    <w:rsid w:val="00D85263"/>
    <w:rsid w:val="00D86949"/>
    <w:rsid w:val="00D90AFC"/>
    <w:rsid w:val="00D94EB3"/>
    <w:rsid w:val="00D953C3"/>
    <w:rsid w:val="00D96D5F"/>
    <w:rsid w:val="00DA31D3"/>
    <w:rsid w:val="00DA3DD3"/>
    <w:rsid w:val="00DB06B0"/>
    <w:rsid w:val="00DB0906"/>
    <w:rsid w:val="00DB2220"/>
    <w:rsid w:val="00DB3A3B"/>
    <w:rsid w:val="00DB505A"/>
    <w:rsid w:val="00DB62A4"/>
    <w:rsid w:val="00DB6B13"/>
    <w:rsid w:val="00DB6E6A"/>
    <w:rsid w:val="00DB71EB"/>
    <w:rsid w:val="00DB7552"/>
    <w:rsid w:val="00DC0A66"/>
    <w:rsid w:val="00DC1072"/>
    <w:rsid w:val="00DC1174"/>
    <w:rsid w:val="00DC2E7F"/>
    <w:rsid w:val="00DD06E1"/>
    <w:rsid w:val="00DD3799"/>
    <w:rsid w:val="00DE034B"/>
    <w:rsid w:val="00DE05F2"/>
    <w:rsid w:val="00DE378D"/>
    <w:rsid w:val="00DE6EB3"/>
    <w:rsid w:val="00DE74A6"/>
    <w:rsid w:val="00DE79BA"/>
    <w:rsid w:val="00DE7B01"/>
    <w:rsid w:val="00DF00AE"/>
    <w:rsid w:val="00DF08B8"/>
    <w:rsid w:val="00DF286B"/>
    <w:rsid w:val="00DF5B6E"/>
    <w:rsid w:val="00E008F8"/>
    <w:rsid w:val="00E01AC5"/>
    <w:rsid w:val="00E0299A"/>
    <w:rsid w:val="00E031E4"/>
    <w:rsid w:val="00E04B99"/>
    <w:rsid w:val="00E07560"/>
    <w:rsid w:val="00E11422"/>
    <w:rsid w:val="00E12958"/>
    <w:rsid w:val="00E131B2"/>
    <w:rsid w:val="00E142A9"/>
    <w:rsid w:val="00E1486A"/>
    <w:rsid w:val="00E17141"/>
    <w:rsid w:val="00E17195"/>
    <w:rsid w:val="00E205A6"/>
    <w:rsid w:val="00E20D36"/>
    <w:rsid w:val="00E266B8"/>
    <w:rsid w:val="00E31A6C"/>
    <w:rsid w:val="00E32195"/>
    <w:rsid w:val="00E3364C"/>
    <w:rsid w:val="00E33A0A"/>
    <w:rsid w:val="00E33D1E"/>
    <w:rsid w:val="00E41279"/>
    <w:rsid w:val="00E41C88"/>
    <w:rsid w:val="00E45815"/>
    <w:rsid w:val="00E47217"/>
    <w:rsid w:val="00E50D6E"/>
    <w:rsid w:val="00E51EE1"/>
    <w:rsid w:val="00E51F1C"/>
    <w:rsid w:val="00E52ABE"/>
    <w:rsid w:val="00E55DF2"/>
    <w:rsid w:val="00E57101"/>
    <w:rsid w:val="00E57203"/>
    <w:rsid w:val="00E61409"/>
    <w:rsid w:val="00E61DA4"/>
    <w:rsid w:val="00E61DD9"/>
    <w:rsid w:val="00E62097"/>
    <w:rsid w:val="00E63618"/>
    <w:rsid w:val="00E63A9A"/>
    <w:rsid w:val="00E66BAF"/>
    <w:rsid w:val="00E70138"/>
    <w:rsid w:val="00E70208"/>
    <w:rsid w:val="00E70D25"/>
    <w:rsid w:val="00E73BFC"/>
    <w:rsid w:val="00E73F89"/>
    <w:rsid w:val="00E77516"/>
    <w:rsid w:val="00E8176E"/>
    <w:rsid w:val="00E83D0F"/>
    <w:rsid w:val="00E853D8"/>
    <w:rsid w:val="00E855B7"/>
    <w:rsid w:val="00E9067E"/>
    <w:rsid w:val="00E91DB6"/>
    <w:rsid w:val="00E92687"/>
    <w:rsid w:val="00E929F3"/>
    <w:rsid w:val="00E92F34"/>
    <w:rsid w:val="00E93BC2"/>
    <w:rsid w:val="00EA528B"/>
    <w:rsid w:val="00EA5E45"/>
    <w:rsid w:val="00EA6FA2"/>
    <w:rsid w:val="00EA79E8"/>
    <w:rsid w:val="00EB1446"/>
    <w:rsid w:val="00EB1A31"/>
    <w:rsid w:val="00EB23E6"/>
    <w:rsid w:val="00EB5B73"/>
    <w:rsid w:val="00EC1249"/>
    <w:rsid w:val="00EC5F24"/>
    <w:rsid w:val="00ED023A"/>
    <w:rsid w:val="00ED54E1"/>
    <w:rsid w:val="00EE248F"/>
    <w:rsid w:val="00EE3642"/>
    <w:rsid w:val="00EE694F"/>
    <w:rsid w:val="00EE6CDA"/>
    <w:rsid w:val="00EF1470"/>
    <w:rsid w:val="00EF27CD"/>
    <w:rsid w:val="00EF302A"/>
    <w:rsid w:val="00EF5838"/>
    <w:rsid w:val="00EF685F"/>
    <w:rsid w:val="00F004E3"/>
    <w:rsid w:val="00F02093"/>
    <w:rsid w:val="00F07E87"/>
    <w:rsid w:val="00F11D8F"/>
    <w:rsid w:val="00F12DD8"/>
    <w:rsid w:val="00F144E5"/>
    <w:rsid w:val="00F161A7"/>
    <w:rsid w:val="00F16414"/>
    <w:rsid w:val="00F16A27"/>
    <w:rsid w:val="00F16C09"/>
    <w:rsid w:val="00F175B6"/>
    <w:rsid w:val="00F1764B"/>
    <w:rsid w:val="00F234FF"/>
    <w:rsid w:val="00F239B4"/>
    <w:rsid w:val="00F25577"/>
    <w:rsid w:val="00F26417"/>
    <w:rsid w:val="00F27BBE"/>
    <w:rsid w:val="00F27F0C"/>
    <w:rsid w:val="00F301F8"/>
    <w:rsid w:val="00F30BB9"/>
    <w:rsid w:val="00F336D5"/>
    <w:rsid w:val="00F338FD"/>
    <w:rsid w:val="00F349D2"/>
    <w:rsid w:val="00F431BA"/>
    <w:rsid w:val="00F44AF7"/>
    <w:rsid w:val="00F52260"/>
    <w:rsid w:val="00F52C47"/>
    <w:rsid w:val="00F57335"/>
    <w:rsid w:val="00F601A6"/>
    <w:rsid w:val="00F65274"/>
    <w:rsid w:val="00F657A2"/>
    <w:rsid w:val="00F66F22"/>
    <w:rsid w:val="00F734B9"/>
    <w:rsid w:val="00F7464C"/>
    <w:rsid w:val="00F75505"/>
    <w:rsid w:val="00F757C6"/>
    <w:rsid w:val="00F75B78"/>
    <w:rsid w:val="00F77660"/>
    <w:rsid w:val="00F802A7"/>
    <w:rsid w:val="00F80B7B"/>
    <w:rsid w:val="00F812A8"/>
    <w:rsid w:val="00F82CAC"/>
    <w:rsid w:val="00F831F6"/>
    <w:rsid w:val="00F84586"/>
    <w:rsid w:val="00F9170B"/>
    <w:rsid w:val="00F91A86"/>
    <w:rsid w:val="00F9231F"/>
    <w:rsid w:val="00F928E4"/>
    <w:rsid w:val="00F92A09"/>
    <w:rsid w:val="00F93282"/>
    <w:rsid w:val="00F96634"/>
    <w:rsid w:val="00FA288D"/>
    <w:rsid w:val="00FA2972"/>
    <w:rsid w:val="00FA39F9"/>
    <w:rsid w:val="00FA4381"/>
    <w:rsid w:val="00FA689C"/>
    <w:rsid w:val="00FA77C6"/>
    <w:rsid w:val="00FA7E00"/>
    <w:rsid w:val="00FA7EC3"/>
    <w:rsid w:val="00FB1C6F"/>
    <w:rsid w:val="00FC433C"/>
    <w:rsid w:val="00FC4345"/>
    <w:rsid w:val="00FD382F"/>
    <w:rsid w:val="00FD48C8"/>
    <w:rsid w:val="00FD61AA"/>
    <w:rsid w:val="00FE0E53"/>
    <w:rsid w:val="00FE352C"/>
    <w:rsid w:val="00FE554D"/>
    <w:rsid w:val="00FE5DA5"/>
    <w:rsid w:val="00FF0104"/>
    <w:rsid w:val="00FF26B1"/>
    <w:rsid w:val="00FF3AC9"/>
    <w:rsid w:val="00FF58E0"/>
    <w:rsid w:val="00FF5EC6"/>
    <w:rsid w:val="00FF77EA"/>
    <w:rsid w:val="01B088AF"/>
    <w:rsid w:val="02C353D9"/>
    <w:rsid w:val="03BB760C"/>
    <w:rsid w:val="0B490133"/>
    <w:rsid w:val="0BCBFE66"/>
    <w:rsid w:val="0C8D82E5"/>
    <w:rsid w:val="0D5B8739"/>
    <w:rsid w:val="0E5EA1D6"/>
    <w:rsid w:val="103C37FD"/>
    <w:rsid w:val="12D8E456"/>
    <w:rsid w:val="13C38692"/>
    <w:rsid w:val="15803CA3"/>
    <w:rsid w:val="1925ABE4"/>
    <w:rsid w:val="19497347"/>
    <w:rsid w:val="1B3EB69D"/>
    <w:rsid w:val="1C89445C"/>
    <w:rsid w:val="1D50EF89"/>
    <w:rsid w:val="20A80D3E"/>
    <w:rsid w:val="21009803"/>
    <w:rsid w:val="219ACD75"/>
    <w:rsid w:val="22D372C8"/>
    <w:rsid w:val="236C7578"/>
    <w:rsid w:val="2441DEDC"/>
    <w:rsid w:val="265AABA7"/>
    <w:rsid w:val="26B8167B"/>
    <w:rsid w:val="26CCB730"/>
    <w:rsid w:val="27B30BA6"/>
    <w:rsid w:val="28A364B0"/>
    <w:rsid w:val="2A7644A2"/>
    <w:rsid w:val="2B009B65"/>
    <w:rsid w:val="2B556BE5"/>
    <w:rsid w:val="2FE37766"/>
    <w:rsid w:val="3205E641"/>
    <w:rsid w:val="3318382A"/>
    <w:rsid w:val="338AFA1F"/>
    <w:rsid w:val="34858D77"/>
    <w:rsid w:val="36C9A137"/>
    <w:rsid w:val="3703BA06"/>
    <w:rsid w:val="38DDDA00"/>
    <w:rsid w:val="3B0A13AF"/>
    <w:rsid w:val="3D5EA213"/>
    <w:rsid w:val="40BD6E66"/>
    <w:rsid w:val="4203FD3B"/>
    <w:rsid w:val="44820600"/>
    <w:rsid w:val="47012727"/>
    <w:rsid w:val="475BE646"/>
    <w:rsid w:val="48170F20"/>
    <w:rsid w:val="4887B4A4"/>
    <w:rsid w:val="48D14114"/>
    <w:rsid w:val="4ABD6FE2"/>
    <w:rsid w:val="4C03B864"/>
    <w:rsid w:val="4D3DEF49"/>
    <w:rsid w:val="4E0551C2"/>
    <w:rsid w:val="4F4BB6F2"/>
    <w:rsid w:val="52E6C5F1"/>
    <w:rsid w:val="54505BCC"/>
    <w:rsid w:val="59272E1D"/>
    <w:rsid w:val="5AE8FE2D"/>
    <w:rsid w:val="5B0C7207"/>
    <w:rsid w:val="5E8EFA49"/>
    <w:rsid w:val="60B52E3C"/>
    <w:rsid w:val="66D2053D"/>
    <w:rsid w:val="67F8A3D3"/>
    <w:rsid w:val="6A85166D"/>
    <w:rsid w:val="6BE3D47E"/>
    <w:rsid w:val="6C21DA8C"/>
    <w:rsid w:val="6E3B23AB"/>
    <w:rsid w:val="70857C18"/>
    <w:rsid w:val="7092A3EB"/>
    <w:rsid w:val="74BE4701"/>
    <w:rsid w:val="778C4AF6"/>
    <w:rsid w:val="78D8801D"/>
    <w:rsid w:val="79297DF9"/>
    <w:rsid w:val="7D4BC059"/>
    <w:rsid w:val="7E75434B"/>
    <w:rsid w:val="7F5DE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3E98C"/>
  <w15:chartTrackingRefBased/>
  <w15:docId w15:val="{9EEA58D4-AC23-4B7F-ADA7-6372A71A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3D6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9231F"/>
    <w:pPr>
      <w:spacing w:after="0" w:line="240" w:lineRule="auto"/>
      <w:contextualSpacing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31F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C88"/>
    <w:pPr>
      <w:numPr>
        <w:ilvl w:val="1"/>
      </w:numPr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1C88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4C292F"/>
    <w:pPr>
      <w:spacing w:after="0" w:line="240" w:lineRule="auto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292F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2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3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8FD"/>
    <w:pPr>
      <w:spacing w:after="16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8F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8FD"/>
    <w:rPr>
      <w:rFonts w:ascii="Arial" w:hAnsi="Arial"/>
      <w:b/>
      <w:bCs/>
      <w:sz w:val="20"/>
      <w:szCs w:val="20"/>
    </w:rPr>
  </w:style>
  <w:style w:type="paragraph" w:customStyle="1" w:styleId="xmsonormal">
    <w:name w:val="x_msonormal"/>
    <w:basedOn w:val="Normal"/>
    <w:rsid w:val="00F33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3E512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75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provost@yorku.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an\Downloads\Basic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e6c4d9-476e-4a73-9e83-9fa1344e2bd7">
      <Terms xmlns="http://schemas.microsoft.com/office/infopath/2007/PartnerControls"/>
    </lcf76f155ced4ddcb4097134ff3c332f>
    <TaxCatchAll xmlns="ce253538-2850-42a4-80fb-92bc336aaa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9A7AF89FBF6419BCF292A3059BDAE" ma:contentTypeVersion="10" ma:contentTypeDescription="Create a new document." ma:contentTypeScope="" ma:versionID="0deff92e87f05b9f8373a4e7a77d29df">
  <xsd:schema xmlns:xsd="http://www.w3.org/2001/XMLSchema" xmlns:xs="http://www.w3.org/2001/XMLSchema" xmlns:p="http://schemas.microsoft.com/office/2006/metadata/properties" xmlns:ns2="e9e6c4d9-476e-4a73-9e83-9fa1344e2bd7" xmlns:ns3="ce253538-2850-42a4-80fb-92bc336aaae7" targetNamespace="http://schemas.microsoft.com/office/2006/metadata/properties" ma:root="true" ma:fieldsID="ba41d38e69a90674019863ac4867f340" ns2:_="" ns3:_="">
    <xsd:import namespace="e9e6c4d9-476e-4a73-9e83-9fa1344e2bd7"/>
    <xsd:import namespace="ce253538-2850-42a4-80fb-92bc336aaa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6c4d9-476e-4a73-9e83-9fa1344e2b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53538-2850-42a4-80fb-92bc336aaa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5f50c3-f202-45f2-899d-34e9907f8a35}" ma:internalName="TaxCatchAll" ma:showField="CatchAllData" ma:web="ce253538-2850-42a4-80fb-92bc336aa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  <ds:schemaRef ds:uri="e9e6c4d9-476e-4a73-9e83-9fa1344e2bd7"/>
    <ds:schemaRef ds:uri="ce253538-2850-42a4-80fb-92bc336aaae7"/>
  </ds:schemaRefs>
</ds:datastoreItem>
</file>

<file path=customXml/itemProps3.xml><?xml version="1.0" encoding="utf-8"?>
<ds:datastoreItem xmlns:ds="http://schemas.openxmlformats.org/officeDocument/2006/customXml" ds:itemID="{BD50603E-7185-4245-BFE8-FC9CC9210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e6c4d9-476e-4a73-9e83-9fa1344e2bd7"/>
    <ds:schemaRef ds:uri="ce253538-2850-42a4-80fb-92bc336aa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C:\Users\saman\Downloads\Basic Word Template.dotx</Template>
  <TotalTime>3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Cutrara</dc:creator>
  <cp:keywords/>
  <dc:description/>
  <cp:lastModifiedBy>Emily Rush</cp:lastModifiedBy>
  <cp:revision>8</cp:revision>
  <cp:lastPrinted>2023-07-18T19:08:00Z</cp:lastPrinted>
  <dcterms:created xsi:type="dcterms:W3CDTF">2026-04-17T17:00:00Z</dcterms:created>
  <dcterms:modified xsi:type="dcterms:W3CDTF">2026-05-12T17:05:00Z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0x010100E099A7AF89FBF6419BCF292A3059BDAE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