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C6989D" w14:textId="77777777" w:rsidR="00116480" w:rsidRPr="00344EFF" w:rsidRDefault="00116480" w:rsidP="00116480">
      <w:pPr>
        <w:pStyle w:val="Title"/>
        <w:rPr>
          <w:sz w:val="52"/>
          <w:szCs w:val="52"/>
        </w:rPr>
      </w:pPr>
      <w:bookmarkStart w:id="0" w:name="_Toc149842805"/>
      <w:bookmarkStart w:id="1" w:name="_Toc149843306"/>
      <w:r w:rsidRPr="00344EFF">
        <w:rPr>
          <w:sz w:val="52"/>
          <w:szCs w:val="52"/>
        </w:rPr>
        <w:t>York University</w:t>
      </w:r>
    </w:p>
    <w:p w14:paraId="1DD985B2" w14:textId="09F6B570" w:rsidR="00116480" w:rsidRPr="00E04C89" w:rsidRDefault="00E04C89" w:rsidP="00116480">
      <w:pPr>
        <w:pStyle w:val="Title"/>
        <w:rPr>
          <w:sz w:val="36"/>
          <w:szCs w:val="36"/>
          <w:lang w:val="en-GB"/>
        </w:rPr>
      </w:pPr>
      <w:r w:rsidRPr="00E04C89">
        <w:rPr>
          <w:sz w:val="36"/>
          <w:szCs w:val="36"/>
          <w:lang w:val="en-GB"/>
        </w:rPr>
        <w:t>Detailed</w:t>
      </w:r>
      <w:r>
        <w:rPr>
          <w:sz w:val="36"/>
          <w:szCs w:val="36"/>
          <w:lang w:val="en-GB"/>
        </w:rPr>
        <w:t xml:space="preserve"> </w:t>
      </w:r>
      <w:r w:rsidR="00116480" w:rsidRPr="00E04C89">
        <w:rPr>
          <w:sz w:val="36"/>
          <w:szCs w:val="36"/>
          <w:lang w:val="en-GB"/>
        </w:rPr>
        <w:t>Minor</w:t>
      </w:r>
      <w:r w:rsidR="00CB1ECB">
        <w:rPr>
          <w:sz w:val="36"/>
          <w:szCs w:val="36"/>
          <w:lang w:val="en-GB"/>
        </w:rPr>
        <w:t xml:space="preserve"> </w:t>
      </w:r>
      <w:r w:rsidR="00116480" w:rsidRPr="00E04C89">
        <w:rPr>
          <w:sz w:val="36"/>
          <w:szCs w:val="36"/>
          <w:lang w:val="en-GB"/>
        </w:rPr>
        <w:t>Modifications to Existing Programs</w:t>
      </w:r>
      <w:r w:rsidRPr="00E04C89">
        <w:rPr>
          <w:sz w:val="36"/>
          <w:szCs w:val="36"/>
          <w:lang w:val="en-GB"/>
        </w:rPr>
        <w:t xml:space="preserve"> </w:t>
      </w:r>
    </w:p>
    <w:p w14:paraId="3CEABC28" w14:textId="77777777" w:rsidR="00116480" w:rsidRPr="005C6713" w:rsidRDefault="00116480" w:rsidP="00116480">
      <w:pPr>
        <w:pStyle w:val="Subtitle"/>
        <w:pBdr>
          <w:bottom w:val="single" w:sz="4" w:space="1" w:color="E13446" w:themeColor="accent1"/>
        </w:pBdr>
        <w:spacing w:before="240"/>
        <w:rPr>
          <w:sz w:val="28"/>
          <w:szCs w:val="24"/>
        </w:rPr>
      </w:pPr>
      <w:r w:rsidRPr="005C6713">
        <w:rPr>
          <w:sz w:val="28"/>
          <w:szCs w:val="24"/>
        </w:rPr>
        <w:t>Template</w:t>
      </w:r>
    </w:p>
    <w:p w14:paraId="144110BE" w14:textId="274DE389" w:rsidR="00116480" w:rsidRPr="00763834" w:rsidRDefault="00116480" w:rsidP="00116480">
      <w:hyperlink r:id="rId11" w:history="1">
        <w:r w:rsidRPr="00763834">
          <w:rPr>
            <w:rStyle w:val="Hyperlink"/>
          </w:rPr>
          <w:t>Modifications to Existing Programs</w:t>
        </w:r>
      </w:hyperlink>
      <w:r w:rsidRPr="00763834">
        <w:t xml:space="preserve"> fall under Section 5 of the York University Quality Assurance Procedures (YUQAP). </w:t>
      </w:r>
    </w:p>
    <w:p w14:paraId="1F2C0412" w14:textId="6D7D0C5E" w:rsidR="00116480" w:rsidRPr="00763834" w:rsidRDefault="00116480" w:rsidP="00116480">
      <w:r w:rsidRPr="00763834">
        <w:t xml:space="preserve">Full YUQAP can be found here: </w:t>
      </w:r>
      <w:hyperlink r:id="rId12" w:history="1">
        <w:r w:rsidR="00BC41A6" w:rsidRPr="00462564">
          <w:rPr>
            <w:rStyle w:val="Hyperlink"/>
          </w:rPr>
          <w:t>https://www.yorku.ca/unit/yuqap/</w:t>
        </w:r>
      </w:hyperlink>
    </w:p>
    <w:p w14:paraId="76A4DF1B" w14:textId="2A9D7722" w:rsidR="00116480" w:rsidRPr="00C97EEA" w:rsidRDefault="00480D31" w:rsidP="00116480">
      <w:pPr>
        <w:pStyle w:val="Heading3"/>
      </w:pPr>
      <w:r w:rsidRPr="00C97EEA">
        <w:t xml:space="preserve">Detailed Minor </w:t>
      </w:r>
      <w:r w:rsidR="00116480" w:rsidRPr="00C97EEA">
        <w:t xml:space="preserve">modifications </w:t>
      </w:r>
      <w:r w:rsidR="000413AE" w:rsidRPr="00C97EEA">
        <w:t>usually include</w:t>
      </w:r>
      <w:r w:rsidR="00012915" w:rsidRPr="00C97EEA">
        <w:t xml:space="preserve"> </w:t>
      </w:r>
      <w:r w:rsidR="00116480" w:rsidRPr="00C97EEA">
        <w:t xml:space="preserve">one or more of the following features: </w:t>
      </w:r>
    </w:p>
    <w:p w14:paraId="3196E65D" w14:textId="354229A3" w:rsidR="00116480" w:rsidRDefault="00116480" w:rsidP="00116480">
      <w:pPr>
        <w:pStyle w:val="ListParagraph"/>
        <w:numPr>
          <w:ilvl w:val="0"/>
          <w:numId w:val="24"/>
        </w:numPr>
      </w:pPr>
      <w:r>
        <w:t xml:space="preserve">Addition of part-time/full-time </w:t>
      </w:r>
      <w:r w:rsidR="002702B8">
        <w:t>program options</w:t>
      </w:r>
      <w:r w:rsidR="002B2167">
        <w:t>,</w:t>
      </w:r>
      <w:r w:rsidR="002702B8">
        <w:t xml:space="preserve"> </w:t>
      </w:r>
      <w:r>
        <w:t xml:space="preserve">or </w:t>
      </w:r>
      <w:r w:rsidR="002702B8">
        <w:t xml:space="preserve">a </w:t>
      </w:r>
      <w:r w:rsidR="00D14169">
        <w:t xml:space="preserve">change </w:t>
      </w:r>
      <w:r>
        <w:t xml:space="preserve">from </w:t>
      </w:r>
      <w:r w:rsidR="00D14169">
        <w:t xml:space="preserve">option </w:t>
      </w:r>
      <w:r>
        <w:t>to the other</w:t>
      </w:r>
      <w:r w:rsidR="00D14169">
        <w:t>,</w:t>
      </w:r>
      <w:r>
        <w:t xml:space="preserve"> where no significant change in resources is required</w:t>
      </w:r>
    </w:p>
    <w:p w14:paraId="439F2AFE" w14:textId="70A84C31" w:rsidR="0016689B" w:rsidRDefault="0016689B" w:rsidP="00116480">
      <w:pPr>
        <w:pStyle w:val="ListParagraph"/>
        <w:numPr>
          <w:ilvl w:val="0"/>
          <w:numId w:val="24"/>
        </w:numPr>
      </w:pPr>
      <w:r>
        <w:t xml:space="preserve">Addition of an optional, standalone work-integrated learning element, e.g., an internship </w:t>
      </w:r>
      <w:r w:rsidR="00DC33B2">
        <w:t xml:space="preserve">course </w:t>
      </w:r>
      <w:r>
        <w:t>or similar</w:t>
      </w:r>
      <w:r w:rsidR="00560642">
        <w:t xml:space="preserve"> non-credit element. </w:t>
      </w:r>
    </w:p>
    <w:p w14:paraId="05104293" w14:textId="3F21C65B" w:rsidR="00116480" w:rsidRDefault="00116480" w:rsidP="00116480">
      <w:pPr>
        <w:pStyle w:val="ListParagraph"/>
        <w:numPr>
          <w:ilvl w:val="0"/>
          <w:numId w:val="24"/>
        </w:numPr>
      </w:pPr>
      <w:r>
        <w:t>Substantive changes in admission requirements</w:t>
      </w:r>
    </w:p>
    <w:p w14:paraId="5BD6AB23" w14:textId="0DC3716B" w:rsidR="00116480" w:rsidRDefault="00116480" w:rsidP="00116480">
      <w:pPr>
        <w:pStyle w:val="ListParagraph"/>
        <w:numPr>
          <w:ilvl w:val="0"/>
          <w:numId w:val="24"/>
        </w:numPr>
      </w:pPr>
      <w:r>
        <w:t>Substantive changes in progression requirements</w:t>
      </w:r>
    </w:p>
    <w:p w14:paraId="55703E39" w14:textId="7E5446A3" w:rsidR="00116480" w:rsidRDefault="00116480" w:rsidP="00116480">
      <w:pPr>
        <w:pStyle w:val="ListParagraph"/>
        <w:numPr>
          <w:ilvl w:val="0"/>
          <w:numId w:val="24"/>
        </w:numPr>
      </w:pPr>
      <w:r>
        <w:t xml:space="preserve">Substantial changes to required/core courses for a major/graduate degree that do not rise to the level of a </w:t>
      </w:r>
      <w:hyperlink r:id="rId13" w:history="1">
        <w:r w:rsidRPr="006D4B6E">
          <w:rPr>
            <w:rStyle w:val="Hyperlink"/>
          </w:rPr>
          <w:t>major modification</w:t>
        </w:r>
      </w:hyperlink>
    </w:p>
    <w:p w14:paraId="580FEE94" w14:textId="567D019D" w:rsidR="00116480" w:rsidRDefault="00116480" w:rsidP="00116480">
      <w:pPr>
        <w:pStyle w:val="ListParagraph"/>
        <w:numPr>
          <w:ilvl w:val="0"/>
          <w:numId w:val="24"/>
        </w:numPr>
      </w:pPr>
      <w:r>
        <w:t xml:space="preserve">Substantial changes to </w:t>
      </w:r>
      <w:r w:rsidR="00736100">
        <w:t>an</w:t>
      </w:r>
      <w:r>
        <w:t xml:space="preserve"> existing program option that </w:t>
      </w:r>
      <w:r w:rsidR="00D408BD">
        <w:t xml:space="preserve">was previously </w:t>
      </w:r>
      <w:r>
        <w:t>established through a major modification (i.e., substantial change to a minor, option, certificate, work-integrated learning option, or graduate specialization.)</w:t>
      </w:r>
    </w:p>
    <w:p w14:paraId="33D70AFA" w14:textId="27EA9EEC" w:rsidR="00116480" w:rsidRPr="00AD6D1B" w:rsidRDefault="004E021F" w:rsidP="00116480">
      <w:pPr>
        <w:pStyle w:val="Heading3"/>
      </w:pPr>
      <w:hyperlink r:id="rId14" w:anchor="Standard-mm" w:history="1">
        <w:r w:rsidRPr="004E021F">
          <w:rPr>
            <w:rStyle w:val="Hyperlink"/>
          </w:rPr>
          <w:t xml:space="preserve">Standard </w:t>
        </w:r>
        <w:r w:rsidR="00736100" w:rsidRPr="004E021F">
          <w:rPr>
            <w:rStyle w:val="Hyperlink"/>
          </w:rPr>
          <w:t>minor modifications</w:t>
        </w:r>
      </w:hyperlink>
      <w:r w:rsidR="00736100">
        <w:rPr>
          <w:color w:val="82171A" w:themeColor="text2" w:themeShade="BF"/>
        </w:rPr>
        <w:t xml:space="preserve"> </w:t>
      </w:r>
      <w:r w:rsidR="00E9537A" w:rsidRPr="00C97EEA">
        <w:rPr>
          <w:color w:val="82171A" w:themeColor="text2" w:themeShade="BF"/>
        </w:rPr>
        <w:t xml:space="preserve">usually include one or more of the following features: </w:t>
      </w:r>
    </w:p>
    <w:p w14:paraId="427C55AC" w14:textId="0064F27C" w:rsidR="00116480" w:rsidRDefault="00116480" w:rsidP="00116480">
      <w:pPr>
        <w:pStyle w:val="ListParagraph"/>
        <w:numPr>
          <w:ilvl w:val="0"/>
          <w:numId w:val="25"/>
        </w:numPr>
      </w:pPr>
      <w:r>
        <w:t>Calendar copy corrections</w:t>
      </w:r>
    </w:p>
    <w:p w14:paraId="5E066B7C" w14:textId="6C644DB9" w:rsidR="00D408BD" w:rsidRDefault="00D408BD" w:rsidP="00116480">
      <w:pPr>
        <w:pStyle w:val="ListParagraph"/>
        <w:numPr>
          <w:ilvl w:val="0"/>
          <w:numId w:val="25"/>
        </w:numPr>
      </w:pPr>
      <w:r>
        <w:t xml:space="preserve">Revisions and/or updates to </w:t>
      </w:r>
      <w:r w:rsidR="00AD6D1B">
        <w:t>Program Learning Outcomes</w:t>
      </w:r>
      <w:r w:rsidR="004936F8">
        <w:t xml:space="preserve"> (PLOs)</w:t>
      </w:r>
      <w:r>
        <w:t xml:space="preserve"> that do not change the substance of the PLOs </w:t>
      </w:r>
    </w:p>
    <w:p w14:paraId="0B79698F" w14:textId="5F06A838" w:rsidR="00D408BD" w:rsidRDefault="00D408BD" w:rsidP="00D408BD">
      <w:pPr>
        <w:pStyle w:val="ListParagraph"/>
        <w:numPr>
          <w:ilvl w:val="0"/>
          <w:numId w:val="25"/>
        </w:numPr>
      </w:pPr>
      <w:r>
        <w:t>Change</w:t>
      </w:r>
      <w:r w:rsidR="004936F8">
        <w:t>s</w:t>
      </w:r>
      <w:r>
        <w:t xml:space="preserve"> program name or nomenclature where there are no changes to PLOs</w:t>
      </w:r>
    </w:p>
    <w:p w14:paraId="1D5AFDAA" w14:textId="52777EA2" w:rsidR="00116480" w:rsidRDefault="00116480" w:rsidP="00DA14E8">
      <w:pPr>
        <w:pStyle w:val="ListParagraph"/>
        <w:numPr>
          <w:ilvl w:val="0"/>
          <w:numId w:val="25"/>
        </w:numPr>
      </w:pPr>
      <w:r>
        <w:t>Course changes – revisions, additions, deletions, repositioning, resequencing, etc</w:t>
      </w:r>
      <w:r w:rsidR="00D408BD">
        <w:t>. –</w:t>
      </w:r>
      <w:r>
        <w:t xml:space="preserve"> where there are no changes to PLOs</w:t>
      </w:r>
    </w:p>
    <w:p w14:paraId="46C2170F" w14:textId="1D70497B" w:rsidR="00116480" w:rsidRDefault="00116480" w:rsidP="00116480">
      <w:pPr>
        <w:pStyle w:val="ListParagraph"/>
        <w:numPr>
          <w:ilvl w:val="0"/>
          <w:numId w:val="25"/>
        </w:numPr>
      </w:pPr>
      <w:r>
        <w:t>Change</w:t>
      </w:r>
      <w:r w:rsidR="004936F8">
        <w:t>s</w:t>
      </w:r>
      <w:r>
        <w:t xml:space="preserve"> in program requirements or sequencing where less than 1/3 of the program courses are affected</w:t>
      </w:r>
    </w:p>
    <w:p w14:paraId="3F3A9391" w14:textId="0C1A893D" w:rsidR="00D408BD" w:rsidRDefault="00D408BD" w:rsidP="00D408BD">
      <w:pPr>
        <w:pStyle w:val="ListParagraph"/>
        <w:numPr>
          <w:ilvl w:val="0"/>
          <w:numId w:val="25"/>
        </w:numPr>
      </w:pPr>
      <w:r>
        <w:t xml:space="preserve">Minor changes (changes </w:t>
      </w:r>
      <w:r w:rsidR="00763834">
        <w:t xml:space="preserve">to </w:t>
      </w:r>
      <w:r>
        <w:t xml:space="preserve">less than 1/3 of the program) to an existing minor, specialization, option, certificate, or WIL option (i.e., minor change to anything established through a major modification) </w:t>
      </w:r>
    </w:p>
    <w:p w14:paraId="2E6CDAC8" w14:textId="40199ED8" w:rsidR="00116480" w:rsidRDefault="00116480" w:rsidP="00116480">
      <w:pPr>
        <w:pStyle w:val="ListParagraph"/>
        <w:numPr>
          <w:ilvl w:val="0"/>
          <w:numId w:val="25"/>
        </w:numPr>
      </w:pPr>
      <w:r>
        <w:t>Closure of any degree option, e.g. honours specialization</w:t>
      </w:r>
    </w:p>
    <w:p w14:paraId="21652845" w14:textId="5C96F10B" w:rsidR="00116480" w:rsidRPr="00663BBB" w:rsidRDefault="00116480" w:rsidP="00663BBB">
      <w:r>
        <w:t xml:space="preserve">See the </w:t>
      </w:r>
      <w:hyperlink r:id="rId15" w:history="1">
        <w:r w:rsidRPr="0035328C">
          <w:rPr>
            <w:rStyle w:val="Hyperlink"/>
          </w:rPr>
          <w:t>YUQAP website</w:t>
        </w:r>
      </w:hyperlink>
      <w:r>
        <w:t xml:space="preserve"> for further details, resources, and templates.</w:t>
      </w:r>
      <w:r>
        <w:br w:type="page"/>
      </w:r>
    </w:p>
    <w:p w14:paraId="66DBFF0D" w14:textId="51773995" w:rsidR="00116480" w:rsidRPr="00547C3F" w:rsidRDefault="00116480" w:rsidP="00116480">
      <w:pPr>
        <w:pStyle w:val="Title"/>
        <w:pBdr>
          <w:bottom w:val="single" w:sz="4" w:space="1" w:color="E13446" w:themeColor="accent1"/>
        </w:pBdr>
        <w:rPr>
          <w:sz w:val="44"/>
          <w:szCs w:val="44"/>
        </w:rPr>
      </w:pPr>
      <w:r>
        <w:rPr>
          <w:sz w:val="44"/>
          <w:szCs w:val="44"/>
        </w:rPr>
        <w:lastRenderedPageBreak/>
        <w:t xml:space="preserve">Detailed Minor </w:t>
      </w:r>
      <w:r w:rsidRPr="00547C3F">
        <w:rPr>
          <w:sz w:val="44"/>
          <w:szCs w:val="44"/>
        </w:rPr>
        <w:t xml:space="preserve">Modification Proposal </w:t>
      </w:r>
    </w:p>
    <w:p w14:paraId="20D485AB" w14:textId="77777777" w:rsidR="00116480" w:rsidRDefault="00116480" w:rsidP="004E021F">
      <w:pPr>
        <w:spacing w:before="240"/>
      </w:pPr>
      <w:r w:rsidRPr="0000469C">
        <w:rPr>
          <w:b/>
          <w:bCs/>
        </w:rPr>
        <w:t>Faculty</w:t>
      </w:r>
      <w:r>
        <w:t xml:space="preserve">: </w:t>
      </w:r>
    </w:p>
    <w:p w14:paraId="1418B2D6" w14:textId="77777777" w:rsidR="00116480" w:rsidRDefault="00116480" w:rsidP="004E021F">
      <w:r w:rsidRPr="0000469C">
        <w:rPr>
          <w:b/>
          <w:bCs/>
        </w:rPr>
        <w:t>Department</w:t>
      </w:r>
      <w:r>
        <w:t xml:space="preserve">: </w:t>
      </w:r>
    </w:p>
    <w:p w14:paraId="12917AAF" w14:textId="77777777" w:rsidR="00116480" w:rsidRDefault="00116480" w:rsidP="004E021F">
      <w:r w:rsidRPr="0000469C">
        <w:rPr>
          <w:b/>
          <w:bCs/>
        </w:rPr>
        <w:t>Program</w:t>
      </w:r>
      <w:r>
        <w:t xml:space="preserve">: </w:t>
      </w:r>
    </w:p>
    <w:p w14:paraId="721C553A" w14:textId="77777777" w:rsidR="00116480" w:rsidRDefault="00116480" w:rsidP="004E021F">
      <w:r w:rsidRPr="0000469C">
        <w:rPr>
          <w:b/>
          <w:bCs/>
        </w:rPr>
        <w:t>Degree Designation</w:t>
      </w:r>
      <w:r>
        <w:t xml:space="preserve">: </w:t>
      </w:r>
    </w:p>
    <w:p w14:paraId="43FE811D" w14:textId="77777777" w:rsidR="00116480" w:rsidRDefault="00116480" w:rsidP="004E021F">
      <w:r w:rsidRPr="0000469C">
        <w:rPr>
          <w:b/>
          <w:bCs/>
        </w:rPr>
        <w:t>Type of Modification</w:t>
      </w:r>
      <w:r>
        <w:t xml:space="preserve">: </w:t>
      </w:r>
    </w:p>
    <w:p w14:paraId="313A8B68" w14:textId="51B57247" w:rsidR="00116480" w:rsidRDefault="00116480" w:rsidP="004E021F">
      <w:r w:rsidRPr="0000469C">
        <w:rPr>
          <w:b/>
          <w:bCs/>
        </w:rPr>
        <w:t>Location</w:t>
      </w:r>
      <w:r w:rsidR="004E021F">
        <w:t xml:space="preserve"> </w:t>
      </w:r>
      <w:r w:rsidRPr="001B177C">
        <w:rPr>
          <w:i/>
          <w:iCs/>
        </w:rPr>
        <w:t>(current campus and, if applicable, proposed)</w:t>
      </w:r>
      <w:r w:rsidR="004E021F" w:rsidRPr="004E021F">
        <w:t>:</w:t>
      </w:r>
      <w:r w:rsidR="004E021F">
        <w:t xml:space="preserve"> </w:t>
      </w:r>
      <w:r>
        <w:t xml:space="preserve"> </w:t>
      </w:r>
    </w:p>
    <w:p w14:paraId="41C85897" w14:textId="5D63CAC4" w:rsidR="00116480" w:rsidRDefault="00116480" w:rsidP="004E021F">
      <w:r w:rsidRPr="0000469C">
        <w:rPr>
          <w:b/>
          <w:bCs/>
        </w:rPr>
        <w:t>Effective Date</w:t>
      </w:r>
      <w:r>
        <w:t>:</w:t>
      </w:r>
      <w:r w:rsidR="004E021F">
        <w:t xml:space="preserve"> </w:t>
      </w:r>
    </w:p>
    <w:p w14:paraId="2D63D64F" w14:textId="77777777" w:rsidR="00231840" w:rsidRPr="007062C7" w:rsidRDefault="00231840" w:rsidP="004E021F">
      <w:pPr>
        <w:rPr>
          <w:b/>
          <w:bCs/>
        </w:rPr>
      </w:pPr>
      <w:r w:rsidRPr="007062C7">
        <w:rPr>
          <w:b/>
          <w:bCs/>
        </w:rPr>
        <w:t xml:space="preserve">Approval </w:t>
      </w:r>
      <w:r>
        <w:rPr>
          <w:b/>
          <w:bCs/>
        </w:rPr>
        <w:t xml:space="preserve">Date </w:t>
      </w:r>
      <w:r w:rsidRPr="007062C7">
        <w:rPr>
          <w:b/>
          <w:bCs/>
        </w:rPr>
        <w:t xml:space="preserve">at Faculty Council: </w:t>
      </w:r>
    </w:p>
    <w:bookmarkEnd w:id="0"/>
    <w:bookmarkEnd w:id="1"/>
    <w:p w14:paraId="3C0A32FD" w14:textId="77777777" w:rsidR="00051129" w:rsidRDefault="00051129" w:rsidP="00051129">
      <w:pPr>
        <w:pBdr>
          <w:bottom w:val="single" w:sz="4" w:space="1" w:color="E13446" w:themeColor="accent1"/>
        </w:pBdr>
      </w:pPr>
    </w:p>
    <w:p w14:paraId="1D5B4ECB" w14:textId="38345E4A" w:rsidR="002702B8" w:rsidRDefault="002702B8" w:rsidP="002702B8">
      <w:pPr>
        <w:pStyle w:val="ListParagraph"/>
        <w:numPr>
          <w:ilvl w:val="0"/>
          <w:numId w:val="23"/>
        </w:numPr>
        <w:ind w:left="567" w:hanging="567"/>
      </w:pPr>
      <w:r>
        <w:t xml:space="preserve">Describe </w:t>
      </w:r>
      <w:r w:rsidRPr="00547C3F">
        <w:t xml:space="preserve">the proposed </w:t>
      </w:r>
      <w:r w:rsidR="00D14169">
        <w:t>modifications</w:t>
      </w:r>
      <w:r w:rsidR="00D14169" w:rsidRPr="00547C3F">
        <w:t xml:space="preserve"> </w:t>
      </w:r>
      <w:r w:rsidRPr="00547C3F">
        <w:t>to the program.</w:t>
      </w:r>
    </w:p>
    <w:p w14:paraId="787EF385" w14:textId="77777777" w:rsidR="002702B8" w:rsidRDefault="002702B8" w:rsidP="002702B8"/>
    <w:p w14:paraId="45F1C407" w14:textId="7D36B7F2" w:rsidR="002702B8" w:rsidRDefault="002702B8" w:rsidP="002702B8">
      <w:pPr>
        <w:pStyle w:val="ListParagraph"/>
        <w:numPr>
          <w:ilvl w:val="0"/>
          <w:numId w:val="23"/>
        </w:numPr>
        <w:ind w:left="567" w:hanging="567"/>
      </w:pPr>
      <w:r w:rsidRPr="002702B8">
        <w:t>Include as an appendix a side-by-side comparison of the existing and proposed program requirements as they will appear in the Undergraduate or Graduate Academic Calendar.</w:t>
      </w:r>
      <w:r w:rsidR="00792F21">
        <w:t xml:space="preserve"> Please indicate deletions as strikethrough text and additions as </w:t>
      </w:r>
      <w:r w:rsidR="001B7151">
        <w:t xml:space="preserve">underlined text in a contrasting colour. </w:t>
      </w:r>
    </w:p>
    <w:p w14:paraId="2CAFCB1C" w14:textId="77777777" w:rsidR="002702B8" w:rsidRDefault="002702B8" w:rsidP="002702B8"/>
    <w:p w14:paraId="72BBE1F2" w14:textId="48400F64" w:rsidR="00D408BD" w:rsidRDefault="008A452F" w:rsidP="00D408BD">
      <w:pPr>
        <w:pStyle w:val="ListParagraph"/>
        <w:numPr>
          <w:ilvl w:val="1"/>
          <w:numId w:val="28"/>
        </w:numPr>
        <w:ind w:left="567" w:hanging="567"/>
      </w:pPr>
      <w:r>
        <w:t xml:space="preserve">List the </w:t>
      </w:r>
      <w:r w:rsidRPr="007949F6">
        <w:t>current and/or</w:t>
      </w:r>
      <w:r>
        <w:t xml:space="preserve"> updated Program Learning Outcomes for the proposed modified program.</w:t>
      </w:r>
      <w:bookmarkStart w:id="2" w:name="_Hlk125468217"/>
      <w:r w:rsidRPr="002809B4">
        <w:rPr>
          <w:rStyle w:val="FootnoteReference"/>
        </w:rPr>
        <w:footnoteReference w:id="1"/>
      </w:r>
      <w:bookmarkEnd w:id="2"/>
    </w:p>
    <w:p w14:paraId="5BBC584C" w14:textId="77777777" w:rsidR="00D408BD" w:rsidRDefault="00D408BD" w:rsidP="00D408BD"/>
    <w:p w14:paraId="10F3E2B2" w14:textId="4286ECD3" w:rsidR="00D408BD" w:rsidRDefault="00051129" w:rsidP="00D408BD">
      <w:pPr>
        <w:pStyle w:val="ListParagraph"/>
        <w:numPr>
          <w:ilvl w:val="1"/>
          <w:numId w:val="28"/>
        </w:numPr>
        <w:ind w:left="567" w:hanging="567"/>
      </w:pPr>
      <w:r>
        <w:t xml:space="preserve">Provide </w:t>
      </w:r>
      <w:r w:rsidR="002702B8">
        <w:t>a</w:t>
      </w:r>
      <w:r>
        <w:t xml:space="preserve"> rationale for the proposed changes </w:t>
      </w:r>
      <w:r w:rsidR="008A452F">
        <w:t xml:space="preserve">as articulated through </w:t>
      </w:r>
      <w:r w:rsidR="003632C8">
        <w:t>the</w:t>
      </w:r>
      <w:r>
        <w:t xml:space="preserve"> </w:t>
      </w:r>
      <w:r w:rsidR="002702B8">
        <w:t>Program Learning Outcomes</w:t>
      </w:r>
      <w:r>
        <w:t>.</w:t>
      </w:r>
      <w:r w:rsidR="003938F0">
        <w:t xml:space="preserve"> Append an updated curriculum map, if relevant. </w:t>
      </w:r>
    </w:p>
    <w:p w14:paraId="4AD20ABE" w14:textId="77777777" w:rsidR="00D408BD" w:rsidRDefault="00D408BD" w:rsidP="00D408BD"/>
    <w:p w14:paraId="54CC55B3" w14:textId="1377B734" w:rsidR="00D408BD" w:rsidRDefault="00D408BD" w:rsidP="00D408BD">
      <w:pPr>
        <w:pStyle w:val="ListParagraph"/>
        <w:numPr>
          <w:ilvl w:val="1"/>
          <w:numId w:val="28"/>
        </w:numPr>
        <w:ind w:left="567" w:hanging="567"/>
      </w:pPr>
      <w:r>
        <w:lastRenderedPageBreak/>
        <w:t xml:space="preserve">How will the proposed </w:t>
      </w:r>
      <w:r w:rsidR="00D14169">
        <w:t xml:space="preserve">modification </w:t>
      </w:r>
      <w:r>
        <w:t>support the achievement of Program Learning Outcomes?</w:t>
      </w:r>
      <w:r>
        <w:rPr>
          <w:rStyle w:val="CommentReference"/>
        </w:rPr>
        <w:t xml:space="preserve"> </w:t>
      </w:r>
    </w:p>
    <w:p w14:paraId="5C464EB8" w14:textId="77777777" w:rsidR="00D408BD" w:rsidRDefault="00D408BD" w:rsidP="00D408BD"/>
    <w:p w14:paraId="7E3575A5" w14:textId="728536D0" w:rsidR="002702B8" w:rsidRDefault="00991725" w:rsidP="008A452F">
      <w:pPr>
        <w:pStyle w:val="ListParagraph"/>
        <w:numPr>
          <w:ilvl w:val="0"/>
          <w:numId w:val="30"/>
        </w:numPr>
        <w:ind w:left="567" w:hanging="567"/>
      </w:pPr>
      <w:r>
        <w:t>Describe how students currently enrolled in the program will be accommodated.</w:t>
      </w:r>
    </w:p>
    <w:p w14:paraId="63EF2A48" w14:textId="77777777" w:rsidR="002702B8" w:rsidRDefault="002702B8" w:rsidP="002702B8"/>
    <w:p w14:paraId="4D30A929" w14:textId="77777777" w:rsidR="002702B8" w:rsidRDefault="00051129" w:rsidP="00D14169">
      <w:pPr>
        <w:pStyle w:val="ListParagraph"/>
        <w:numPr>
          <w:ilvl w:val="0"/>
          <w:numId w:val="30"/>
        </w:numPr>
        <w:ind w:left="567" w:hanging="567"/>
      </w:pPr>
      <w:r>
        <w:t xml:space="preserve">Describe any resource implications and how they are being addressed (e.g., through a reallocation of existing resources). If new/additional resources are required, provide a statement from the relevant Dean(s)/Principal confirming resources will be in place to implement the changes. </w:t>
      </w:r>
    </w:p>
    <w:p w14:paraId="13C6CD10" w14:textId="77777777" w:rsidR="003B631A" w:rsidRDefault="003B631A" w:rsidP="003B631A"/>
    <w:p w14:paraId="714E0FF7" w14:textId="1CCF0648" w:rsidR="002702B8" w:rsidRDefault="002702B8" w:rsidP="00D14169">
      <w:pPr>
        <w:pStyle w:val="ListParagraph"/>
        <w:numPr>
          <w:ilvl w:val="0"/>
          <w:numId w:val="30"/>
        </w:numPr>
        <w:ind w:left="567" w:hanging="567"/>
        <w:contextualSpacing w:val="0"/>
      </w:pPr>
      <w:r>
        <w:t>If relevant, summarize the consultation undertaken with relevant academic units, including commentary on the impact of the proposed changes on other programs. Provide individual statements from the relevant program(s) confirming consultation and their support.</w:t>
      </w:r>
    </w:p>
    <w:p w14:paraId="16F7050B" w14:textId="77777777" w:rsidR="00A86D96" w:rsidRDefault="00A86D96" w:rsidP="00A86D96"/>
    <w:p w14:paraId="1CDD4B7F" w14:textId="302CE494" w:rsidR="007C3BD7" w:rsidRDefault="007C3BD7" w:rsidP="007B59F7">
      <w:pPr>
        <w:pStyle w:val="ListParagraph"/>
        <w:numPr>
          <w:ilvl w:val="0"/>
          <w:numId w:val="30"/>
        </w:numPr>
        <w:ind w:left="567" w:hanging="567"/>
      </w:pPr>
      <w:r>
        <w:t>For optional work-integrated learning elements</w:t>
      </w:r>
      <w:r w:rsidR="00D326CF">
        <w:t xml:space="preserve"> (e.g., an optional internship course)</w:t>
      </w:r>
      <w:r>
        <w:t xml:space="preserve">, please </w:t>
      </w:r>
      <w:r w:rsidR="00457E9F">
        <w:t xml:space="preserve">describe the consultation </w:t>
      </w:r>
      <w:r w:rsidR="00A72892">
        <w:t>to ensure the</w:t>
      </w:r>
      <w:r w:rsidR="00FF7DB8">
        <w:t>se elements are in line with best practice</w:t>
      </w:r>
      <w:r w:rsidR="00D326CF">
        <w:t xml:space="preserve"> </w:t>
      </w:r>
      <w:r w:rsidR="0063067C">
        <w:t>for</w:t>
      </w:r>
      <w:r w:rsidR="00933370">
        <w:t xml:space="preserve"> experiential education and </w:t>
      </w:r>
      <w:r w:rsidR="00EE53DB">
        <w:t xml:space="preserve">York’s established </w:t>
      </w:r>
      <w:r w:rsidR="00DC33B2">
        <w:t xml:space="preserve">other </w:t>
      </w:r>
      <w:r w:rsidR="00EE53DB">
        <w:t xml:space="preserve">practices in this area. </w:t>
      </w:r>
      <w:r w:rsidR="00ED7E52">
        <w:t>The</w:t>
      </w:r>
      <w:r w:rsidR="00842FF9">
        <w:t xml:space="preserve"> </w:t>
      </w:r>
      <w:hyperlink r:id="rId16" w:history="1">
        <w:r w:rsidR="00842FF9" w:rsidRPr="001A27B3">
          <w:rPr>
            <w:rStyle w:val="Hyperlink"/>
          </w:rPr>
          <w:t>Office of the Vice Provost, Teaching and Learning</w:t>
        </w:r>
      </w:hyperlink>
      <w:r w:rsidR="002517CC">
        <w:t xml:space="preserve"> </w:t>
      </w:r>
      <w:r w:rsidR="00ED7E52">
        <w:t>can provide</w:t>
      </w:r>
      <w:r w:rsidR="001A27B3">
        <w:t xml:space="preserve"> further</w:t>
      </w:r>
      <w:r w:rsidR="002517CC">
        <w:t xml:space="preserve"> guidance</w:t>
      </w:r>
      <w:r w:rsidR="00B32E4E">
        <w:t xml:space="preserve">. </w:t>
      </w:r>
      <w:r w:rsidR="00145B54">
        <w:t xml:space="preserve"> </w:t>
      </w:r>
    </w:p>
    <w:p w14:paraId="7B0F10B0" w14:textId="77777777" w:rsidR="003B631A" w:rsidRDefault="003B631A" w:rsidP="00A86D96"/>
    <w:p w14:paraId="20632E0B" w14:textId="77777777" w:rsidR="001A27B3" w:rsidRDefault="001A27B3" w:rsidP="00A86D96"/>
    <w:p w14:paraId="3C5F89D6" w14:textId="6B833518" w:rsidR="00D14169" w:rsidRDefault="00D14169">
      <w:pPr>
        <w:spacing w:after="160" w:line="259" w:lineRule="auto"/>
      </w:pPr>
      <w:r>
        <w:br w:type="page"/>
      </w:r>
    </w:p>
    <w:p w14:paraId="1800E3C4" w14:textId="77777777" w:rsidR="00D14169" w:rsidRDefault="00D14169" w:rsidP="00D14169">
      <w:pPr>
        <w:pStyle w:val="Heading1"/>
        <w:pBdr>
          <w:bottom w:val="single" w:sz="4" w:space="1" w:color="auto"/>
        </w:pBdr>
      </w:pPr>
      <w:bookmarkStart w:id="4" w:name="_Toc109651444"/>
      <w:bookmarkStart w:id="5" w:name="_Toc126338632"/>
      <w:r>
        <w:lastRenderedPageBreak/>
        <w:t>APPENDICES</w:t>
      </w:r>
      <w:bookmarkEnd w:id="4"/>
      <w:bookmarkEnd w:id="5"/>
    </w:p>
    <w:p w14:paraId="752E9B0F" w14:textId="62779123" w:rsidR="00D14169" w:rsidRDefault="00D14169" w:rsidP="00D14169">
      <w:pPr>
        <w:pStyle w:val="Heading2"/>
      </w:pPr>
      <w:bookmarkStart w:id="6" w:name="_Toc126338634"/>
      <w:r w:rsidRPr="00CA1FB1">
        <w:t xml:space="preserve">Appendix: </w:t>
      </w:r>
      <w:r>
        <w:t xml:space="preserve">Side-by-Side Academic Calendar Copy </w:t>
      </w:r>
      <w:bookmarkEnd w:id="6"/>
      <w:r>
        <w:t>Comparison</w:t>
      </w:r>
    </w:p>
    <w:p w14:paraId="3AB88E38" w14:textId="77777777" w:rsidR="002040D5" w:rsidRDefault="002040D5" w:rsidP="002040D5">
      <w:r>
        <w:t xml:space="preserve">To prepare this appendix, please use the template available here:  </w:t>
      </w:r>
      <w:hyperlink r:id="rId17" w:history="1">
        <w:r w:rsidRPr="004812DA">
          <w:rPr>
            <w:rStyle w:val="Hyperlink"/>
          </w:rPr>
          <w:t>https://www.yorku.ca/secretariat/senate/academic-standards-curriculum-and-pedagogy-committee/new-or-revised-calendar-copy-sample-formats/</w:t>
        </w:r>
      </w:hyperlink>
    </w:p>
    <w:p w14:paraId="5534D84E" w14:textId="77777777" w:rsidR="002040D5" w:rsidRDefault="002040D5" w:rsidP="002040D5">
      <w:r>
        <w:t xml:space="preserve">Ensure that deletions are indicated with strikethrough (e.g., </w:t>
      </w:r>
      <w:r w:rsidRPr="00C6731E">
        <w:rPr>
          <w:strike/>
        </w:rPr>
        <w:t>strikethrough</w:t>
      </w:r>
      <w:r>
        <w:t xml:space="preserve">) text and additions are made in a contrasting colour (e.g., </w:t>
      </w:r>
      <w:r w:rsidRPr="00C6731E">
        <w:rPr>
          <w:color w:val="00B050"/>
        </w:rPr>
        <w:t>KINE 1000</w:t>
      </w:r>
      <w:r>
        <w:t>)</w:t>
      </w:r>
    </w:p>
    <w:p w14:paraId="64CEAEE3" w14:textId="77777777" w:rsidR="00B75893" w:rsidRDefault="00B75893" w:rsidP="00D14169"/>
    <w:p w14:paraId="22CE7CA3" w14:textId="2E8C74EB" w:rsidR="00B75893" w:rsidRDefault="00B75893" w:rsidP="00B75893">
      <w:pPr>
        <w:pStyle w:val="Heading2"/>
      </w:pPr>
      <w:r>
        <w:t xml:space="preserve">Appendix: Consultation and Support Letters </w:t>
      </w:r>
    </w:p>
    <w:p w14:paraId="2398C073" w14:textId="77777777" w:rsidR="00D14169" w:rsidRDefault="00D14169" w:rsidP="003B631A"/>
    <w:p w14:paraId="010BCC47" w14:textId="77777777" w:rsidR="00B75893" w:rsidRDefault="00B75893" w:rsidP="003B631A"/>
    <w:sectPr w:rsidR="00B75893" w:rsidSect="008C5AFB">
      <w:footerReference w:type="default" r:id="rId18"/>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6BA85" w14:textId="77777777" w:rsidR="00376380" w:rsidRDefault="00376380" w:rsidP="00D55C28">
      <w:pPr>
        <w:spacing w:after="0" w:line="240" w:lineRule="auto"/>
      </w:pPr>
      <w:r>
        <w:separator/>
      </w:r>
    </w:p>
  </w:endnote>
  <w:endnote w:type="continuationSeparator" w:id="0">
    <w:p w14:paraId="2B9EA459" w14:textId="77777777" w:rsidR="00376380" w:rsidRDefault="00376380"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604020202020204"/>
    <w:charset w:val="00"/>
    <w:family w:val="swiss"/>
    <w:pitch w:val="variable"/>
    <w:sig w:usb0="A00002EF" w:usb1="5000207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E7E5A" w14:textId="127D1FB9" w:rsidR="00051129" w:rsidRPr="0044616E" w:rsidRDefault="00116480" w:rsidP="00051129">
    <w:pPr>
      <w:pStyle w:val="Footer"/>
      <w:tabs>
        <w:tab w:val="right" w:pos="18000"/>
      </w:tabs>
      <w:rPr>
        <w:color w:val="797979" w:themeColor="background2" w:themeShade="80"/>
        <w:sz w:val="20"/>
        <w:szCs w:val="20"/>
      </w:rPr>
    </w:pPr>
    <w:r>
      <w:rPr>
        <w:color w:val="686361" w:themeColor="accent2"/>
        <w:sz w:val="20"/>
        <w:szCs w:val="20"/>
      </w:rPr>
      <w:t>Detailed Minor</w:t>
    </w:r>
    <w:r w:rsidR="00051129" w:rsidRPr="0044616E">
      <w:rPr>
        <w:color w:val="686361" w:themeColor="accent2"/>
        <w:sz w:val="20"/>
        <w:szCs w:val="20"/>
      </w:rPr>
      <w:t xml:space="preserve"> Modification Template</w:t>
    </w:r>
    <w:r w:rsidR="00051129" w:rsidRPr="0044616E">
      <w:rPr>
        <w:color w:val="686361" w:themeColor="accent2"/>
        <w:sz w:val="20"/>
        <w:szCs w:val="20"/>
      </w:rPr>
      <w:tab/>
    </w:r>
    <w:r w:rsidR="00051129" w:rsidRPr="0044616E">
      <w:rPr>
        <w:color w:val="686361" w:themeColor="accent2"/>
        <w:sz w:val="20"/>
        <w:szCs w:val="20"/>
      </w:rPr>
      <w:tab/>
      <w:t xml:space="preserve">Page </w:t>
    </w:r>
    <w:r w:rsidR="00051129" w:rsidRPr="0044616E">
      <w:rPr>
        <w:color w:val="686361" w:themeColor="accent2"/>
        <w:sz w:val="20"/>
        <w:szCs w:val="20"/>
      </w:rPr>
      <w:fldChar w:fldCharType="begin"/>
    </w:r>
    <w:r w:rsidR="00051129" w:rsidRPr="0044616E">
      <w:rPr>
        <w:color w:val="686361" w:themeColor="accent2"/>
        <w:sz w:val="20"/>
        <w:szCs w:val="20"/>
      </w:rPr>
      <w:instrText xml:space="preserve"> PAGE  \* Arabic  \* MERGEFORMAT </w:instrText>
    </w:r>
    <w:r w:rsidR="00051129" w:rsidRPr="0044616E">
      <w:rPr>
        <w:color w:val="686361" w:themeColor="accent2"/>
        <w:sz w:val="20"/>
        <w:szCs w:val="20"/>
      </w:rPr>
      <w:fldChar w:fldCharType="separate"/>
    </w:r>
    <w:r w:rsidR="00051129" w:rsidRPr="0044616E">
      <w:rPr>
        <w:color w:val="686361" w:themeColor="accent2"/>
        <w:sz w:val="20"/>
        <w:szCs w:val="20"/>
      </w:rPr>
      <w:t>3</w:t>
    </w:r>
    <w:r w:rsidR="00051129" w:rsidRPr="0044616E">
      <w:rPr>
        <w:color w:val="686361" w:themeColor="accent2"/>
        <w:sz w:val="20"/>
        <w:szCs w:val="20"/>
      </w:rPr>
      <w:fldChar w:fldCharType="end"/>
    </w:r>
    <w:r w:rsidR="00051129" w:rsidRPr="0044616E">
      <w:rPr>
        <w:color w:val="686361" w:themeColor="accent2"/>
        <w:sz w:val="20"/>
        <w:szCs w:val="20"/>
      </w:rPr>
      <w:t xml:space="preserve"> of </w:t>
    </w:r>
    <w:r w:rsidR="00051129" w:rsidRPr="0044616E">
      <w:rPr>
        <w:color w:val="686361" w:themeColor="accent2"/>
        <w:sz w:val="20"/>
        <w:szCs w:val="20"/>
      </w:rPr>
      <w:fldChar w:fldCharType="begin"/>
    </w:r>
    <w:r w:rsidR="00051129" w:rsidRPr="0044616E">
      <w:rPr>
        <w:color w:val="686361" w:themeColor="accent2"/>
        <w:sz w:val="20"/>
        <w:szCs w:val="20"/>
      </w:rPr>
      <w:instrText xml:space="preserve"> NUMPAGES  \* Arabic  \* MERGEFORMAT </w:instrText>
    </w:r>
    <w:r w:rsidR="00051129" w:rsidRPr="0044616E">
      <w:rPr>
        <w:color w:val="686361" w:themeColor="accent2"/>
        <w:sz w:val="20"/>
        <w:szCs w:val="20"/>
      </w:rPr>
      <w:fldChar w:fldCharType="separate"/>
    </w:r>
    <w:r w:rsidR="00051129" w:rsidRPr="0044616E">
      <w:rPr>
        <w:color w:val="686361" w:themeColor="accent2"/>
        <w:sz w:val="20"/>
        <w:szCs w:val="20"/>
      </w:rPr>
      <w:t>5</w:t>
    </w:r>
    <w:r w:rsidR="00051129" w:rsidRPr="0044616E">
      <w:rPr>
        <w:color w:val="686361" w:themeColor="accent2"/>
        <w:sz w:val="20"/>
        <w:szCs w:val="20"/>
      </w:rPr>
      <w:fldChar w:fldCharType="end"/>
    </w:r>
  </w:p>
  <w:p w14:paraId="259ACB46" w14:textId="41B9A9DA" w:rsidR="00AF7BFD" w:rsidRPr="0044616E" w:rsidRDefault="00051129">
    <w:pPr>
      <w:pStyle w:val="Footer"/>
      <w:rPr>
        <w:color w:val="A5A09E" w:themeColor="accent2" w:themeTint="99"/>
      </w:rPr>
    </w:pPr>
    <w:r w:rsidRPr="0044616E">
      <w:rPr>
        <w:color w:val="A5A09E" w:themeColor="accent2" w:themeTint="99"/>
        <w:sz w:val="20"/>
        <w:szCs w:val="20"/>
      </w:rPr>
      <w:t xml:space="preserve">Updated </w:t>
    </w:r>
    <w:r w:rsidR="001142FB">
      <w:rPr>
        <w:color w:val="A5A09E" w:themeColor="accent2" w:themeTint="99"/>
        <w:sz w:val="20"/>
        <w:szCs w:val="20"/>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7E84B4" w14:textId="77777777" w:rsidR="00376380" w:rsidRDefault="00376380" w:rsidP="00D55C28">
      <w:pPr>
        <w:spacing w:after="0" w:line="240" w:lineRule="auto"/>
      </w:pPr>
      <w:r>
        <w:separator/>
      </w:r>
    </w:p>
  </w:footnote>
  <w:footnote w:type="continuationSeparator" w:id="0">
    <w:p w14:paraId="2E7A73A5" w14:textId="77777777" w:rsidR="00376380" w:rsidRDefault="00376380" w:rsidP="00D55C28">
      <w:pPr>
        <w:spacing w:after="0" w:line="240" w:lineRule="auto"/>
      </w:pPr>
      <w:r>
        <w:continuationSeparator/>
      </w:r>
    </w:p>
  </w:footnote>
  <w:footnote w:id="1">
    <w:p w14:paraId="54E62309" w14:textId="77777777" w:rsidR="008A452F" w:rsidRDefault="008A452F" w:rsidP="008A452F">
      <w:pPr>
        <w:pStyle w:val="FootnoteText"/>
      </w:pPr>
      <w:r>
        <w:rPr>
          <w:rStyle w:val="FootnoteReference"/>
        </w:rPr>
        <w:footnoteRef/>
      </w:r>
      <w:r>
        <w:t xml:space="preserve"> </w:t>
      </w:r>
      <w:r w:rsidRPr="004C292F">
        <w:t xml:space="preserve">Ideally, </w:t>
      </w:r>
      <w:bookmarkStart w:id="3" w:name="_Hlk126149043"/>
      <w:r w:rsidRPr="004C292F">
        <w:t xml:space="preserve">a program would have 8-12 </w:t>
      </w:r>
      <w:hyperlink r:id="rId1" w:history="1">
        <w:r w:rsidRPr="004C292F">
          <w:rPr>
            <w:rStyle w:val="Hyperlink"/>
          </w:rPr>
          <w:t>Program Learning Outcomes (PLOs)</w:t>
        </w:r>
      </w:hyperlink>
      <w:r w:rsidRPr="004C292F">
        <w:t xml:space="preserve"> that reflect </w:t>
      </w:r>
      <w:r>
        <w:t xml:space="preserve">the program and demonstrate </w:t>
      </w:r>
      <w:r w:rsidRPr="004C292F">
        <w:t xml:space="preserve">how the program meets Ontario’s </w:t>
      </w:r>
      <w:hyperlink r:id="rId2" w:history="1">
        <w:r w:rsidRPr="004C292F">
          <w:rPr>
            <w:rStyle w:val="Hyperlink"/>
          </w:rPr>
          <w:t>Degree Level Expectations</w:t>
        </w:r>
      </w:hyperlink>
      <w:r w:rsidRPr="004C292F">
        <w:t xml:space="preserve">. Support for visioning, defining, and mapping your PLOs can be found in the </w:t>
      </w:r>
      <w:hyperlink r:id="rId3" w:history="1">
        <w:r w:rsidRPr="004C292F">
          <w:rPr>
            <w:rStyle w:val="Hyperlink"/>
          </w:rPr>
          <w:t>Office of the Vice Provost Academic</w:t>
        </w:r>
      </w:hyperlink>
      <w:r w:rsidRPr="004C292F">
        <w:t>.</w:t>
      </w:r>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22.05pt" o:bullet="t">
        <v:imagedata r:id="rId1" o:title="york arrow"/>
      </v:shape>
    </w:pict>
  </w:numPicBullet>
  <w:numPicBullet w:numPicBulletId="1">
    <w:pict>
      <v:shape id="_x0000_i1026" type="#_x0000_t75" style="width:41.9pt;height:56.55pt" o:bullet="t">
        <v:imagedata r:id="rId2" o:title="ArrwFo_sw_rgb_x0"/>
      </v:shape>
    </w:pict>
  </w:numPicBullet>
  <w:numPicBullet w:numPicBulletId="2">
    <w:pict>
      <v:shape id="_x0000_i1027" type="#_x0000_t75" style="width:18.35pt;height:27.2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2634C"/>
    <w:multiLevelType w:val="multilevel"/>
    <w:tmpl w:val="91E69D0A"/>
    <w:numStyleLink w:val="YorkBulletedList"/>
  </w:abstractNum>
  <w:abstractNum w:abstractNumId="6" w15:restartNumberingAfterBreak="0">
    <w:nsid w:val="18DE2669"/>
    <w:multiLevelType w:val="hybridMultilevel"/>
    <w:tmpl w:val="9BC8E222"/>
    <w:lvl w:ilvl="0" w:tplc="A2D2BD48">
      <w:start w:val="1"/>
      <w:numFmt w:val="decimal"/>
      <w:lvlText w:val="2.%1"/>
      <w:lvlJc w:val="left"/>
      <w:pPr>
        <w:ind w:left="720" w:hanging="360"/>
      </w:pPr>
      <w:rPr>
        <w:rFonts w:hint="default"/>
        <w:b/>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05A26"/>
    <w:multiLevelType w:val="multilevel"/>
    <w:tmpl w:val="0CE63796"/>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8D950A8"/>
    <w:multiLevelType w:val="hybridMultilevel"/>
    <w:tmpl w:val="283AA064"/>
    <w:lvl w:ilvl="0" w:tplc="B1B27896">
      <w:start w:val="1"/>
      <w:numFmt w:val="decimal"/>
      <w:lvlText w:val="%1."/>
      <w:lvlJc w:val="left"/>
      <w:pPr>
        <w:ind w:left="720" w:hanging="360"/>
      </w:pPr>
      <w:rPr>
        <w:rFonts w:hint="default"/>
        <w:b/>
        <w:bCs w:val="0"/>
        <w:i w:val="0"/>
      </w:rPr>
    </w:lvl>
    <w:lvl w:ilvl="1" w:tplc="AEB863E4">
      <w:start w:val="1"/>
      <w:numFmt w:val="decimal"/>
      <w:lvlText w:val="3.%2"/>
      <w:lvlJc w:val="left"/>
      <w:pPr>
        <w:ind w:left="1440" w:hanging="360"/>
      </w:pPr>
      <w:rPr>
        <w:rFonts w:hint="default"/>
        <w:b w:val="0"/>
        <w:bCs/>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B9C41BD"/>
    <w:multiLevelType w:val="multilevel"/>
    <w:tmpl w:val="65D87A4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E3D1661"/>
    <w:multiLevelType w:val="multilevel"/>
    <w:tmpl w:val="825A5414"/>
    <w:numStyleLink w:val="YorkSolidWhiteList"/>
  </w:abstractNum>
  <w:abstractNum w:abstractNumId="12"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3"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31DC7FC9"/>
    <w:multiLevelType w:val="hybridMultilevel"/>
    <w:tmpl w:val="0BEA5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6"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406A1B"/>
    <w:multiLevelType w:val="multilevel"/>
    <w:tmpl w:val="91E69D0A"/>
    <w:numStyleLink w:val="YorkBulletedList"/>
  </w:abstractNum>
  <w:abstractNum w:abstractNumId="23"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4" w15:restartNumberingAfterBreak="0">
    <w:nsid w:val="627161EC"/>
    <w:multiLevelType w:val="hybridMultilevel"/>
    <w:tmpl w:val="08DAD290"/>
    <w:lvl w:ilvl="0" w:tplc="8026A408">
      <w:start w:val="4"/>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7" w15:restartNumberingAfterBreak="0">
    <w:nsid w:val="6A8A003B"/>
    <w:multiLevelType w:val="multilevel"/>
    <w:tmpl w:val="91E69D0A"/>
    <w:numStyleLink w:val="YorkBulletedList"/>
  </w:abstractNum>
  <w:abstractNum w:abstractNumId="28" w15:restartNumberingAfterBreak="0">
    <w:nsid w:val="6F776F9F"/>
    <w:multiLevelType w:val="multilevel"/>
    <w:tmpl w:val="91E69D0A"/>
    <w:numStyleLink w:val="YorkBulletedList"/>
  </w:abstractNum>
  <w:abstractNum w:abstractNumId="29" w15:restartNumberingAfterBreak="0">
    <w:nsid w:val="7B826B93"/>
    <w:multiLevelType w:val="hybridMultilevel"/>
    <w:tmpl w:val="675E0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C676016"/>
    <w:multiLevelType w:val="multilevel"/>
    <w:tmpl w:val="68FC1E0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569539317">
    <w:abstractNumId w:val="1"/>
  </w:num>
  <w:num w:numId="2" w16cid:durableId="53240495">
    <w:abstractNumId w:val="23"/>
  </w:num>
  <w:num w:numId="3" w16cid:durableId="839394507">
    <w:abstractNumId w:val="12"/>
  </w:num>
  <w:num w:numId="4" w16cid:durableId="1784350057">
    <w:abstractNumId w:val="31"/>
  </w:num>
  <w:num w:numId="5" w16cid:durableId="1995530201">
    <w:abstractNumId w:val="18"/>
  </w:num>
  <w:num w:numId="6" w16cid:durableId="876087667">
    <w:abstractNumId w:val="19"/>
  </w:num>
  <w:num w:numId="7" w16cid:durableId="841507784">
    <w:abstractNumId w:val="4"/>
  </w:num>
  <w:num w:numId="8" w16cid:durableId="1902668728">
    <w:abstractNumId w:val="25"/>
  </w:num>
  <w:num w:numId="9" w16cid:durableId="1253124293">
    <w:abstractNumId w:val="2"/>
  </w:num>
  <w:num w:numId="10" w16cid:durableId="1633905201">
    <w:abstractNumId w:val="20"/>
  </w:num>
  <w:num w:numId="11" w16cid:durableId="1562859746">
    <w:abstractNumId w:val="16"/>
  </w:num>
  <w:num w:numId="12" w16cid:durableId="1889797777">
    <w:abstractNumId w:val="22"/>
  </w:num>
  <w:num w:numId="13" w16cid:durableId="291254067">
    <w:abstractNumId w:val="27"/>
  </w:num>
  <w:num w:numId="14" w16cid:durableId="468785337">
    <w:abstractNumId w:val="28"/>
  </w:num>
  <w:num w:numId="15" w16cid:durableId="257448913">
    <w:abstractNumId w:val="5"/>
  </w:num>
  <w:num w:numId="16" w16cid:durableId="1728259245">
    <w:abstractNumId w:val="13"/>
  </w:num>
  <w:num w:numId="17" w16cid:durableId="521166621">
    <w:abstractNumId w:val="3"/>
  </w:num>
  <w:num w:numId="18" w16cid:durableId="977733075">
    <w:abstractNumId w:val="0"/>
  </w:num>
  <w:num w:numId="19" w16cid:durableId="872421013">
    <w:abstractNumId w:val="21"/>
  </w:num>
  <w:num w:numId="20" w16cid:durableId="2001544376">
    <w:abstractNumId w:val="15"/>
  </w:num>
  <w:num w:numId="21" w16cid:durableId="1956791445">
    <w:abstractNumId w:val="26"/>
  </w:num>
  <w:num w:numId="22" w16cid:durableId="95713607">
    <w:abstractNumId w:val="11"/>
  </w:num>
  <w:num w:numId="23" w16cid:durableId="1012335856">
    <w:abstractNumId w:val="9"/>
  </w:num>
  <w:num w:numId="24" w16cid:durableId="923106116">
    <w:abstractNumId w:val="14"/>
  </w:num>
  <w:num w:numId="25" w16cid:durableId="1176306063">
    <w:abstractNumId w:val="29"/>
  </w:num>
  <w:num w:numId="26" w16cid:durableId="290131812">
    <w:abstractNumId w:val="8"/>
  </w:num>
  <w:num w:numId="27" w16cid:durableId="1800953802">
    <w:abstractNumId w:val="6"/>
  </w:num>
  <w:num w:numId="28" w16cid:durableId="42600354">
    <w:abstractNumId w:val="30"/>
  </w:num>
  <w:num w:numId="29" w16cid:durableId="1297638159">
    <w:abstractNumId w:val="10"/>
  </w:num>
  <w:num w:numId="30" w16cid:durableId="1687249819">
    <w:abstractNumId w:val="24"/>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051129"/>
    <w:rsid w:val="000002F2"/>
    <w:rsid w:val="00001746"/>
    <w:rsid w:val="00012915"/>
    <w:rsid w:val="00020356"/>
    <w:rsid w:val="0003264A"/>
    <w:rsid w:val="00037CF3"/>
    <w:rsid w:val="000413AE"/>
    <w:rsid w:val="00045347"/>
    <w:rsid w:val="00045C79"/>
    <w:rsid w:val="00051129"/>
    <w:rsid w:val="0008022E"/>
    <w:rsid w:val="000A5D6F"/>
    <w:rsid w:val="000A5E80"/>
    <w:rsid w:val="000B0118"/>
    <w:rsid w:val="000C0AE0"/>
    <w:rsid w:val="000C60FA"/>
    <w:rsid w:val="000D4598"/>
    <w:rsid w:val="000E21D8"/>
    <w:rsid w:val="00113048"/>
    <w:rsid w:val="001142FB"/>
    <w:rsid w:val="00116480"/>
    <w:rsid w:val="00131221"/>
    <w:rsid w:val="00135861"/>
    <w:rsid w:val="001435A1"/>
    <w:rsid w:val="00145B54"/>
    <w:rsid w:val="0014682D"/>
    <w:rsid w:val="001566AD"/>
    <w:rsid w:val="0016689B"/>
    <w:rsid w:val="00171644"/>
    <w:rsid w:val="0017693A"/>
    <w:rsid w:val="00185846"/>
    <w:rsid w:val="001924FF"/>
    <w:rsid w:val="001A27B3"/>
    <w:rsid w:val="001A7D4C"/>
    <w:rsid w:val="001B2ED1"/>
    <w:rsid w:val="001B64C1"/>
    <w:rsid w:val="001B6565"/>
    <w:rsid w:val="001B7151"/>
    <w:rsid w:val="001B760A"/>
    <w:rsid w:val="001C06CE"/>
    <w:rsid w:val="001C1110"/>
    <w:rsid w:val="001C4C1B"/>
    <w:rsid w:val="001F6415"/>
    <w:rsid w:val="00201B6C"/>
    <w:rsid w:val="002040D5"/>
    <w:rsid w:val="00204A0D"/>
    <w:rsid w:val="00213805"/>
    <w:rsid w:val="00222955"/>
    <w:rsid w:val="00227588"/>
    <w:rsid w:val="00231840"/>
    <w:rsid w:val="00235251"/>
    <w:rsid w:val="00242AC5"/>
    <w:rsid w:val="00243B46"/>
    <w:rsid w:val="0024435F"/>
    <w:rsid w:val="00250513"/>
    <w:rsid w:val="002517CC"/>
    <w:rsid w:val="0026189F"/>
    <w:rsid w:val="00266461"/>
    <w:rsid w:val="002702B8"/>
    <w:rsid w:val="002A0173"/>
    <w:rsid w:val="002B2167"/>
    <w:rsid w:val="002B29C9"/>
    <w:rsid w:val="002B7854"/>
    <w:rsid w:val="002C561B"/>
    <w:rsid w:val="002C6424"/>
    <w:rsid w:val="002D3404"/>
    <w:rsid w:val="002E5DFC"/>
    <w:rsid w:val="002F077D"/>
    <w:rsid w:val="00317768"/>
    <w:rsid w:val="00330251"/>
    <w:rsid w:val="003417D3"/>
    <w:rsid w:val="003465F6"/>
    <w:rsid w:val="003632C8"/>
    <w:rsid w:val="0037285B"/>
    <w:rsid w:val="00373E73"/>
    <w:rsid w:val="00376380"/>
    <w:rsid w:val="00377A95"/>
    <w:rsid w:val="00381989"/>
    <w:rsid w:val="003938F0"/>
    <w:rsid w:val="003B631A"/>
    <w:rsid w:val="003C3D4C"/>
    <w:rsid w:val="003C4867"/>
    <w:rsid w:val="003C4EF6"/>
    <w:rsid w:val="003F55A5"/>
    <w:rsid w:val="003F5AE1"/>
    <w:rsid w:val="004250AA"/>
    <w:rsid w:val="00434D22"/>
    <w:rsid w:val="004359B0"/>
    <w:rsid w:val="0044616E"/>
    <w:rsid w:val="004524BA"/>
    <w:rsid w:val="00457E9F"/>
    <w:rsid w:val="00470D8D"/>
    <w:rsid w:val="00480D31"/>
    <w:rsid w:val="00481012"/>
    <w:rsid w:val="004936F8"/>
    <w:rsid w:val="004A0AEE"/>
    <w:rsid w:val="004B381F"/>
    <w:rsid w:val="004C1BBC"/>
    <w:rsid w:val="004C46A2"/>
    <w:rsid w:val="004D1EBD"/>
    <w:rsid w:val="004E021F"/>
    <w:rsid w:val="004F0BF8"/>
    <w:rsid w:val="00540F8D"/>
    <w:rsid w:val="0054321A"/>
    <w:rsid w:val="0054366C"/>
    <w:rsid w:val="005510D9"/>
    <w:rsid w:val="00552281"/>
    <w:rsid w:val="0055674F"/>
    <w:rsid w:val="00560642"/>
    <w:rsid w:val="005608C3"/>
    <w:rsid w:val="00562CC3"/>
    <w:rsid w:val="00563440"/>
    <w:rsid w:val="00575435"/>
    <w:rsid w:val="005A098B"/>
    <w:rsid w:val="005B38B5"/>
    <w:rsid w:val="005C7C03"/>
    <w:rsid w:val="005D03F4"/>
    <w:rsid w:val="005D67E3"/>
    <w:rsid w:val="005D71E2"/>
    <w:rsid w:val="005E04C3"/>
    <w:rsid w:val="005E32A4"/>
    <w:rsid w:val="005E4EC6"/>
    <w:rsid w:val="005E6EBA"/>
    <w:rsid w:val="0063067C"/>
    <w:rsid w:val="006320B5"/>
    <w:rsid w:val="0065060F"/>
    <w:rsid w:val="00654931"/>
    <w:rsid w:val="00654C55"/>
    <w:rsid w:val="00660BAA"/>
    <w:rsid w:val="00663BBB"/>
    <w:rsid w:val="00671D20"/>
    <w:rsid w:val="00686771"/>
    <w:rsid w:val="006929C2"/>
    <w:rsid w:val="006A5F80"/>
    <w:rsid w:val="006C0DC3"/>
    <w:rsid w:val="006D4B6E"/>
    <w:rsid w:val="006E2C58"/>
    <w:rsid w:val="00705166"/>
    <w:rsid w:val="0071090E"/>
    <w:rsid w:val="00717D03"/>
    <w:rsid w:val="00735667"/>
    <w:rsid w:val="00736100"/>
    <w:rsid w:val="007451B0"/>
    <w:rsid w:val="00751EBD"/>
    <w:rsid w:val="00756646"/>
    <w:rsid w:val="00763834"/>
    <w:rsid w:val="00774057"/>
    <w:rsid w:val="00785105"/>
    <w:rsid w:val="00787588"/>
    <w:rsid w:val="00792F21"/>
    <w:rsid w:val="007B59F7"/>
    <w:rsid w:val="007B7952"/>
    <w:rsid w:val="007C3BD7"/>
    <w:rsid w:val="007D3012"/>
    <w:rsid w:val="007D71AF"/>
    <w:rsid w:val="007D79CB"/>
    <w:rsid w:val="007E7020"/>
    <w:rsid w:val="007F19EA"/>
    <w:rsid w:val="007F770F"/>
    <w:rsid w:val="0082175A"/>
    <w:rsid w:val="00836C80"/>
    <w:rsid w:val="00842FF9"/>
    <w:rsid w:val="00843ADF"/>
    <w:rsid w:val="00851762"/>
    <w:rsid w:val="00851EB9"/>
    <w:rsid w:val="0085666C"/>
    <w:rsid w:val="00882116"/>
    <w:rsid w:val="00883A8F"/>
    <w:rsid w:val="00891B6D"/>
    <w:rsid w:val="008A452F"/>
    <w:rsid w:val="008A65BC"/>
    <w:rsid w:val="008C2061"/>
    <w:rsid w:val="008C5AFB"/>
    <w:rsid w:val="008D739A"/>
    <w:rsid w:val="008E3C6B"/>
    <w:rsid w:val="008F75EC"/>
    <w:rsid w:val="00922FA1"/>
    <w:rsid w:val="00933370"/>
    <w:rsid w:val="00940BF3"/>
    <w:rsid w:val="00941561"/>
    <w:rsid w:val="00967BB7"/>
    <w:rsid w:val="009716F2"/>
    <w:rsid w:val="00973E8B"/>
    <w:rsid w:val="00990EA7"/>
    <w:rsid w:val="00991725"/>
    <w:rsid w:val="009B0F59"/>
    <w:rsid w:val="009C1DCA"/>
    <w:rsid w:val="009C70BF"/>
    <w:rsid w:val="009D503F"/>
    <w:rsid w:val="009F5F47"/>
    <w:rsid w:val="00A015B5"/>
    <w:rsid w:val="00A2594F"/>
    <w:rsid w:val="00A27466"/>
    <w:rsid w:val="00A62E1C"/>
    <w:rsid w:val="00A6547E"/>
    <w:rsid w:val="00A72892"/>
    <w:rsid w:val="00A8659C"/>
    <w:rsid w:val="00A86D96"/>
    <w:rsid w:val="00AA5610"/>
    <w:rsid w:val="00AA72D3"/>
    <w:rsid w:val="00AD6D1B"/>
    <w:rsid w:val="00AE2E31"/>
    <w:rsid w:val="00AE47C4"/>
    <w:rsid w:val="00AF7BFD"/>
    <w:rsid w:val="00B11470"/>
    <w:rsid w:val="00B14F65"/>
    <w:rsid w:val="00B27697"/>
    <w:rsid w:val="00B27A6E"/>
    <w:rsid w:val="00B32E4E"/>
    <w:rsid w:val="00B37E55"/>
    <w:rsid w:val="00B43FA9"/>
    <w:rsid w:val="00B5617A"/>
    <w:rsid w:val="00B62DB7"/>
    <w:rsid w:val="00B66080"/>
    <w:rsid w:val="00B66A76"/>
    <w:rsid w:val="00B740E6"/>
    <w:rsid w:val="00B75893"/>
    <w:rsid w:val="00B81DC7"/>
    <w:rsid w:val="00B84603"/>
    <w:rsid w:val="00B96EDE"/>
    <w:rsid w:val="00BC41A6"/>
    <w:rsid w:val="00BC5763"/>
    <w:rsid w:val="00BE370C"/>
    <w:rsid w:val="00C03469"/>
    <w:rsid w:val="00C042FD"/>
    <w:rsid w:val="00C17AB8"/>
    <w:rsid w:val="00C558FB"/>
    <w:rsid w:val="00C60A8A"/>
    <w:rsid w:val="00C70EEE"/>
    <w:rsid w:val="00C72F79"/>
    <w:rsid w:val="00C83940"/>
    <w:rsid w:val="00C83B0E"/>
    <w:rsid w:val="00C8554B"/>
    <w:rsid w:val="00C97EEA"/>
    <w:rsid w:val="00CA1986"/>
    <w:rsid w:val="00CB1ECB"/>
    <w:rsid w:val="00CB22E3"/>
    <w:rsid w:val="00CC6437"/>
    <w:rsid w:val="00CE3FA9"/>
    <w:rsid w:val="00CE5F25"/>
    <w:rsid w:val="00CF0780"/>
    <w:rsid w:val="00D05134"/>
    <w:rsid w:val="00D05CC5"/>
    <w:rsid w:val="00D14169"/>
    <w:rsid w:val="00D178ED"/>
    <w:rsid w:val="00D300CC"/>
    <w:rsid w:val="00D326CF"/>
    <w:rsid w:val="00D32F66"/>
    <w:rsid w:val="00D35E77"/>
    <w:rsid w:val="00D36FE3"/>
    <w:rsid w:val="00D377D5"/>
    <w:rsid w:val="00D408BD"/>
    <w:rsid w:val="00D53F12"/>
    <w:rsid w:val="00D55C28"/>
    <w:rsid w:val="00D71F59"/>
    <w:rsid w:val="00D81F7F"/>
    <w:rsid w:val="00D85263"/>
    <w:rsid w:val="00DA14E8"/>
    <w:rsid w:val="00DA31D3"/>
    <w:rsid w:val="00DB3A3B"/>
    <w:rsid w:val="00DB62A4"/>
    <w:rsid w:val="00DC0A66"/>
    <w:rsid w:val="00DC1174"/>
    <w:rsid w:val="00DC14F5"/>
    <w:rsid w:val="00DC33B2"/>
    <w:rsid w:val="00DF00AE"/>
    <w:rsid w:val="00DF5B6E"/>
    <w:rsid w:val="00E04C89"/>
    <w:rsid w:val="00E07560"/>
    <w:rsid w:val="00E11422"/>
    <w:rsid w:val="00E131B2"/>
    <w:rsid w:val="00E1486A"/>
    <w:rsid w:val="00E20D36"/>
    <w:rsid w:val="00E2280F"/>
    <w:rsid w:val="00E266B8"/>
    <w:rsid w:val="00E31A6C"/>
    <w:rsid w:val="00E33A0A"/>
    <w:rsid w:val="00E41C88"/>
    <w:rsid w:val="00E50D6E"/>
    <w:rsid w:val="00E61DD9"/>
    <w:rsid w:val="00E63618"/>
    <w:rsid w:val="00E70208"/>
    <w:rsid w:val="00E70D25"/>
    <w:rsid w:val="00E77516"/>
    <w:rsid w:val="00E855B7"/>
    <w:rsid w:val="00E9537A"/>
    <w:rsid w:val="00EA528B"/>
    <w:rsid w:val="00EA5E45"/>
    <w:rsid w:val="00EB23E6"/>
    <w:rsid w:val="00ED7E52"/>
    <w:rsid w:val="00EE53DB"/>
    <w:rsid w:val="00EF27CD"/>
    <w:rsid w:val="00F0457B"/>
    <w:rsid w:val="00F16414"/>
    <w:rsid w:val="00F239B4"/>
    <w:rsid w:val="00F25577"/>
    <w:rsid w:val="00F26417"/>
    <w:rsid w:val="00F30BB9"/>
    <w:rsid w:val="00F336D5"/>
    <w:rsid w:val="00F431BA"/>
    <w:rsid w:val="00F52260"/>
    <w:rsid w:val="00F757C6"/>
    <w:rsid w:val="00F77612"/>
    <w:rsid w:val="00F812A8"/>
    <w:rsid w:val="00F831F6"/>
    <w:rsid w:val="00F8415A"/>
    <w:rsid w:val="00F87838"/>
    <w:rsid w:val="00F9231F"/>
    <w:rsid w:val="00FC4345"/>
    <w:rsid w:val="00FD382F"/>
    <w:rsid w:val="00FE0131"/>
    <w:rsid w:val="00FE0E53"/>
    <w:rsid w:val="00FE5DA5"/>
    <w:rsid w:val="00FF3AC9"/>
    <w:rsid w:val="00FF7DB8"/>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9126"/>
  <w15:chartTrackingRefBased/>
  <w15:docId w15:val="{A60CE210-60EC-4F23-B016-AAF35533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702B8"/>
    <w:rPr>
      <w:sz w:val="16"/>
      <w:szCs w:val="16"/>
    </w:rPr>
  </w:style>
  <w:style w:type="paragraph" w:styleId="CommentText">
    <w:name w:val="annotation text"/>
    <w:basedOn w:val="Normal"/>
    <w:link w:val="CommentTextChar"/>
    <w:uiPriority w:val="99"/>
    <w:unhideWhenUsed/>
    <w:rsid w:val="002702B8"/>
    <w:pPr>
      <w:spacing w:line="240" w:lineRule="auto"/>
    </w:pPr>
    <w:rPr>
      <w:sz w:val="20"/>
      <w:szCs w:val="20"/>
    </w:rPr>
  </w:style>
  <w:style w:type="character" w:customStyle="1" w:styleId="CommentTextChar">
    <w:name w:val="Comment Text Char"/>
    <w:basedOn w:val="DefaultParagraphFont"/>
    <w:link w:val="CommentText"/>
    <w:uiPriority w:val="99"/>
    <w:rsid w:val="002702B8"/>
    <w:rPr>
      <w:sz w:val="20"/>
      <w:szCs w:val="20"/>
    </w:rPr>
  </w:style>
  <w:style w:type="paragraph" w:styleId="CommentSubject">
    <w:name w:val="annotation subject"/>
    <w:basedOn w:val="CommentText"/>
    <w:next w:val="CommentText"/>
    <w:link w:val="CommentSubjectChar"/>
    <w:uiPriority w:val="99"/>
    <w:semiHidden/>
    <w:unhideWhenUsed/>
    <w:rsid w:val="002702B8"/>
    <w:rPr>
      <w:b/>
      <w:bCs/>
    </w:rPr>
  </w:style>
  <w:style w:type="character" w:customStyle="1" w:styleId="CommentSubjectChar">
    <w:name w:val="Comment Subject Char"/>
    <w:basedOn w:val="CommentTextChar"/>
    <w:link w:val="CommentSubject"/>
    <w:uiPriority w:val="99"/>
    <w:semiHidden/>
    <w:rsid w:val="002702B8"/>
    <w:rPr>
      <w:b/>
      <w:bCs/>
      <w:sz w:val="20"/>
      <w:szCs w:val="20"/>
    </w:rPr>
  </w:style>
  <w:style w:type="paragraph" w:styleId="Revision">
    <w:name w:val="Revision"/>
    <w:hidden/>
    <w:uiPriority w:val="99"/>
    <w:semiHidden/>
    <w:rsid w:val="00792F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unit/yuqap/program-modification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rku.ca/unit/yuqap/" TargetMode="External"/><Relationship Id="rId17" Type="http://schemas.openxmlformats.org/officeDocument/2006/relationships/hyperlink" Target="https://www.yorku.ca/secretariat/senate/academic-standards-curriculum-and-pedagogy-committee/new-or-revised-calendar-copy-sample-formats/" TargetMode="External"/><Relationship Id="rId2" Type="http://schemas.openxmlformats.org/officeDocument/2006/relationships/customXml" Target="../customXml/item2.xml"/><Relationship Id="rId16" Type="http://schemas.openxmlformats.org/officeDocument/2006/relationships/hyperlink" Target="https://www.yorku.ca/vpt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uqap.info.yorku.ca/major-modification/" TargetMode="External"/><Relationship Id="rId5" Type="http://schemas.openxmlformats.org/officeDocument/2006/relationships/numbering" Target="numbering.xml"/><Relationship Id="rId15" Type="http://schemas.openxmlformats.org/officeDocument/2006/relationships/hyperlink" Target="https://www.yorku.ca/unit/yuqap/"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unit/yuqap/program-modification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yorku.ca/unit/vpacad/curriculum-development/contact/" TargetMode="External"/><Relationship Id="rId2" Type="http://schemas.openxmlformats.org/officeDocument/2006/relationships/hyperlink" Target="https://oucqa.ca/framework/appendix-2/" TargetMode="External"/><Relationship Id="rId1" Type="http://schemas.openxmlformats.org/officeDocument/2006/relationships/hyperlink" Target="https://www.yorku.ca/unit/vpacad/curriculum-development/learning-outcome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YORK%20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FFA8D77E410D45AAB489779A93A739" ma:contentTypeVersion="13" ma:contentTypeDescription="Create a new document." ma:contentTypeScope="" ma:versionID="12aa29dcc0122c23cf6cc19592c22707">
  <xsd:schema xmlns:xsd="http://www.w3.org/2001/XMLSchema" xmlns:xs="http://www.w3.org/2001/XMLSchema" xmlns:p="http://schemas.microsoft.com/office/2006/metadata/properties" xmlns:ns2="47afd888-85fa-4725-8b19-b968d12e8aed" xmlns:ns3="5c3b17e9-9ca9-42c5-b315-69b4afad96ec" targetNamespace="http://schemas.microsoft.com/office/2006/metadata/properties" ma:root="true" ma:fieldsID="0dc73cafac01b35b879fb16f430fb8bf" ns2:_="" ns3:_="">
    <xsd:import namespace="47afd888-85fa-4725-8b19-b968d12e8aed"/>
    <xsd:import namespace="5c3b17e9-9ca9-42c5-b315-69b4afad96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fd888-85fa-4725-8b19-b968d12e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b17e9-9ca9-42c5-b315-69b4afad9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31FCB314-5AF8-4B90-B7DC-23027E32C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fd888-85fa-4725-8b19-b968d12e8aed"/>
    <ds:schemaRef ds:uri="5c3b17e9-9ca9-42c5-b315-69b4afad9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C:\Users\saman\Downloads\YORK Basic Word Template.dotx</Template>
  <TotalTime>1</TotalTime>
  <Pages>4</Pages>
  <Words>636</Words>
  <Characters>4115</Characters>
  <Application>Microsoft Office Word</Application>
  <DocSecurity>0</DocSecurity>
  <Lines>102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Emily Rush</cp:lastModifiedBy>
  <cp:revision>4</cp:revision>
  <cp:lastPrinted>2023-07-18T16:04:00Z</cp:lastPrinted>
  <dcterms:created xsi:type="dcterms:W3CDTF">2026-10-06T12:51:00Z</dcterms:created>
  <dcterms:modified xsi:type="dcterms:W3CDTF">2026-10-06T12:57:00Z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0x01010030FFA8D77E410D45AAB489779A93A739</vt:lpwstr>
  </property>
</Properties>
</file>